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EACA3" w14:textId="3D74E2B7" w:rsidR="00771C72" w:rsidRDefault="003023E0" w:rsidP="00B60D15">
      <w:pPr>
        <w:ind w:firstLine="1610"/>
      </w:pPr>
      <w:r>
        <w:rPr>
          <w:noProof/>
          <w:sz w:val="16"/>
          <w:szCs w:val="16"/>
        </w:rPr>
        <mc:AlternateContent>
          <mc:Choice Requires="wpg">
            <w:drawing>
              <wp:anchor distT="0" distB="0" distL="114300" distR="114300" simplePos="0" relativeHeight="251656704" behindDoc="0" locked="0" layoutInCell="1" allowOverlap="1" wp14:anchorId="482A662A" wp14:editId="49A177D6">
                <wp:simplePos x="0" y="0"/>
                <wp:positionH relativeFrom="column">
                  <wp:posOffset>37688</wp:posOffset>
                </wp:positionH>
                <wp:positionV relativeFrom="paragraph">
                  <wp:posOffset>51918</wp:posOffset>
                </wp:positionV>
                <wp:extent cx="557350" cy="1338470"/>
                <wp:effectExtent l="0" t="0" r="14605" b="14605"/>
                <wp:wrapNone/>
                <wp:docPr id="4625783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350" cy="1338470"/>
                          <a:chOff x="0" y="0"/>
                          <a:chExt cx="5581" cy="13385"/>
                        </a:xfrm>
                      </wpg:grpSpPr>
                      <wps:wsp>
                        <wps:cNvPr id="665195173" name="Graphic 3"/>
                        <wps:cNvSpPr>
                          <a:spLocks/>
                        </wps:cNvSpPr>
                        <wps:spPr bwMode="auto">
                          <a:xfrm>
                            <a:off x="1572" y="30"/>
                            <a:ext cx="2076" cy="5804"/>
                          </a:xfrm>
                          <a:custGeom>
                            <a:avLst/>
                            <a:gdLst>
                              <a:gd name="T0" fmla="*/ 207505 w 207645"/>
                              <a:gd name="T1" fmla="*/ 580097 h 580390"/>
                              <a:gd name="T2" fmla="*/ 195465 w 207645"/>
                              <a:gd name="T3" fmla="*/ 569150 h 580390"/>
                              <a:gd name="T4" fmla="*/ 195465 w 207645"/>
                              <a:gd name="T5" fmla="*/ 490054 h 580390"/>
                              <a:gd name="T6" fmla="*/ 183248 w 207645"/>
                              <a:gd name="T7" fmla="*/ 465975 h 580390"/>
                              <a:gd name="T8" fmla="*/ 164312 w 207645"/>
                              <a:gd name="T9" fmla="*/ 286702 h 580390"/>
                              <a:gd name="T10" fmla="*/ 149618 w 207645"/>
                              <a:gd name="T11" fmla="*/ 420636 h 580390"/>
                              <a:gd name="T12" fmla="*/ 103746 w 207645"/>
                              <a:gd name="T13" fmla="*/ 0 h 580390"/>
                              <a:gd name="T14" fmla="*/ 58064 w 207645"/>
                              <a:gd name="T15" fmla="*/ 420687 h 580390"/>
                              <a:gd name="T16" fmla="*/ 57848 w 207645"/>
                              <a:gd name="T17" fmla="*/ 420712 h 580390"/>
                              <a:gd name="T18" fmla="*/ 43180 w 207645"/>
                              <a:gd name="T19" fmla="*/ 286702 h 580390"/>
                              <a:gd name="T20" fmla="*/ 24257 w 207645"/>
                              <a:gd name="T21" fmla="*/ 465988 h 580390"/>
                              <a:gd name="T22" fmla="*/ 12039 w 207645"/>
                              <a:gd name="T23" fmla="*/ 490067 h 580390"/>
                              <a:gd name="T24" fmla="*/ 12039 w 207645"/>
                              <a:gd name="T25" fmla="*/ 569163 h 580390"/>
                              <a:gd name="T26" fmla="*/ 0 w 207645"/>
                              <a:gd name="T27" fmla="*/ 580110 h 580390"/>
                              <a:gd name="T28" fmla="*/ 49682 w 207645"/>
                              <a:gd name="T29" fmla="*/ 580110 h 580390"/>
                              <a:gd name="T30" fmla="*/ 49682 w 207645"/>
                              <a:gd name="T31" fmla="*/ 562216 h 580390"/>
                              <a:gd name="T32" fmla="*/ 77533 w 207645"/>
                              <a:gd name="T33" fmla="*/ 489305 h 580390"/>
                              <a:gd name="T34" fmla="*/ 62814 w 207645"/>
                              <a:gd name="T35" fmla="*/ 465988 h 580390"/>
                              <a:gd name="T36" fmla="*/ 62026 w 207645"/>
                              <a:gd name="T37" fmla="*/ 458838 h 580390"/>
                              <a:gd name="T38" fmla="*/ 62814 w 207645"/>
                              <a:gd name="T39" fmla="*/ 465975 h 580390"/>
                              <a:gd name="T40" fmla="*/ 77533 w 207645"/>
                              <a:gd name="T41" fmla="*/ 489292 h 580390"/>
                              <a:gd name="T42" fmla="*/ 103746 w 207645"/>
                              <a:gd name="T43" fmla="*/ 420687 h 580390"/>
                              <a:gd name="T44" fmla="*/ 129476 w 207645"/>
                              <a:gd name="T45" fmla="*/ 490067 h 580390"/>
                              <a:gd name="T46" fmla="*/ 156235 w 207645"/>
                              <a:gd name="T47" fmla="*/ 562203 h 580390"/>
                              <a:gd name="T48" fmla="*/ 156235 w 207645"/>
                              <a:gd name="T49" fmla="*/ 580097 h 580390"/>
                              <a:gd name="T50" fmla="*/ 207505 w 207645"/>
                              <a:gd name="T51" fmla="*/ 580097 h 580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7645" h="580390">
                                <a:moveTo>
                                  <a:pt x="207505" y="580097"/>
                                </a:moveTo>
                                <a:lnTo>
                                  <a:pt x="195465" y="569150"/>
                                </a:lnTo>
                                <a:lnTo>
                                  <a:pt x="195465" y="490054"/>
                                </a:lnTo>
                                <a:lnTo>
                                  <a:pt x="183248" y="465975"/>
                                </a:lnTo>
                                <a:lnTo>
                                  <a:pt x="164312" y="286702"/>
                                </a:lnTo>
                                <a:lnTo>
                                  <a:pt x="149618" y="420636"/>
                                </a:lnTo>
                                <a:lnTo>
                                  <a:pt x="103746" y="0"/>
                                </a:lnTo>
                                <a:lnTo>
                                  <a:pt x="58064" y="420687"/>
                                </a:lnTo>
                                <a:lnTo>
                                  <a:pt x="57848" y="420712"/>
                                </a:lnTo>
                                <a:lnTo>
                                  <a:pt x="43180" y="286702"/>
                                </a:lnTo>
                                <a:lnTo>
                                  <a:pt x="24257" y="465988"/>
                                </a:lnTo>
                                <a:lnTo>
                                  <a:pt x="12039" y="490067"/>
                                </a:lnTo>
                                <a:lnTo>
                                  <a:pt x="12039" y="569163"/>
                                </a:lnTo>
                                <a:lnTo>
                                  <a:pt x="0" y="580110"/>
                                </a:lnTo>
                                <a:lnTo>
                                  <a:pt x="49682" y="580110"/>
                                </a:lnTo>
                                <a:lnTo>
                                  <a:pt x="49682" y="562216"/>
                                </a:lnTo>
                                <a:lnTo>
                                  <a:pt x="77533" y="489305"/>
                                </a:lnTo>
                                <a:lnTo>
                                  <a:pt x="62814" y="465988"/>
                                </a:lnTo>
                                <a:lnTo>
                                  <a:pt x="62026" y="458838"/>
                                </a:lnTo>
                                <a:lnTo>
                                  <a:pt x="62814" y="465975"/>
                                </a:lnTo>
                                <a:lnTo>
                                  <a:pt x="77533" y="489292"/>
                                </a:lnTo>
                                <a:lnTo>
                                  <a:pt x="103746" y="420687"/>
                                </a:lnTo>
                                <a:lnTo>
                                  <a:pt x="129476" y="490067"/>
                                </a:lnTo>
                                <a:lnTo>
                                  <a:pt x="156235" y="562203"/>
                                </a:lnTo>
                                <a:lnTo>
                                  <a:pt x="156235" y="580097"/>
                                </a:lnTo>
                                <a:lnTo>
                                  <a:pt x="207505" y="580097"/>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90271" name="Graphic 4"/>
                        <wps:cNvSpPr>
                          <a:spLocks/>
                        </wps:cNvSpPr>
                        <wps:spPr bwMode="auto">
                          <a:xfrm>
                            <a:off x="2182" y="5910"/>
                            <a:ext cx="857" cy="1200"/>
                          </a:xfrm>
                          <a:custGeom>
                            <a:avLst/>
                            <a:gdLst>
                              <a:gd name="T0" fmla="*/ 19532 w 85725"/>
                              <a:gd name="T1" fmla="*/ 30289 h 120014"/>
                              <a:gd name="T2" fmla="*/ 12954 w 85725"/>
                              <a:gd name="T3" fmla="*/ 22186 h 120014"/>
                              <a:gd name="T4" fmla="*/ 6604 w 85725"/>
                              <a:gd name="T5" fmla="*/ 22186 h 120014"/>
                              <a:gd name="T6" fmla="*/ 0 w 85725"/>
                              <a:gd name="T7" fmla="*/ 30289 h 120014"/>
                              <a:gd name="T8" fmla="*/ 0 w 85725"/>
                              <a:gd name="T9" fmla="*/ 119722 h 120014"/>
                              <a:gd name="T10" fmla="*/ 19532 w 85725"/>
                              <a:gd name="T11" fmla="*/ 119722 h 120014"/>
                              <a:gd name="T12" fmla="*/ 19532 w 85725"/>
                              <a:gd name="T13" fmla="*/ 30289 h 120014"/>
                              <a:gd name="T14" fmla="*/ 52539 w 85725"/>
                              <a:gd name="T15" fmla="*/ 8102 h 120014"/>
                              <a:gd name="T16" fmla="*/ 45923 w 85725"/>
                              <a:gd name="T17" fmla="*/ 0 h 120014"/>
                              <a:gd name="T18" fmla="*/ 39585 w 85725"/>
                              <a:gd name="T19" fmla="*/ 0 h 120014"/>
                              <a:gd name="T20" fmla="*/ 32969 w 85725"/>
                              <a:gd name="T21" fmla="*/ 8102 h 120014"/>
                              <a:gd name="T22" fmla="*/ 32969 w 85725"/>
                              <a:gd name="T23" fmla="*/ 119722 h 120014"/>
                              <a:gd name="T24" fmla="*/ 52539 w 85725"/>
                              <a:gd name="T25" fmla="*/ 119722 h 120014"/>
                              <a:gd name="T26" fmla="*/ 52539 w 85725"/>
                              <a:gd name="T27" fmla="*/ 8102 h 120014"/>
                              <a:gd name="T28" fmla="*/ 85521 w 85725"/>
                              <a:gd name="T29" fmla="*/ 30289 h 120014"/>
                              <a:gd name="T30" fmla="*/ 78905 w 85725"/>
                              <a:gd name="T31" fmla="*/ 22186 h 120014"/>
                              <a:gd name="T32" fmla="*/ 72567 w 85725"/>
                              <a:gd name="T33" fmla="*/ 22186 h 120014"/>
                              <a:gd name="T34" fmla="*/ 65951 w 85725"/>
                              <a:gd name="T35" fmla="*/ 30289 h 120014"/>
                              <a:gd name="T36" fmla="*/ 65951 w 85725"/>
                              <a:gd name="T37" fmla="*/ 119722 h 120014"/>
                              <a:gd name="T38" fmla="*/ 85521 w 85725"/>
                              <a:gd name="T39" fmla="*/ 119722 h 120014"/>
                              <a:gd name="T40" fmla="*/ 85521 w 85725"/>
                              <a:gd name="T41" fmla="*/ 30289 h 120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725" h="120014">
                                <a:moveTo>
                                  <a:pt x="19532" y="30289"/>
                                </a:moveTo>
                                <a:lnTo>
                                  <a:pt x="12954" y="22186"/>
                                </a:lnTo>
                                <a:lnTo>
                                  <a:pt x="6604" y="22186"/>
                                </a:lnTo>
                                <a:lnTo>
                                  <a:pt x="0" y="30289"/>
                                </a:lnTo>
                                <a:lnTo>
                                  <a:pt x="0" y="119722"/>
                                </a:lnTo>
                                <a:lnTo>
                                  <a:pt x="19532" y="119722"/>
                                </a:lnTo>
                                <a:lnTo>
                                  <a:pt x="19532" y="30289"/>
                                </a:lnTo>
                                <a:close/>
                              </a:path>
                              <a:path w="85725" h="120014">
                                <a:moveTo>
                                  <a:pt x="52539" y="8102"/>
                                </a:moveTo>
                                <a:lnTo>
                                  <a:pt x="45923" y="0"/>
                                </a:lnTo>
                                <a:lnTo>
                                  <a:pt x="39585" y="0"/>
                                </a:lnTo>
                                <a:lnTo>
                                  <a:pt x="32969" y="8102"/>
                                </a:lnTo>
                                <a:lnTo>
                                  <a:pt x="32969" y="119722"/>
                                </a:lnTo>
                                <a:lnTo>
                                  <a:pt x="52539" y="119722"/>
                                </a:lnTo>
                                <a:lnTo>
                                  <a:pt x="52539" y="8102"/>
                                </a:lnTo>
                                <a:close/>
                              </a:path>
                              <a:path w="85725" h="120014">
                                <a:moveTo>
                                  <a:pt x="85521" y="30289"/>
                                </a:moveTo>
                                <a:lnTo>
                                  <a:pt x="78905" y="22186"/>
                                </a:lnTo>
                                <a:lnTo>
                                  <a:pt x="72567" y="22186"/>
                                </a:lnTo>
                                <a:lnTo>
                                  <a:pt x="65951" y="30289"/>
                                </a:lnTo>
                                <a:lnTo>
                                  <a:pt x="65951" y="119722"/>
                                </a:lnTo>
                                <a:lnTo>
                                  <a:pt x="85521" y="119722"/>
                                </a:lnTo>
                                <a:lnTo>
                                  <a:pt x="85521" y="30289"/>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911515" name="Graphic 5"/>
                        <wps:cNvSpPr>
                          <a:spLocks/>
                        </wps:cNvSpPr>
                        <wps:spPr bwMode="auto">
                          <a:xfrm>
                            <a:off x="1572" y="4237"/>
                            <a:ext cx="2076" cy="1600"/>
                          </a:xfrm>
                          <a:custGeom>
                            <a:avLst/>
                            <a:gdLst>
                              <a:gd name="T0" fmla="*/ 0 w 207645"/>
                              <a:gd name="T1" fmla="*/ 159410 h 160020"/>
                              <a:gd name="T2" fmla="*/ 49682 w 207645"/>
                              <a:gd name="T3" fmla="*/ 159410 h 160020"/>
                              <a:gd name="T4" fmla="*/ 49682 w 207645"/>
                              <a:gd name="T5" fmla="*/ 141516 h 160020"/>
                              <a:gd name="T6" fmla="*/ 77546 w 207645"/>
                              <a:gd name="T7" fmla="*/ 68605 h 160020"/>
                              <a:gd name="T8" fmla="*/ 103759 w 207645"/>
                              <a:gd name="T9" fmla="*/ 0 h 160020"/>
                              <a:gd name="T10" fmla="*/ 129476 w 207645"/>
                              <a:gd name="T11" fmla="*/ 69367 h 160020"/>
                              <a:gd name="T12" fmla="*/ 156235 w 207645"/>
                              <a:gd name="T13" fmla="*/ 141516 h 160020"/>
                              <a:gd name="T14" fmla="*/ 156235 w 207645"/>
                              <a:gd name="T15" fmla="*/ 159410 h 160020"/>
                              <a:gd name="T16" fmla="*/ 207505 w 207645"/>
                              <a:gd name="T17" fmla="*/ 159410 h 160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7645" h="160020">
                                <a:moveTo>
                                  <a:pt x="0" y="159410"/>
                                </a:moveTo>
                                <a:lnTo>
                                  <a:pt x="49682" y="159410"/>
                                </a:lnTo>
                                <a:lnTo>
                                  <a:pt x="49682" y="141516"/>
                                </a:lnTo>
                                <a:lnTo>
                                  <a:pt x="77546" y="68605"/>
                                </a:lnTo>
                                <a:lnTo>
                                  <a:pt x="103759" y="0"/>
                                </a:lnTo>
                                <a:lnTo>
                                  <a:pt x="129476" y="69367"/>
                                </a:lnTo>
                                <a:lnTo>
                                  <a:pt x="156235" y="141516"/>
                                </a:lnTo>
                                <a:lnTo>
                                  <a:pt x="156235" y="159410"/>
                                </a:lnTo>
                                <a:lnTo>
                                  <a:pt x="207505" y="159410"/>
                                </a:lnTo>
                              </a:path>
                            </a:pathLst>
                          </a:custGeom>
                          <a:noFill/>
                          <a:ln w="60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019892" name="Graphic 6"/>
                        <wps:cNvSpPr>
                          <a:spLocks/>
                        </wps:cNvSpPr>
                        <wps:spPr bwMode="auto">
                          <a:xfrm>
                            <a:off x="762" y="7691"/>
                            <a:ext cx="4052" cy="5664"/>
                          </a:xfrm>
                          <a:custGeom>
                            <a:avLst/>
                            <a:gdLst>
                              <a:gd name="T0" fmla="*/ 43307 w 405130"/>
                              <a:gd name="T1" fmla="*/ 477494 h 566420"/>
                              <a:gd name="T2" fmla="*/ 41148 w 405130"/>
                              <a:gd name="T3" fmla="*/ 475145 h 566420"/>
                              <a:gd name="T4" fmla="*/ 35737 w 405130"/>
                              <a:gd name="T5" fmla="*/ 469988 h 566420"/>
                              <a:gd name="T6" fmla="*/ 28702 w 405130"/>
                              <a:gd name="T7" fmla="*/ 464832 h 566420"/>
                              <a:gd name="T8" fmla="*/ 21640 w 405130"/>
                              <a:gd name="T9" fmla="*/ 462495 h 566420"/>
                              <a:gd name="T10" fmla="*/ 16395 w 405130"/>
                              <a:gd name="T11" fmla="*/ 462724 h 566420"/>
                              <a:gd name="T12" fmla="*/ 12395 w 405130"/>
                              <a:gd name="T13" fmla="*/ 464362 h 566420"/>
                              <a:gd name="T14" fmla="*/ 7607 w 405130"/>
                              <a:gd name="T15" fmla="*/ 468820 h 566420"/>
                              <a:gd name="T16" fmla="*/ 0 w 405130"/>
                              <a:gd name="T17" fmla="*/ 477494 h 566420"/>
                              <a:gd name="T18" fmla="*/ 0 w 405130"/>
                              <a:gd name="T19" fmla="*/ 566039 h 566420"/>
                              <a:gd name="T20" fmla="*/ 43307 w 405130"/>
                              <a:gd name="T21" fmla="*/ 566039 h 566420"/>
                              <a:gd name="T22" fmla="*/ 43307 w 405130"/>
                              <a:gd name="T23" fmla="*/ 477494 h 566420"/>
                              <a:gd name="T24" fmla="*/ 214426 w 405130"/>
                              <a:gd name="T25" fmla="*/ 32854 h 566420"/>
                              <a:gd name="T26" fmla="*/ 211823 w 405130"/>
                              <a:gd name="T27" fmla="*/ 27711 h 566420"/>
                              <a:gd name="T28" fmla="*/ 205333 w 405130"/>
                              <a:gd name="T29" fmla="*/ 16421 h 566420"/>
                              <a:gd name="T30" fmla="*/ 196875 w 405130"/>
                              <a:gd name="T31" fmla="*/ 5130 h 566420"/>
                              <a:gd name="T32" fmla="*/ 188391 w 405130"/>
                              <a:gd name="T33" fmla="*/ 0 h 566420"/>
                              <a:gd name="T34" fmla="*/ 182079 w 405130"/>
                              <a:gd name="T35" fmla="*/ 508 h 566420"/>
                              <a:gd name="T36" fmla="*/ 177279 w 405130"/>
                              <a:gd name="T37" fmla="*/ 4102 h 566420"/>
                              <a:gd name="T38" fmla="*/ 171513 w 405130"/>
                              <a:gd name="T39" fmla="*/ 13855 h 566420"/>
                              <a:gd name="T40" fmla="*/ 162369 w 405130"/>
                              <a:gd name="T41" fmla="*/ 32854 h 566420"/>
                              <a:gd name="T42" fmla="*/ 162369 w 405130"/>
                              <a:gd name="T43" fmla="*/ 137833 h 566420"/>
                              <a:gd name="T44" fmla="*/ 214426 w 405130"/>
                              <a:gd name="T45" fmla="*/ 137833 h 566420"/>
                              <a:gd name="T46" fmla="*/ 214426 w 405130"/>
                              <a:gd name="T47" fmla="*/ 32854 h 566420"/>
                              <a:gd name="T48" fmla="*/ 217893 w 405130"/>
                              <a:gd name="T49" fmla="*/ 439394 h 566420"/>
                              <a:gd name="T50" fmla="*/ 214807 w 405130"/>
                              <a:gd name="T51" fmla="*/ 436041 h 566420"/>
                              <a:gd name="T52" fmla="*/ 207086 w 405130"/>
                              <a:gd name="T53" fmla="*/ 428663 h 566420"/>
                              <a:gd name="T54" fmla="*/ 197015 w 405130"/>
                              <a:gd name="T55" fmla="*/ 421284 h 566420"/>
                              <a:gd name="T56" fmla="*/ 186893 w 405130"/>
                              <a:gd name="T57" fmla="*/ 417931 h 566420"/>
                              <a:gd name="T58" fmla="*/ 179400 w 405130"/>
                              <a:gd name="T59" fmla="*/ 418261 h 566420"/>
                              <a:gd name="T60" fmla="*/ 173685 w 405130"/>
                              <a:gd name="T61" fmla="*/ 420611 h 566420"/>
                              <a:gd name="T62" fmla="*/ 166827 w 405130"/>
                              <a:gd name="T63" fmla="*/ 426986 h 566420"/>
                              <a:gd name="T64" fmla="*/ 155930 w 405130"/>
                              <a:gd name="T65" fmla="*/ 439394 h 566420"/>
                              <a:gd name="T66" fmla="*/ 155930 w 405130"/>
                              <a:gd name="T67" fmla="*/ 566039 h 566420"/>
                              <a:gd name="T68" fmla="*/ 217893 w 405130"/>
                              <a:gd name="T69" fmla="*/ 566039 h 566420"/>
                              <a:gd name="T70" fmla="*/ 217893 w 405130"/>
                              <a:gd name="T71" fmla="*/ 439394 h 566420"/>
                              <a:gd name="T72" fmla="*/ 332473 w 405130"/>
                              <a:gd name="T73" fmla="*/ 466369 h 566420"/>
                              <a:gd name="T74" fmla="*/ 325894 w 405130"/>
                              <a:gd name="T75" fmla="*/ 462495 h 566420"/>
                              <a:gd name="T76" fmla="*/ 319519 w 405130"/>
                              <a:gd name="T77" fmla="*/ 462495 h 566420"/>
                              <a:gd name="T78" fmla="*/ 312940 w 405130"/>
                              <a:gd name="T79" fmla="*/ 466369 h 566420"/>
                              <a:gd name="T80" fmla="*/ 312940 w 405130"/>
                              <a:gd name="T81" fmla="*/ 508800 h 566420"/>
                              <a:gd name="T82" fmla="*/ 332473 w 405130"/>
                              <a:gd name="T83" fmla="*/ 508800 h 566420"/>
                              <a:gd name="T84" fmla="*/ 332473 w 405130"/>
                              <a:gd name="T85" fmla="*/ 466369 h 566420"/>
                              <a:gd name="T86" fmla="*/ 405015 w 405130"/>
                              <a:gd name="T87" fmla="*/ 477494 h 566420"/>
                              <a:gd name="T88" fmla="*/ 402856 w 405130"/>
                              <a:gd name="T89" fmla="*/ 475145 h 566420"/>
                              <a:gd name="T90" fmla="*/ 397446 w 405130"/>
                              <a:gd name="T91" fmla="*/ 469988 h 566420"/>
                              <a:gd name="T92" fmla="*/ 390410 w 405130"/>
                              <a:gd name="T93" fmla="*/ 464832 h 566420"/>
                              <a:gd name="T94" fmla="*/ 383349 w 405130"/>
                              <a:gd name="T95" fmla="*/ 462495 h 566420"/>
                              <a:gd name="T96" fmla="*/ 378104 w 405130"/>
                              <a:gd name="T97" fmla="*/ 462724 h 566420"/>
                              <a:gd name="T98" fmla="*/ 374091 w 405130"/>
                              <a:gd name="T99" fmla="*/ 464362 h 566420"/>
                              <a:gd name="T100" fmla="*/ 369303 w 405130"/>
                              <a:gd name="T101" fmla="*/ 468820 h 566420"/>
                              <a:gd name="T102" fmla="*/ 361708 w 405130"/>
                              <a:gd name="T103" fmla="*/ 477494 h 566420"/>
                              <a:gd name="T104" fmla="*/ 361708 w 405130"/>
                              <a:gd name="T105" fmla="*/ 566039 h 566420"/>
                              <a:gd name="T106" fmla="*/ 405015 w 405130"/>
                              <a:gd name="T107" fmla="*/ 566039 h 566420"/>
                              <a:gd name="T108" fmla="*/ 405015 w 405130"/>
                              <a:gd name="T109" fmla="*/ 477494 h 566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05130" h="566420">
                                <a:moveTo>
                                  <a:pt x="43307" y="477494"/>
                                </a:moveTo>
                                <a:lnTo>
                                  <a:pt x="41148" y="475145"/>
                                </a:lnTo>
                                <a:lnTo>
                                  <a:pt x="35737" y="469988"/>
                                </a:lnTo>
                                <a:lnTo>
                                  <a:pt x="28702" y="464832"/>
                                </a:lnTo>
                                <a:lnTo>
                                  <a:pt x="21640" y="462495"/>
                                </a:lnTo>
                                <a:lnTo>
                                  <a:pt x="16395" y="462724"/>
                                </a:lnTo>
                                <a:lnTo>
                                  <a:pt x="12395" y="464362"/>
                                </a:lnTo>
                                <a:lnTo>
                                  <a:pt x="7607" y="468820"/>
                                </a:lnTo>
                                <a:lnTo>
                                  <a:pt x="0" y="477494"/>
                                </a:lnTo>
                                <a:lnTo>
                                  <a:pt x="0" y="566039"/>
                                </a:lnTo>
                                <a:lnTo>
                                  <a:pt x="43307" y="566039"/>
                                </a:lnTo>
                                <a:lnTo>
                                  <a:pt x="43307" y="477494"/>
                                </a:lnTo>
                                <a:close/>
                              </a:path>
                              <a:path w="405130" h="566420">
                                <a:moveTo>
                                  <a:pt x="214426" y="32854"/>
                                </a:moveTo>
                                <a:lnTo>
                                  <a:pt x="211823" y="27711"/>
                                </a:lnTo>
                                <a:lnTo>
                                  <a:pt x="205333" y="16421"/>
                                </a:lnTo>
                                <a:lnTo>
                                  <a:pt x="196875" y="5130"/>
                                </a:lnTo>
                                <a:lnTo>
                                  <a:pt x="188391" y="0"/>
                                </a:lnTo>
                                <a:lnTo>
                                  <a:pt x="182079" y="508"/>
                                </a:lnTo>
                                <a:lnTo>
                                  <a:pt x="177279" y="4102"/>
                                </a:lnTo>
                                <a:lnTo>
                                  <a:pt x="171513" y="13855"/>
                                </a:lnTo>
                                <a:lnTo>
                                  <a:pt x="162369" y="32854"/>
                                </a:lnTo>
                                <a:lnTo>
                                  <a:pt x="162369" y="137833"/>
                                </a:lnTo>
                                <a:lnTo>
                                  <a:pt x="214426" y="137833"/>
                                </a:lnTo>
                                <a:lnTo>
                                  <a:pt x="214426" y="32854"/>
                                </a:lnTo>
                                <a:close/>
                              </a:path>
                              <a:path w="405130" h="566420">
                                <a:moveTo>
                                  <a:pt x="217893" y="439394"/>
                                </a:moveTo>
                                <a:lnTo>
                                  <a:pt x="214807" y="436041"/>
                                </a:lnTo>
                                <a:lnTo>
                                  <a:pt x="207086" y="428663"/>
                                </a:lnTo>
                                <a:lnTo>
                                  <a:pt x="197015" y="421284"/>
                                </a:lnTo>
                                <a:lnTo>
                                  <a:pt x="186893" y="417931"/>
                                </a:lnTo>
                                <a:lnTo>
                                  <a:pt x="179400" y="418261"/>
                                </a:lnTo>
                                <a:lnTo>
                                  <a:pt x="173685" y="420611"/>
                                </a:lnTo>
                                <a:lnTo>
                                  <a:pt x="166827" y="426986"/>
                                </a:lnTo>
                                <a:lnTo>
                                  <a:pt x="155930" y="439394"/>
                                </a:lnTo>
                                <a:lnTo>
                                  <a:pt x="155930" y="566039"/>
                                </a:lnTo>
                                <a:lnTo>
                                  <a:pt x="217893" y="566039"/>
                                </a:lnTo>
                                <a:lnTo>
                                  <a:pt x="217893" y="439394"/>
                                </a:lnTo>
                                <a:close/>
                              </a:path>
                              <a:path w="405130" h="566420">
                                <a:moveTo>
                                  <a:pt x="332473" y="466369"/>
                                </a:moveTo>
                                <a:lnTo>
                                  <a:pt x="325894" y="462495"/>
                                </a:lnTo>
                                <a:lnTo>
                                  <a:pt x="319519" y="462495"/>
                                </a:lnTo>
                                <a:lnTo>
                                  <a:pt x="312940" y="466369"/>
                                </a:lnTo>
                                <a:lnTo>
                                  <a:pt x="312940" y="508800"/>
                                </a:lnTo>
                                <a:lnTo>
                                  <a:pt x="332473" y="508800"/>
                                </a:lnTo>
                                <a:lnTo>
                                  <a:pt x="332473" y="466369"/>
                                </a:lnTo>
                                <a:close/>
                              </a:path>
                              <a:path w="405130" h="566420">
                                <a:moveTo>
                                  <a:pt x="405015" y="477494"/>
                                </a:moveTo>
                                <a:lnTo>
                                  <a:pt x="402856" y="475145"/>
                                </a:lnTo>
                                <a:lnTo>
                                  <a:pt x="397446" y="469988"/>
                                </a:lnTo>
                                <a:lnTo>
                                  <a:pt x="390410" y="464832"/>
                                </a:lnTo>
                                <a:lnTo>
                                  <a:pt x="383349" y="462495"/>
                                </a:lnTo>
                                <a:lnTo>
                                  <a:pt x="378104" y="462724"/>
                                </a:lnTo>
                                <a:lnTo>
                                  <a:pt x="374091" y="464362"/>
                                </a:lnTo>
                                <a:lnTo>
                                  <a:pt x="369303" y="468820"/>
                                </a:lnTo>
                                <a:lnTo>
                                  <a:pt x="361708" y="477494"/>
                                </a:lnTo>
                                <a:lnTo>
                                  <a:pt x="361708" y="566039"/>
                                </a:lnTo>
                                <a:lnTo>
                                  <a:pt x="405015" y="566039"/>
                                </a:lnTo>
                                <a:lnTo>
                                  <a:pt x="405015" y="477494"/>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630145" name="Graphic 7"/>
                        <wps:cNvSpPr>
                          <a:spLocks/>
                        </wps:cNvSpPr>
                        <wps:spPr bwMode="auto">
                          <a:xfrm>
                            <a:off x="1572" y="5831"/>
                            <a:ext cx="2076" cy="7525"/>
                          </a:xfrm>
                          <a:custGeom>
                            <a:avLst/>
                            <a:gdLst>
                              <a:gd name="T0" fmla="*/ 207505 w 207645"/>
                              <a:gd name="T1" fmla="*/ 0 h 752475"/>
                              <a:gd name="T2" fmla="*/ 207505 w 207645"/>
                              <a:gd name="T3" fmla="*/ 337019 h 752475"/>
                              <a:gd name="T4" fmla="*/ 207505 w 207645"/>
                              <a:gd name="T5" fmla="*/ 508889 h 752475"/>
                              <a:gd name="T6" fmla="*/ 207505 w 207645"/>
                              <a:gd name="T7" fmla="*/ 584060 h 752475"/>
                              <a:gd name="T8" fmla="*/ 207505 w 207645"/>
                              <a:gd name="T9" fmla="*/ 752068 h 752475"/>
                              <a:gd name="T10" fmla="*/ 136944 w 207645"/>
                              <a:gd name="T11" fmla="*/ 752068 h 752475"/>
                              <a:gd name="T12" fmla="*/ 74980 w 207645"/>
                              <a:gd name="T13" fmla="*/ 752068 h 752475"/>
                              <a:gd name="T14" fmla="*/ 0 w 207645"/>
                              <a:gd name="T15" fmla="*/ 752068 h 752475"/>
                              <a:gd name="T16" fmla="*/ 0 w 207645"/>
                              <a:gd name="T17" fmla="*/ 584060 h 752475"/>
                              <a:gd name="T18" fmla="*/ 0 w 207645"/>
                              <a:gd name="T19" fmla="*/ 508889 h 752475"/>
                              <a:gd name="T20" fmla="*/ 0 w 207645"/>
                              <a:gd name="T21" fmla="*/ 373595 h 752475"/>
                              <a:gd name="T22" fmla="*/ 0 w 207645"/>
                              <a:gd name="T23" fmla="*/ 0 h 752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7645" h="752475">
                                <a:moveTo>
                                  <a:pt x="207505" y="0"/>
                                </a:moveTo>
                                <a:lnTo>
                                  <a:pt x="207505" y="337019"/>
                                </a:lnTo>
                                <a:lnTo>
                                  <a:pt x="207505" y="508889"/>
                                </a:lnTo>
                                <a:lnTo>
                                  <a:pt x="207505" y="584060"/>
                                </a:lnTo>
                                <a:lnTo>
                                  <a:pt x="207505" y="752068"/>
                                </a:lnTo>
                                <a:lnTo>
                                  <a:pt x="136944" y="752068"/>
                                </a:lnTo>
                                <a:lnTo>
                                  <a:pt x="74980" y="752068"/>
                                </a:lnTo>
                                <a:lnTo>
                                  <a:pt x="0" y="752068"/>
                                </a:lnTo>
                                <a:lnTo>
                                  <a:pt x="0" y="584060"/>
                                </a:lnTo>
                                <a:lnTo>
                                  <a:pt x="0" y="508889"/>
                                </a:lnTo>
                                <a:lnTo>
                                  <a:pt x="0" y="373595"/>
                                </a:lnTo>
                                <a:lnTo>
                                  <a:pt x="0" y="0"/>
                                </a:lnTo>
                              </a:path>
                            </a:pathLst>
                          </a:custGeom>
                          <a:noFill/>
                          <a:ln w="60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431228" name="Graphic 8"/>
                        <wps:cNvSpPr>
                          <a:spLocks/>
                        </wps:cNvSpPr>
                        <wps:spPr bwMode="auto">
                          <a:xfrm>
                            <a:off x="2867" y="2897"/>
                            <a:ext cx="781" cy="2940"/>
                          </a:xfrm>
                          <a:custGeom>
                            <a:avLst/>
                            <a:gdLst>
                              <a:gd name="T0" fmla="*/ 78028 w 78105"/>
                              <a:gd name="T1" fmla="*/ 293395 h 294005"/>
                              <a:gd name="T2" fmla="*/ 65989 w 78105"/>
                              <a:gd name="T3" fmla="*/ 282447 h 294005"/>
                              <a:gd name="T4" fmla="*/ 65989 w 78105"/>
                              <a:gd name="T5" fmla="*/ 203352 h 294005"/>
                              <a:gd name="T6" fmla="*/ 53771 w 78105"/>
                              <a:gd name="T7" fmla="*/ 179273 h 294005"/>
                              <a:gd name="T8" fmla="*/ 34836 w 78105"/>
                              <a:gd name="T9" fmla="*/ 0 h 294005"/>
                              <a:gd name="T10" fmla="*/ 20142 w 78105"/>
                              <a:gd name="T11" fmla="*/ 133984 h 294005"/>
                              <a:gd name="T12" fmla="*/ 15176 w 78105"/>
                              <a:gd name="T13" fmla="*/ 179273 h 294005"/>
                              <a:gd name="T14" fmla="*/ 0 w 78105"/>
                              <a:gd name="T15" fmla="*/ 203352 h 2940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105" h="294005">
                                <a:moveTo>
                                  <a:pt x="78028" y="293395"/>
                                </a:moveTo>
                                <a:lnTo>
                                  <a:pt x="65989" y="282447"/>
                                </a:lnTo>
                                <a:lnTo>
                                  <a:pt x="65989" y="203352"/>
                                </a:lnTo>
                                <a:lnTo>
                                  <a:pt x="53771" y="179273"/>
                                </a:lnTo>
                                <a:lnTo>
                                  <a:pt x="34836" y="0"/>
                                </a:lnTo>
                                <a:lnTo>
                                  <a:pt x="20142" y="133984"/>
                                </a:lnTo>
                                <a:lnTo>
                                  <a:pt x="15176" y="179273"/>
                                </a:lnTo>
                                <a:lnTo>
                                  <a:pt x="0" y="203352"/>
                                </a:lnTo>
                              </a:path>
                            </a:pathLst>
                          </a:custGeom>
                          <a:noFill/>
                          <a:ln w="60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29479" name="Graphic 9"/>
                        <wps:cNvSpPr>
                          <a:spLocks/>
                        </wps:cNvSpPr>
                        <wps:spPr bwMode="auto">
                          <a:xfrm>
                            <a:off x="2153" y="30"/>
                            <a:ext cx="920" cy="4210"/>
                          </a:xfrm>
                          <a:custGeom>
                            <a:avLst/>
                            <a:gdLst>
                              <a:gd name="T0" fmla="*/ 0 w 92075"/>
                              <a:gd name="T1" fmla="*/ 420687 h 421005"/>
                              <a:gd name="T2" fmla="*/ 45694 w 92075"/>
                              <a:gd name="T3" fmla="*/ 0 h 421005"/>
                              <a:gd name="T4" fmla="*/ 91567 w 92075"/>
                              <a:gd name="T5" fmla="*/ 420687 h 421005"/>
                            </a:gdLst>
                            <a:ahLst/>
                            <a:cxnLst>
                              <a:cxn ang="0">
                                <a:pos x="T0" y="T1"/>
                              </a:cxn>
                              <a:cxn ang="0">
                                <a:pos x="T2" y="T3"/>
                              </a:cxn>
                              <a:cxn ang="0">
                                <a:pos x="T4" y="T5"/>
                              </a:cxn>
                            </a:cxnLst>
                            <a:rect l="0" t="0" r="r" b="b"/>
                            <a:pathLst>
                              <a:path w="92075" h="421005">
                                <a:moveTo>
                                  <a:pt x="0" y="420687"/>
                                </a:moveTo>
                                <a:lnTo>
                                  <a:pt x="45694" y="0"/>
                                </a:lnTo>
                                <a:lnTo>
                                  <a:pt x="91567" y="420687"/>
                                </a:lnTo>
                              </a:path>
                            </a:pathLst>
                          </a:custGeom>
                          <a:noFill/>
                          <a:ln w="60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670615" name="Graphic 10"/>
                        <wps:cNvSpPr>
                          <a:spLocks/>
                        </wps:cNvSpPr>
                        <wps:spPr bwMode="auto">
                          <a:xfrm>
                            <a:off x="1572" y="2897"/>
                            <a:ext cx="781" cy="2940"/>
                          </a:xfrm>
                          <a:custGeom>
                            <a:avLst/>
                            <a:gdLst>
                              <a:gd name="T0" fmla="*/ 0 w 78105"/>
                              <a:gd name="T1" fmla="*/ 293395 h 294005"/>
                              <a:gd name="T2" fmla="*/ 12039 w 78105"/>
                              <a:gd name="T3" fmla="*/ 282447 h 294005"/>
                              <a:gd name="T4" fmla="*/ 12039 w 78105"/>
                              <a:gd name="T5" fmla="*/ 203352 h 294005"/>
                              <a:gd name="T6" fmla="*/ 24257 w 78105"/>
                              <a:gd name="T7" fmla="*/ 179273 h 294005"/>
                              <a:gd name="T8" fmla="*/ 43192 w 78105"/>
                              <a:gd name="T9" fmla="*/ 0 h 294005"/>
                              <a:gd name="T10" fmla="*/ 57848 w 78105"/>
                              <a:gd name="T11" fmla="*/ 134010 h 294005"/>
                              <a:gd name="T12" fmla="*/ 62814 w 78105"/>
                              <a:gd name="T13" fmla="*/ 179273 h 294005"/>
                              <a:gd name="T14" fmla="*/ 77546 w 78105"/>
                              <a:gd name="T15" fmla="*/ 202590 h 2940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105" h="294005">
                                <a:moveTo>
                                  <a:pt x="0" y="293395"/>
                                </a:moveTo>
                                <a:lnTo>
                                  <a:pt x="12039" y="282447"/>
                                </a:lnTo>
                                <a:lnTo>
                                  <a:pt x="12039" y="203352"/>
                                </a:lnTo>
                                <a:lnTo>
                                  <a:pt x="24257" y="179273"/>
                                </a:lnTo>
                                <a:lnTo>
                                  <a:pt x="43192" y="0"/>
                                </a:lnTo>
                                <a:lnTo>
                                  <a:pt x="57848" y="134010"/>
                                </a:lnTo>
                                <a:lnTo>
                                  <a:pt x="62814" y="179273"/>
                                </a:lnTo>
                                <a:lnTo>
                                  <a:pt x="77546" y="202590"/>
                                </a:lnTo>
                              </a:path>
                            </a:pathLst>
                          </a:custGeom>
                          <a:noFill/>
                          <a:ln w="60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89730" name="Graphic 11"/>
                        <wps:cNvSpPr>
                          <a:spLocks/>
                        </wps:cNvSpPr>
                        <wps:spPr bwMode="auto">
                          <a:xfrm>
                            <a:off x="3647" y="9201"/>
                            <a:ext cx="1899" cy="4153"/>
                          </a:xfrm>
                          <a:custGeom>
                            <a:avLst/>
                            <a:gdLst>
                              <a:gd name="T0" fmla="*/ 0 w 189865"/>
                              <a:gd name="T1" fmla="*/ 0 h 415290"/>
                              <a:gd name="T2" fmla="*/ 189801 w 189865"/>
                              <a:gd name="T3" fmla="*/ 195072 h 415290"/>
                              <a:gd name="T4" fmla="*/ 189801 w 189865"/>
                              <a:gd name="T5" fmla="*/ 415048 h 415290"/>
                              <a:gd name="T6" fmla="*/ 148526 w 189865"/>
                              <a:gd name="T7" fmla="*/ 415048 h 415290"/>
                              <a:gd name="T8" fmla="*/ 116560 w 189865"/>
                              <a:gd name="T9" fmla="*/ 415048 h 415290"/>
                              <a:gd name="T10" fmla="*/ 73240 w 189865"/>
                              <a:gd name="T11" fmla="*/ 415048 h 415290"/>
                              <a:gd name="T12" fmla="*/ 0 w 189865"/>
                              <a:gd name="T13" fmla="*/ 415048 h 415290"/>
                            </a:gdLst>
                            <a:ahLst/>
                            <a:cxnLst>
                              <a:cxn ang="0">
                                <a:pos x="T0" y="T1"/>
                              </a:cxn>
                              <a:cxn ang="0">
                                <a:pos x="T2" y="T3"/>
                              </a:cxn>
                              <a:cxn ang="0">
                                <a:pos x="T4" y="T5"/>
                              </a:cxn>
                              <a:cxn ang="0">
                                <a:pos x="T6" y="T7"/>
                              </a:cxn>
                              <a:cxn ang="0">
                                <a:pos x="T8" y="T9"/>
                              </a:cxn>
                              <a:cxn ang="0">
                                <a:pos x="T10" y="T11"/>
                              </a:cxn>
                              <a:cxn ang="0">
                                <a:pos x="T12" y="T13"/>
                              </a:cxn>
                            </a:cxnLst>
                            <a:rect l="0" t="0" r="r" b="b"/>
                            <a:pathLst>
                              <a:path w="189865" h="415290">
                                <a:moveTo>
                                  <a:pt x="0" y="0"/>
                                </a:moveTo>
                                <a:lnTo>
                                  <a:pt x="189801" y="195072"/>
                                </a:lnTo>
                                <a:lnTo>
                                  <a:pt x="189801" y="415048"/>
                                </a:lnTo>
                                <a:lnTo>
                                  <a:pt x="148526" y="415048"/>
                                </a:lnTo>
                                <a:lnTo>
                                  <a:pt x="116560" y="415048"/>
                                </a:lnTo>
                                <a:lnTo>
                                  <a:pt x="73240" y="415048"/>
                                </a:lnTo>
                                <a:lnTo>
                                  <a:pt x="0" y="415048"/>
                                </a:lnTo>
                              </a:path>
                            </a:pathLst>
                          </a:custGeom>
                          <a:noFill/>
                          <a:ln w="60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554483" name="Graphic 12"/>
                        <wps:cNvSpPr>
                          <a:spLocks/>
                        </wps:cNvSpPr>
                        <wps:spPr bwMode="auto">
                          <a:xfrm>
                            <a:off x="3647" y="10920"/>
                            <a:ext cx="1581" cy="756"/>
                          </a:xfrm>
                          <a:custGeom>
                            <a:avLst/>
                            <a:gdLst>
                              <a:gd name="T0" fmla="*/ 0 w 158115"/>
                              <a:gd name="T1" fmla="*/ 75158 h 75565"/>
                              <a:gd name="T2" fmla="*/ 148526 w 158115"/>
                              <a:gd name="T3" fmla="*/ 75158 h 75565"/>
                              <a:gd name="T4" fmla="*/ 157670 w 158115"/>
                              <a:gd name="T5" fmla="*/ 75158 h 75565"/>
                              <a:gd name="T6" fmla="*/ 80137 w 158115"/>
                              <a:gd name="T7" fmla="*/ 0 h 75565"/>
                              <a:gd name="T8" fmla="*/ 0 w 158115"/>
                              <a:gd name="T9" fmla="*/ 0 h 75565"/>
                            </a:gdLst>
                            <a:ahLst/>
                            <a:cxnLst>
                              <a:cxn ang="0">
                                <a:pos x="T0" y="T1"/>
                              </a:cxn>
                              <a:cxn ang="0">
                                <a:pos x="T2" y="T3"/>
                              </a:cxn>
                              <a:cxn ang="0">
                                <a:pos x="T4" y="T5"/>
                              </a:cxn>
                              <a:cxn ang="0">
                                <a:pos x="T6" y="T7"/>
                              </a:cxn>
                              <a:cxn ang="0">
                                <a:pos x="T8" y="T9"/>
                              </a:cxn>
                            </a:cxnLst>
                            <a:rect l="0" t="0" r="r" b="b"/>
                            <a:pathLst>
                              <a:path w="158115" h="75565">
                                <a:moveTo>
                                  <a:pt x="0" y="75158"/>
                                </a:moveTo>
                                <a:lnTo>
                                  <a:pt x="148526" y="75158"/>
                                </a:lnTo>
                                <a:lnTo>
                                  <a:pt x="157670" y="75158"/>
                                </a:lnTo>
                                <a:lnTo>
                                  <a:pt x="80137" y="0"/>
                                </a:lnTo>
                                <a:lnTo>
                                  <a:pt x="0" y="0"/>
                                </a:lnTo>
                              </a:path>
                            </a:pathLst>
                          </a:custGeom>
                          <a:noFill/>
                          <a:ln w="6095">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088112" name="Graphic 13"/>
                        <wps:cNvSpPr>
                          <a:spLocks/>
                        </wps:cNvSpPr>
                        <wps:spPr bwMode="auto">
                          <a:xfrm>
                            <a:off x="5132" y="11672"/>
                            <a:ext cx="13" cy="1682"/>
                          </a:xfrm>
                          <a:custGeom>
                            <a:avLst/>
                            <a:gdLst>
                              <a:gd name="T0" fmla="*/ 0 w 1270"/>
                              <a:gd name="T1" fmla="*/ 0 h 168275"/>
                              <a:gd name="T2" fmla="*/ 0 w 1270"/>
                              <a:gd name="T3" fmla="*/ 168008 h 168275"/>
                            </a:gdLst>
                            <a:ahLst/>
                            <a:cxnLst>
                              <a:cxn ang="0">
                                <a:pos x="T0" y="T1"/>
                              </a:cxn>
                              <a:cxn ang="0">
                                <a:pos x="T2" y="T3"/>
                              </a:cxn>
                            </a:cxnLst>
                            <a:rect l="0" t="0" r="r" b="b"/>
                            <a:pathLst>
                              <a:path w="1270" h="168275">
                                <a:moveTo>
                                  <a:pt x="0" y="0"/>
                                </a:moveTo>
                                <a:lnTo>
                                  <a:pt x="0" y="168008"/>
                                </a:lnTo>
                              </a:path>
                            </a:pathLst>
                          </a:custGeom>
                          <a:noFill/>
                          <a:ln w="60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834745" name="Graphic 14"/>
                        <wps:cNvSpPr>
                          <a:spLocks/>
                        </wps:cNvSpPr>
                        <wps:spPr bwMode="auto">
                          <a:xfrm>
                            <a:off x="30" y="9567"/>
                            <a:ext cx="1543" cy="3791"/>
                          </a:xfrm>
                          <a:custGeom>
                            <a:avLst/>
                            <a:gdLst>
                              <a:gd name="T0" fmla="*/ 154203 w 154305"/>
                              <a:gd name="T1" fmla="*/ 0 h 379095"/>
                              <a:gd name="T2" fmla="*/ 0 w 154305"/>
                              <a:gd name="T3" fmla="*/ 158496 h 379095"/>
                              <a:gd name="T4" fmla="*/ 0 w 154305"/>
                              <a:gd name="T5" fmla="*/ 378472 h 379095"/>
                              <a:gd name="T6" fmla="*/ 41249 w 154305"/>
                              <a:gd name="T7" fmla="*/ 378472 h 379095"/>
                              <a:gd name="T8" fmla="*/ 73253 w 154305"/>
                              <a:gd name="T9" fmla="*/ 378472 h 379095"/>
                              <a:gd name="T10" fmla="*/ 116560 w 154305"/>
                              <a:gd name="T11" fmla="*/ 378472 h 379095"/>
                              <a:gd name="T12" fmla="*/ 152704 w 154305"/>
                              <a:gd name="T13" fmla="*/ 378472 h 379095"/>
                            </a:gdLst>
                            <a:ahLst/>
                            <a:cxnLst>
                              <a:cxn ang="0">
                                <a:pos x="T0" y="T1"/>
                              </a:cxn>
                              <a:cxn ang="0">
                                <a:pos x="T2" y="T3"/>
                              </a:cxn>
                              <a:cxn ang="0">
                                <a:pos x="T4" y="T5"/>
                              </a:cxn>
                              <a:cxn ang="0">
                                <a:pos x="T6" y="T7"/>
                              </a:cxn>
                              <a:cxn ang="0">
                                <a:pos x="T8" y="T9"/>
                              </a:cxn>
                              <a:cxn ang="0">
                                <a:pos x="T10" y="T11"/>
                              </a:cxn>
                              <a:cxn ang="0">
                                <a:pos x="T12" y="T13"/>
                              </a:cxn>
                            </a:cxnLst>
                            <a:rect l="0" t="0" r="r" b="b"/>
                            <a:pathLst>
                              <a:path w="154305" h="379095">
                                <a:moveTo>
                                  <a:pt x="154203" y="0"/>
                                </a:moveTo>
                                <a:lnTo>
                                  <a:pt x="0" y="158496"/>
                                </a:lnTo>
                                <a:lnTo>
                                  <a:pt x="0" y="378472"/>
                                </a:lnTo>
                                <a:lnTo>
                                  <a:pt x="41249" y="378472"/>
                                </a:lnTo>
                                <a:lnTo>
                                  <a:pt x="73253" y="378472"/>
                                </a:lnTo>
                                <a:lnTo>
                                  <a:pt x="116560" y="378472"/>
                                </a:lnTo>
                                <a:lnTo>
                                  <a:pt x="152704" y="378472"/>
                                </a:lnTo>
                              </a:path>
                            </a:pathLst>
                          </a:custGeom>
                          <a:noFill/>
                          <a:ln w="60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359939" name="Graphic 15"/>
                        <wps:cNvSpPr>
                          <a:spLocks/>
                        </wps:cNvSpPr>
                        <wps:spPr bwMode="auto">
                          <a:xfrm>
                            <a:off x="351" y="10920"/>
                            <a:ext cx="1206" cy="756"/>
                          </a:xfrm>
                          <a:custGeom>
                            <a:avLst/>
                            <a:gdLst>
                              <a:gd name="T0" fmla="*/ 120611 w 120650"/>
                              <a:gd name="T1" fmla="*/ 75158 h 75565"/>
                              <a:gd name="T2" fmla="*/ 9144 w 120650"/>
                              <a:gd name="T3" fmla="*/ 75158 h 75565"/>
                              <a:gd name="T4" fmla="*/ 0 w 120650"/>
                              <a:gd name="T5" fmla="*/ 75158 h 75565"/>
                              <a:gd name="T6" fmla="*/ 77571 w 120650"/>
                              <a:gd name="T7" fmla="*/ 0 h 75565"/>
                              <a:gd name="T8" fmla="*/ 120611 w 120650"/>
                              <a:gd name="T9" fmla="*/ 0 h 75565"/>
                            </a:gdLst>
                            <a:ahLst/>
                            <a:cxnLst>
                              <a:cxn ang="0">
                                <a:pos x="T0" y="T1"/>
                              </a:cxn>
                              <a:cxn ang="0">
                                <a:pos x="T2" y="T3"/>
                              </a:cxn>
                              <a:cxn ang="0">
                                <a:pos x="T4" y="T5"/>
                              </a:cxn>
                              <a:cxn ang="0">
                                <a:pos x="T6" y="T7"/>
                              </a:cxn>
                              <a:cxn ang="0">
                                <a:pos x="T8" y="T9"/>
                              </a:cxn>
                            </a:cxnLst>
                            <a:rect l="0" t="0" r="r" b="b"/>
                            <a:pathLst>
                              <a:path w="120650" h="75565">
                                <a:moveTo>
                                  <a:pt x="120611" y="75158"/>
                                </a:moveTo>
                                <a:lnTo>
                                  <a:pt x="9144" y="75158"/>
                                </a:lnTo>
                                <a:lnTo>
                                  <a:pt x="0" y="75158"/>
                                </a:lnTo>
                                <a:lnTo>
                                  <a:pt x="77571" y="0"/>
                                </a:lnTo>
                                <a:lnTo>
                                  <a:pt x="120611" y="0"/>
                                </a:lnTo>
                              </a:path>
                            </a:pathLst>
                          </a:custGeom>
                          <a:noFill/>
                          <a:ln w="60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822418" name="Graphic 16"/>
                        <wps:cNvSpPr>
                          <a:spLocks/>
                        </wps:cNvSpPr>
                        <wps:spPr bwMode="auto">
                          <a:xfrm>
                            <a:off x="442" y="11672"/>
                            <a:ext cx="13" cy="1682"/>
                          </a:xfrm>
                          <a:custGeom>
                            <a:avLst/>
                            <a:gdLst>
                              <a:gd name="T0" fmla="*/ 0 w 1270"/>
                              <a:gd name="T1" fmla="*/ 0 h 168275"/>
                              <a:gd name="T2" fmla="*/ 0 w 1270"/>
                              <a:gd name="T3" fmla="*/ 168008 h 168275"/>
                            </a:gdLst>
                            <a:ahLst/>
                            <a:cxnLst>
                              <a:cxn ang="0">
                                <a:pos x="T0" y="T1"/>
                              </a:cxn>
                              <a:cxn ang="0">
                                <a:pos x="T2" y="T3"/>
                              </a:cxn>
                            </a:cxnLst>
                            <a:rect l="0" t="0" r="r" b="b"/>
                            <a:pathLst>
                              <a:path w="1270" h="168275">
                                <a:moveTo>
                                  <a:pt x="0" y="0"/>
                                </a:moveTo>
                                <a:lnTo>
                                  <a:pt x="0" y="168008"/>
                                </a:lnTo>
                              </a:path>
                            </a:pathLst>
                          </a:custGeom>
                          <a:noFill/>
                          <a:ln w="60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247170" name="Graphic 17"/>
                        <wps:cNvSpPr>
                          <a:spLocks/>
                        </wps:cNvSpPr>
                        <wps:spPr bwMode="auto">
                          <a:xfrm>
                            <a:off x="2393" y="5309"/>
                            <a:ext cx="439" cy="438"/>
                          </a:xfrm>
                          <a:custGeom>
                            <a:avLst/>
                            <a:gdLst>
                              <a:gd name="T0" fmla="*/ 43218 w 43815"/>
                              <a:gd name="T1" fmla="*/ 43218 h 43815"/>
                              <a:gd name="T2" fmla="*/ 0 w 43815"/>
                              <a:gd name="T3" fmla="*/ 43218 h 43815"/>
                              <a:gd name="T4" fmla="*/ 0 w 43815"/>
                              <a:gd name="T5" fmla="*/ 0 h 43815"/>
                              <a:gd name="T6" fmla="*/ 43218 w 43815"/>
                              <a:gd name="T7" fmla="*/ 0 h 43815"/>
                              <a:gd name="T8" fmla="*/ 43218 w 43815"/>
                              <a:gd name="T9" fmla="*/ 43218 h 43815"/>
                            </a:gdLst>
                            <a:ahLst/>
                            <a:cxnLst>
                              <a:cxn ang="0">
                                <a:pos x="T0" y="T1"/>
                              </a:cxn>
                              <a:cxn ang="0">
                                <a:pos x="T2" y="T3"/>
                              </a:cxn>
                              <a:cxn ang="0">
                                <a:pos x="T4" y="T5"/>
                              </a:cxn>
                              <a:cxn ang="0">
                                <a:pos x="T6" y="T7"/>
                              </a:cxn>
                              <a:cxn ang="0">
                                <a:pos x="T8" y="T9"/>
                              </a:cxn>
                            </a:cxnLst>
                            <a:rect l="0" t="0" r="r" b="b"/>
                            <a:pathLst>
                              <a:path w="43815" h="43815">
                                <a:moveTo>
                                  <a:pt x="43218" y="43218"/>
                                </a:moveTo>
                                <a:lnTo>
                                  <a:pt x="0" y="43218"/>
                                </a:lnTo>
                                <a:lnTo>
                                  <a:pt x="0" y="0"/>
                                </a:lnTo>
                                <a:lnTo>
                                  <a:pt x="43218" y="0"/>
                                </a:lnTo>
                                <a:lnTo>
                                  <a:pt x="43218" y="43218"/>
                                </a:lnTo>
                                <a:close/>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412757" name="Graphic 18"/>
                        <wps:cNvSpPr>
                          <a:spLocks/>
                        </wps:cNvSpPr>
                        <wps:spPr bwMode="auto">
                          <a:xfrm>
                            <a:off x="2610" y="5348"/>
                            <a:ext cx="12" cy="45"/>
                          </a:xfrm>
                          <a:custGeom>
                            <a:avLst/>
                            <a:gdLst>
                              <a:gd name="T0" fmla="*/ 0 w 1270"/>
                              <a:gd name="T1" fmla="*/ 0 h 4445"/>
                              <a:gd name="T2" fmla="*/ 0 w 1270"/>
                              <a:gd name="T3" fmla="*/ 4292 h 4445"/>
                            </a:gdLst>
                            <a:ahLst/>
                            <a:cxnLst>
                              <a:cxn ang="0">
                                <a:pos x="T0" y="T1"/>
                              </a:cxn>
                              <a:cxn ang="0">
                                <a:pos x="T2" y="T3"/>
                              </a:cxn>
                            </a:cxnLst>
                            <a:rect l="0" t="0" r="r" b="b"/>
                            <a:pathLst>
                              <a:path w="1270" h="4445">
                                <a:moveTo>
                                  <a:pt x="0" y="0"/>
                                </a:moveTo>
                                <a:lnTo>
                                  <a:pt x="0" y="4292"/>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576934" name="Graphic 19"/>
                        <wps:cNvSpPr>
                          <a:spLocks/>
                        </wps:cNvSpPr>
                        <wps:spPr bwMode="auto">
                          <a:xfrm>
                            <a:off x="2610" y="5422"/>
                            <a:ext cx="44" cy="152"/>
                          </a:xfrm>
                          <a:custGeom>
                            <a:avLst/>
                            <a:gdLst>
                              <a:gd name="T0" fmla="*/ 4419 w 4445"/>
                              <a:gd name="T1" fmla="*/ 15240 h 15240"/>
                              <a:gd name="T2" fmla="*/ 0 w 4445"/>
                              <a:gd name="T3" fmla="*/ 10337 h 15240"/>
                              <a:gd name="T4" fmla="*/ 0 w 4445"/>
                              <a:gd name="T5" fmla="*/ 0 h 15240"/>
                            </a:gdLst>
                            <a:ahLst/>
                            <a:cxnLst>
                              <a:cxn ang="0">
                                <a:pos x="T0" y="T1"/>
                              </a:cxn>
                              <a:cxn ang="0">
                                <a:pos x="T2" y="T3"/>
                              </a:cxn>
                              <a:cxn ang="0">
                                <a:pos x="T4" y="T5"/>
                              </a:cxn>
                            </a:cxnLst>
                            <a:rect l="0" t="0" r="r" b="b"/>
                            <a:pathLst>
                              <a:path w="4445" h="15240">
                                <a:moveTo>
                                  <a:pt x="4419" y="15240"/>
                                </a:moveTo>
                                <a:lnTo>
                                  <a:pt x="0" y="10337"/>
                                </a:lnTo>
                                <a:lnTo>
                                  <a:pt x="0" y="0"/>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859731" name="Graphic 20"/>
                        <wps:cNvSpPr>
                          <a:spLocks/>
                        </wps:cNvSpPr>
                        <wps:spPr bwMode="auto">
                          <a:xfrm>
                            <a:off x="2521" y="5372"/>
                            <a:ext cx="26" cy="38"/>
                          </a:xfrm>
                          <a:custGeom>
                            <a:avLst/>
                            <a:gdLst>
                              <a:gd name="T0" fmla="*/ 0 w 2540"/>
                              <a:gd name="T1" fmla="*/ 0 h 3810"/>
                              <a:gd name="T2" fmla="*/ 2159 w 2540"/>
                              <a:gd name="T3" fmla="*/ 3746 h 3810"/>
                            </a:gdLst>
                            <a:ahLst/>
                            <a:cxnLst>
                              <a:cxn ang="0">
                                <a:pos x="T0" y="T1"/>
                              </a:cxn>
                              <a:cxn ang="0">
                                <a:pos x="T2" y="T3"/>
                              </a:cxn>
                            </a:cxnLst>
                            <a:rect l="0" t="0" r="r" b="b"/>
                            <a:pathLst>
                              <a:path w="2540" h="3810">
                                <a:moveTo>
                                  <a:pt x="0" y="0"/>
                                </a:moveTo>
                                <a:lnTo>
                                  <a:pt x="2159" y="3746"/>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085344" name="Graphic 21"/>
                        <wps:cNvSpPr>
                          <a:spLocks/>
                        </wps:cNvSpPr>
                        <wps:spPr bwMode="auto">
                          <a:xfrm>
                            <a:off x="2457" y="5437"/>
                            <a:ext cx="38" cy="25"/>
                          </a:xfrm>
                          <a:custGeom>
                            <a:avLst/>
                            <a:gdLst>
                              <a:gd name="T0" fmla="*/ 0 w 3810"/>
                              <a:gd name="T1" fmla="*/ 0 h 2540"/>
                              <a:gd name="T2" fmla="*/ 3746 w 3810"/>
                              <a:gd name="T3" fmla="*/ 2159 h 2540"/>
                            </a:gdLst>
                            <a:ahLst/>
                            <a:cxnLst>
                              <a:cxn ang="0">
                                <a:pos x="T0" y="T1"/>
                              </a:cxn>
                              <a:cxn ang="0">
                                <a:pos x="T2" y="T3"/>
                              </a:cxn>
                            </a:cxnLst>
                            <a:rect l="0" t="0" r="r" b="b"/>
                            <a:pathLst>
                              <a:path w="3810" h="2540">
                                <a:moveTo>
                                  <a:pt x="0" y="0"/>
                                </a:moveTo>
                                <a:lnTo>
                                  <a:pt x="3746" y="2159"/>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71177" name="Graphic 22"/>
                        <wps:cNvSpPr>
                          <a:spLocks/>
                        </wps:cNvSpPr>
                        <wps:spPr bwMode="auto">
                          <a:xfrm>
                            <a:off x="2433" y="5525"/>
                            <a:ext cx="45" cy="13"/>
                          </a:xfrm>
                          <a:custGeom>
                            <a:avLst/>
                            <a:gdLst>
                              <a:gd name="T0" fmla="*/ 0 w 4445"/>
                              <a:gd name="T1" fmla="*/ 0 h 1270"/>
                              <a:gd name="T2" fmla="*/ 4292 w 4445"/>
                              <a:gd name="T3" fmla="*/ 0 h 1270"/>
                            </a:gdLst>
                            <a:ahLst/>
                            <a:cxnLst>
                              <a:cxn ang="0">
                                <a:pos x="T0" y="T1"/>
                              </a:cxn>
                              <a:cxn ang="0">
                                <a:pos x="T2" y="T3"/>
                              </a:cxn>
                            </a:cxnLst>
                            <a:rect l="0" t="0" r="r" b="b"/>
                            <a:pathLst>
                              <a:path w="4445" h="1270">
                                <a:moveTo>
                                  <a:pt x="0" y="0"/>
                                </a:moveTo>
                                <a:lnTo>
                                  <a:pt x="4292" y="0"/>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39629" name="Graphic 23"/>
                        <wps:cNvSpPr>
                          <a:spLocks/>
                        </wps:cNvSpPr>
                        <wps:spPr bwMode="auto">
                          <a:xfrm>
                            <a:off x="2457" y="5592"/>
                            <a:ext cx="38" cy="25"/>
                          </a:xfrm>
                          <a:custGeom>
                            <a:avLst/>
                            <a:gdLst>
                              <a:gd name="T0" fmla="*/ 0 w 3810"/>
                              <a:gd name="T1" fmla="*/ 2158 h 2540"/>
                              <a:gd name="T2" fmla="*/ 3746 w 3810"/>
                              <a:gd name="T3" fmla="*/ 0 h 2540"/>
                            </a:gdLst>
                            <a:ahLst/>
                            <a:cxnLst>
                              <a:cxn ang="0">
                                <a:pos x="T0" y="T1"/>
                              </a:cxn>
                              <a:cxn ang="0">
                                <a:pos x="T2" y="T3"/>
                              </a:cxn>
                            </a:cxnLst>
                            <a:rect l="0" t="0" r="r" b="b"/>
                            <a:pathLst>
                              <a:path w="3810" h="2540">
                                <a:moveTo>
                                  <a:pt x="0" y="2158"/>
                                </a:moveTo>
                                <a:lnTo>
                                  <a:pt x="3746" y="0"/>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424436" name="Graphic 24"/>
                        <wps:cNvSpPr>
                          <a:spLocks/>
                        </wps:cNvSpPr>
                        <wps:spPr bwMode="auto">
                          <a:xfrm>
                            <a:off x="2521" y="5640"/>
                            <a:ext cx="26" cy="39"/>
                          </a:xfrm>
                          <a:custGeom>
                            <a:avLst/>
                            <a:gdLst>
                              <a:gd name="T0" fmla="*/ 0 w 2540"/>
                              <a:gd name="T1" fmla="*/ 3746 h 3810"/>
                              <a:gd name="T2" fmla="*/ 2159 w 2540"/>
                              <a:gd name="T3" fmla="*/ 0 h 3810"/>
                            </a:gdLst>
                            <a:ahLst/>
                            <a:cxnLst>
                              <a:cxn ang="0">
                                <a:pos x="T0" y="T1"/>
                              </a:cxn>
                              <a:cxn ang="0">
                                <a:pos x="T2" y="T3"/>
                              </a:cxn>
                            </a:cxnLst>
                            <a:rect l="0" t="0" r="r" b="b"/>
                            <a:pathLst>
                              <a:path w="2540" h="3810">
                                <a:moveTo>
                                  <a:pt x="0" y="3746"/>
                                </a:moveTo>
                                <a:lnTo>
                                  <a:pt x="2159" y="0"/>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544108" name="Graphic 25"/>
                        <wps:cNvSpPr>
                          <a:spLocks/>
                        </wps:cNvSpPr>
                        <wps:spPr bwMode="auto">
                          <a:xfrm>
                            <a:off x="2610" y="5658"/>
                            <a:ext cx="12" cy="45"/>
                          </a:xfrm>
                          <a:custGeom>
                            <a:avLst/>
                            <a:gdLst>
                              <a:gd name="T0" fmla="*/ 0 w 1270"/>
                              <a:gd name="T1" fmla="*/ 4330 h 4445"/>
                              <a:gd name="T2" fmla="*/ 0 w 1270"/>
                              <a:gd name="T3" fmla="*/ 0 h 4445"/>
                            </a:gdLst>
                            <a:ahLst/>
                            <a:cxnLst>
                              <a:cxn ang="0">
                                <a:pos x="T0" y="T1"/>
                              </a:cxn>
                              <a:cxn ang="0">
                                <a:pos x="T2" y="T3"/>
                              </a:cxn>
                            </a:cxnLst>
                            <a:rect l="0" t="0" r="r" b="b"/>
                            <a:pathLst>
                              <a:path w="1270" h="4445">
                                <a:moveTo>
                                  <a:pt x="0" y="4330"/>
                                </a:moveTo>
                                <a:lnTo>
                                  <a:pt x="0" y="0"/>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17197" name="Graphic 26"/>
                        <wps:cNvSpPr>
                          <a:spLocks/>
                        </wps:cNvSpPr>
                        <wps:spPr bwMode="auto">
                          <a:xfrm>
                            <a:off x="2676" y="5640"/>
                            <a:ext cx="26" cy="39"/>
                          </a:xfrm>
                          <a:custGeom>
                            <a:avLst/>
                            <a:gdLst>
                              <a:gd name="T0" fmla="*/ 2159 w 2540"/>
                              <a:gd name="T1" fmla="*/ 3746 h 3810"/>
                              <a:gd name="T2" fmla="*/ 0 w 2540"/>
                              <a:gd name="T3" fmla="*/ 0 h 3810"/>
                            </a:gdLst>
                            <a:ahLst/>
                            <a:cxnLst>
                              <a:cxn ang="0">
                                <a:pos x="T0" y="T1"/>
                              </a:cxn>
                              <a:cxn ang="0">
                                <a:pos x="T2" y="T3"/>
                              </a:cxn>
                            </a:cxnLst>
                            <a:rect l="0" t="0" r="r" b="b"/>
                            <a:pathLst>
                              <a:path w="2540" h="3810">
                                <a:moveTo>
                                  <a:pt x="2159" y="3746"/>
                                </a:moveTo>
                                <a:lnTo>
                                  <a:pt x="0" y="0"/>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13191" name="Graphic 27"/>
                        <wps:cNvSpPr>
                          <a:spLocks/>
                        </wps:cNvSpPr>
                        <wps:spPr bwMode="auto">
                          <a:xfrm>
                            <a:off x="2725" y="5592"/>
                            <a:ext cx="38" cy="25"/>
                          </a:xfrm>
                          <a:custGeom>
                            <a:avLst/>
                            <a:gdLst>
                              <a:gd name="T0" fmla="*/ 3746 w 3810"/>
                              <a:gd name="T1" fmla="*/ 2158 h 2540"/>
                              <a:gd name="T2" fmla="*/ 0 w 3810"/>
                              <a:gd name="T3" fmla="*/ 0 h 2540"/>
                            </a:gdLst>
                            <a:ahLst/>
                            <a:cxnLst>
                              <a:cxn ang="0">
                                <a:pos x="T0" y="T1"/>
                              </a:cxn>
                              <a:cxn ang="0">
                                <a:pos x="T2" y="T3"/>
                              </a:cxn>
                            </a:cxnLst>
                            <a:rect l="0" t="0" r="r" b="b"/>
                            <a:pathLst>
                              <a:path w="3810" h="2540">
                                <a:moveTo>
                                  <a:pt x="3746" y="2158"/>
                                </a:moveTo>
                                <a:lnTo>
                                  <a:pt x="0" y="0"/>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57235" name="Graphic 28"/>
                        <wps:cNvSpPr>
                          <a:spLocks/>
                        </wps:cNvSpPr>
                        <wps:spPr bwMode="auto">
                          <a:xfrm>
                            <a:off x="2743" y="5525"/>
                            <a:ext cx="44" cy="13"/>
                          </a:xfrm>
                          <a:custGeom>
                            <a:avLst/>
                            <a:gdLst>
                              <a:gd name="T0" fmla="*/ 4330 w 4445"/>
                              <a:gd name="T1" fmla="*/ 0 h 1270"/>
                              <a:gd name="T2" fmla="*/ 0 w 4445"/>
                              <a:gd name="T3" fmla="*/ 0 h 1270"/>
                            </a:gdLst>
                            <a:ahLst/>
                            <a:cxnLst>
                              <a:cxn ang="0">
                                <a:pos x="T0" y="T1"/>
                              </a:cxn>
                              <a:cxn ang="0">
                                <a:pos x="T2" y="T3"/>
                              </a:cxn>
                            </a:cxnLst>
                            <a:rect l="0" t="0" r="r" b="b"/>
                            <a:pathLst>
                              <a:path w="4445" h="1270">
                                <a:moveTo>
                                  <a:pt x="4330" y="0"/>
                                </a:moveTo>
                                <a:lnTo>
                                  <a:pt x="0" y="0"/>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985043" name="Graphic 29"/>
                        <wps:cNvSpPr>
                          <a:spLocks/>
                        </wps:cNvSpPr>
                        <wps:spPr bwMode="auto">
                          <a:xfrm>
                            <a:off x="2725" y="5437"/>
                            <a:ext cx="38" cy="25"/>
                          </a:xfrm>
                          <a:custGeom>
                            <a:avLst/>
                            <a:gdLst>
                              <a:gd name="T0" fmla="*/ 3746 w 3810"/>
                              <a:gd name="T1" fmla="*/ 0 h 2540"/>
                              <a:gd name="T2" fmla="*/ 0 w 3810"/>
                              <a:gd name="T3" fmla="*/ 2159 h 2540"/>
                            </a:gdLst>
                            <a:ahLst/>
                            <a:cxnLst>
                              <a:cxn ang="0">
                                <a:pos x="T0" y="T1"/>
                              </a:cxn>
                              <a:cxn ang="0">
                                <a:pos x="T2" y="T3"/>
                              </a:cxn>
                            </a:cxnLst>
                            <a:rect l="0" t="0" r="r" b="b"/>
                            <a:pathLst>
                              <a:path w="3810" h="2540">
                                <a:moveTo>
                                  <a:pt x="3746" y="0"/>
                                </a:moveTo>
                                <a:lnTo>
                                  <a:pt x="0" y="2159"/>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662811" name="Graphic 30"/>
                        <wps:cNvSpPr>
                          <a:spLocks/>
                        </wps:cNvSpPr>
                        <wps:spPr bwMode="auto">
                          <a:xfrm>
                            <a:off x="2676" y="5372"/>
                            <a:ext cx="26" cy="38"/>
                          </a:xfrm>
                          <a:custGeom>
                            <a:avLst/>
                            <a:gdLst>
                              <a:gd name="T0" fmla="*/ 2159 w 2540"/>
                              <a:gd name="T1" fmla="*/ 0 h 3810"/>
                              <a:gd name="T2" fmla="*/ 0 w 2540"/>
                              <a:gd name="T3" fmla="*/ 3746 h 3810"/>
                            </a:gdLst>
                            <a:ahLst/>
                            <a:cxnLst>
                              <a:cxn ang="0">
                                <a:pos x="T0" y="T1"/>
                              </a:cxn>
                              <a:cxn ang="0">
                                <a:pos x="T2" y="T3"/>
                              </a:cxn>
                            </a:cxnLst>
                            <a:rect l="0" t="0" r="r" b="b"/>
                            <a:pathLst>
                              <a:path w="2540" h="3810">
                                <a:moveTo>
                                  <a:pt x="2159" y="0"/>
                                </a:moveTo>
                                <a:lnTo>
                                  <a:pt x="0" y="3746"/>
                                </a:lnTo>
                              </a:path>
                            </a:pathLst>
                          </a:custGeom>
                          <a:noFill/>
                          <a:ln w="152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F2BD733" id="Group 2" o:spid="_x0000_s1026" style="position:absolute;margin-left:2.95pt;margin-top:4.1pt;width:43.9pt;height:105.4pt;z-index:251656704" coordsize="5581,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">
                <v:shape id="Graphic 3" o:spid="_x0000_s1027" style="position:absolute;left:1572;top:30;width:2076;height:5804;visibility:visible;mso-wrap-style:square;v-text-anchor:top" coordsize="20764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" path="m207505,580097l195465,569150r,-79096l183248,465975,164312,286702,149618,420636,103746,,58064,420687r-216,25l43180,286702,24257,465988,12039,490067r,79096l,580110r49682,l49682,562216,77533,489305,62814,465988r-788,-7150l62814,465975r14719,23317l103746,420687r25730,69380l156235,562203r,17894l207505,580097xe" fillcolor="#b2b2b2" stroked="f">
                  <v:path arrowok="t" o:connecttype="custom" o:connectlocs="2075,5801;1954,5692;1954,4901;1832,4660;1643,2867;1496,4206;1037,0;581,4207;578,4207;432,2867;243,4660;120,4901;120,5692;0,5801;497,5801;497,5622;775,4893;628,4660;620,4588;628,4660;775,4893;1037,4207;1294,4901;1562,5622;1562,5801;2075,5801" o:connectangles="0,0,0,0,0,0,0,0,0,0,0,0,0,0,0,0,0,0,0,0,0,0,0,0,0,0"/>
                </v:shape>
                <v:shape id="Graphic 4" o:spid="_x0000_s1028" style="position:absolute;left:2182;top:5910;width:857;height:1200;visibility:visible;mso-wrap-style:square;v-text-anchor:top" coordsize="8572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" path="m19532,30289l12954,22186r-6350,l,30289r,89433l19532,119722r,-89433xem52539,8102l45923,,39585,,32969,8102r,111620l52539,119722r,-111620xem85521,30289l78905,22186r-6338,l65951,30289r,89433l85521,119722r,-89433xe" fillcolor="#3c3c3b" stroked="f">
                  <v:path arrowok="t" o:connecttype="custom" o:connectlocs="195,303;130,222;66,222;0,303;0,1197;195,1197;195,303;525,81;459,0;396,0;330,81;330,1197;525,1197;525,81;855,303;789,222;725,222;659,303;659,1197;855,1197;855,303" o:connectangles="0,0,0,0,0,0,0,0,0,0,0,0,0,0,0,0,0,0,0,0,0"/>
                </v:shape>
                <v:shape id="Graphic 5" o:spid="_x0000_s1029" style="position:absolute;left:1572;top:4237;width:2076;height:1600;visibility:visible;mso-wrap-style:square;v-text-anchor:top" coordsize="20764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" path="m,159410r49682,l49682,141516,77546,68605,103759,r25717,69367l156235,141516r,17894l207505,159410e" filled="f" strokecolor="#1d1d1b" strokeweight=".48pt">
                  <v:path arrowok="t" o:connecttype="custom" o:connectlocs="0,1594;497,1594;497,1415;775,686;1037,0;1294,694;1562,1415;1562,1594;2075,1594" o:connectangles="0,0,0,0,0,0,0,0,0"/>
                </v:shape>
                <v:shape id="Graphic 6" o:spid="_x0000_s1030" style="position:absolute;left:762;top:7691;width:4052;height:5664;visibility:visible;mso-wrap-style:square;v-text-anchor:top" coordsize="405130,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" path="m43307,477494r-2159,-2349l35737,469988r-7035,-5156l21640,462495r-5245,229l12395,464362r-4788,4458l,477494r,88545l43307,566039r,-88545xem214426,32854r-2603,-5143l205333,16421,196875,5130,188391,r-6312,508l177279,4102r-5766,9753l162369,32854r,104979l214426,137833r,-104979xem217893,439394r-3086,-3353l207086,428663r-10071,-7379l186893,417931r-7493,330l173685,420611r-6858,6375l155930,439394r,126645l217893,566039r,-126645xem332473,466369r-6579,-3874l319519,462495r-6579,3874l312940,508800r19533,l332473,466369xem405015,477494r-2159,-2349l397446,469988r-7036,-5156l383349,462495r-5245,229l374091,464362r-4788,4458l361708,477494r,88545l405015,566039r,-88545xe" fillcolor="#3c3c3b" stroked="f">
                  <v:path arrowok="t" o:connecttype="custom" o:connectlocs="433,4775;412,4751;357,4700;287,4648;216,4625;164,4627;124,4643;76,4688;0,4775;0,5660;433,5660;433,4775;2145,329;2119,277;2054,164;1969,51;1884,0;1821,5;1773,41;1715,139;1624,329;1624,1378;2145,1378;2145,329;2179,4394;2148,4360;2071,4286;1970,4213;1869,4179;1794,4182;1737,4206;1669,4270;1560,4394;1560,5660;2179,5660;2179,4394;3325,4664;3260,4625;3196,4625;3130,4664;3130,5088;3325,5088;3325,4664;4051,4775;4029,4751;3975,4700;3905,4648;3834,4625;3782,4627;3742,4643;3694,4688;3618,4775;3618,5660;4051,5660;4051,4775" o:connectangles="0,0,0,0,0,0,0,0,0,0,0,0,0,0,0,0,0,0,0,0,0,0,0,0,0,0,0,0,0,0,0,0,0,0,0,0,0,0,0,0,0,0,0,0,0,0,0,0,0,0,0,0,0,0,0"/>
                </v:shape>
                <v:shape id="Graphic 7" o:spid="_x0000_s1031" style="position:absolute;left:1572;top:5831;width:2076;height:7525;visibility:visible;mso-wrap-style:square;v-text-anchor:top" coordsize="20764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" path="m207505,r,337019l207505,508889r,75171l207505,752068r-70561,l74980,752068,,752068,,584060,,508889,,373595,,e" filled="f" strokecolor="#1d1d1b" strokeweight=".48pt">
                  <v:path arrowok="t" o:connecttype="custom" o:connectlocs="2075,0;2075,3370;2075,5089;2075,5841;2075,7521;1369,7521;750,7521;0,7521;0,5841;0,5089;0,3736;0,0" o:connectangles="0,0,0,0,0,0,0,0,0,0,0,0"/>
                </v:shape>
                <v:shape id="Graphic 8" o:spid="_x0000_s1032" style="position:absolute;left:2867;top:2897;width:781;height:2940;visibility:visible;mso-wrap-style:square;v-text-anchor:top" coordsize="7810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" path="m78028,293395l65989,282447r,-79095l53771,179273,34836,,20142,133984r-4966,45289l,203352e" filled="f" strokecolor="#1d1d1b" strokeweight=".48pt">
                  <v:path arrowok="t" o:connecttype="custom" o:connectlocs="780,2934;660,2824;660,2033;538,1793;348,0;201,1340;152,1793;0,2033" o:connectangles="0,0,0,0,0,0,0,0"/>
                </v:shape>
                <v:shape id="Graphic 9" o:spid="_x0000_s1033" style="position:absolute;left:2153;top:30;width:920;height:4210;visibility:visible;mso-wrap-style:square;v-text-anchor:top" coordsize="9207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" path="m,420687l45694,,91567,420687e" filled="f" strokecolor="#1d1d1b" strokeweight=".48pt">
                  <v:path arrowok="t" o:connecttype="custom" o:connectlocs="0,4207;457,0;915,4207" o:connectangles="0,0,0"/>
                </v:shape>
                <v:shape id="Graphic 10" o:spid="_x0000_s1034" style="position:absolute;left:1572;top:2897;width:781;height:2940;visibility:visible;mso-wrap-style:square;v-text-anchor:top" coordsize="7810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" path="m,293395l12039,282447r,-79095l24257,179273,43192,,57848,134010r4966,45263l77546,202590e" filled="f" strokecolor="#1d1d1b" strokeweight=".48pt">
                  <v:path arrowok="t" o:connecttype="custom" o:connectlocs="0,2934;120,2824;120,2033;243,1793;432,0;578,1340;628,1793;775,2026" o:connectangles="0,0,0,0,0,0,0,0"/>
                </v:shape>
                <v:shape id="Graphic 11" o:spid="_x0000_s1035" style="position:absolute;left:3647;top:9201;width:1899;height:4153;visibility:visible;mso-wrap-style:square;v-text-anchor:top" coordsize="18986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" path="m,l189801,195072r,219976l148526,415048r-31966,l73240,415048,,415048e" filled="f" strokecolor="#1d1d1b" strokeweight=".48pt">
                  <v:path arrowok="t" o:connecttype="custom" o:connectlocs="0,0;1898,1951;1898,4151;1486,4151;1166,4151;733,4151;0,4151" o:connectangles="0,0,0,0,0,0,0"/>
                </v:shape>
                <v:shape id="Graphic 12" o:spid="_x0000_s1036" style="position:absolute;left:3647;top:10920;width:1581;height:756;visibility:visible;mso-wrap-style:square;v-text-anchor:top" coordsize="15811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" path="m,75158r148526,l157670,75158,80137,,,e" filled="f" strokecolor="#1d1d1b" strokeweight=".16931mm">
                  <v:path arrowok="t" o:connecttype="custom" o:connectlocs="0,752;1485,752;1577,752;801,0;0,0" o:connectangles="0,0,0,0,0"/>
                </v:shape>
                <v:shape id="Graphic 13" o:spid="_x0000_s1037" style="position:absolute;left:5132;top:11672;width:13;height:1682;visibility:visible;mso-wrap-style:square;v-text-anchor:top" coordsize="127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" path="m,l,168008e" filled="f" strokecolor="#1d1d1b" strokeweight=".48pt">
                  <v:path arrowok="t" o:connecttype="custom" o:connectlocs="0,0;0,1679" o:connectangles="0,0"/>
                </v:shape>
                <v:shape id="Graphic 14" o:spid="_x0000_s1038" style="position:absolute;left:30;top:9567;width:1543;height:3791;visibility:visible;mso-wrap-style:square;v-text-anchor:top" coordsize="15430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" path="m154203,l,158496,,378472r41249,l73253,378472r43307,l152704,378472e" filled="f" strokecolor="#1d1d1b" strokeweight=".48pt">
                  <v:path arrowok="t" o:connecttype="custom" o:connectlocs="1542,0;0,1585;0,3785;412,3785;733,3785;1166,3785;1527,3785" o:connectangles="0,0,0,0,0,0,0"/>
                </v:shape>
                <v:shape id="Graphic 15" o:spid="_x0000_s1039" style="position:absolute;left:351;top:10920;width:1206;height:756;visibility:visible;mso-wrap-style:square;v-text-anchor:top" coordsize="12065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" path="m120611,75158r-111467,l,75158,77571,r43040,e" filled="f" strokecolor="#1d1d1b" strokeweight=".48pt">
                  <v:path arrowok="t" o:connecttype="custom" o:connectlocs="1206,752;91,752;0,752;775,0;1206,0" o:connectangles="0,0,0,0,0"/>
                </v:shape>
                <v:shape id="Graphic 16" o:spid="_x0000_s1040" style="position:absolute;left:442;top:11672;width:13;height:1682;visibility:visible;mso-wrap-style:square;v-text-anchor:top" coordsize="127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" path="m,l,168008e" filled="f" strokecolor="#1d1d1b" strokeweight=".48pt">
                  <v:path arrowok="t" o:connecttype="custom" o:connectlocs="0,0;0,1679" o:connectangles="0,0"/>
                </v:shape>
                <v:shape id="Graphic 17" o:spid="_x0000_s1041" style="position:absolute;left:2393;top:5309;width:439;height:438;visibility:visible;mso-wrap-style:square;v-text-anchor:top" coordsize="4381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" path="m43218,43218l,43218,,,43218,r,43218xe" filled="f" strokecolor="#1d1d1b" strokeweight=".12pt">
                  <v:path arrowok="t" o:connecttype="custom" o:connectlocs="433,432;0,432;0,0;433,0;433,432" o:connectangles="0,0,0,0,0"/>
                </v:shape>
                <v:shape id="Graphic 18" o:spid="_x0000_s1042" style="position:absolute;left:2610;top:5348;width:12;height:45;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" path="m,l,4292e" filled="f" strokecolor="#1d1d1b" strokeweight=".12pt">
                  <v:path arrowok="t" o:connecttype="custom" o:connectlocs="0,0;0,43" o:connectangles="0,0"/>
                </v:shape>
                <v:shape id="Graphic 19" o:spid="_x0000_s1043" style="position:absolute;left:2610;top:5422;width:44;height:152;visibility:visible;mso-wrap-style:square;v-text-anchor:top" coordsize="444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" path="m4419,15240l,10337,,e" filled="f" strokecolor="#1d1d1b" strokeweight=".12pt">
                  <v:path arrowok="t" o:connecttype="custom" o:connectlocs="44,152;0,103;0,0" o:connectangles="0,0,0"/>
                </v:shape>
                <v:shape id="Graphic 20" o:spid="_x0000_s1044" style="position:absolute;left:2521;top:5372;width:26;height:38;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" path="m,l2159,3746e" filled="f" strokecolor="#1d1d1b" strokeweight=".12pt">
                  <v:path arrowok="t" o:connecttype="custom" o:connectlocs="0,0;22,37" o:connectangles="0,0"/>
                </v:shape>
                <v:shape id="Graphic 21" o:spid="_x0000_s1045" style="position:absolute;left:2457;top:5437;width:38;height:25;visibility:visible;mso-wrap-style:square;v-text-anchor:top" coordsize="38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" path="m,l3746,2159e" filled="f" strokecolor="#1d1d1b" strokeweight=".12pt">
                  <v:path arrowok="t" o:connecttype="custom" o:connectlocs="0,0;37,21" o:connectangles="0,0"/>
                </v:shape>
                <v:shape id="Graphic 22" o:spid="_x0000_s1046" style="position:absolute;left:2433;top:5525;width:45;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" path="m,l4292,e" filled="f" strokecolor="#1d1d1b" strokeweight=".12pt">
                  <v:path arrowok="t" o:connecttype="custom" o:connectlocs="0,0;43,0" o:connectangles="0,0"/>
                </v:shape>
                <v:shape id="Graphic 23" o:spid="_x0000_s1047" style="position:absolute;left:2457;top:5592;width:38;height:25;visibility:visible;mso-wrap-style:square;v-text-anchor:top" coordsize="38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" path="m,2158l3746,e" filled="f" strokecolor="#1d1d1b" strokeweight=".12pt">
                  <v:path arrowok="t" o:connecttype="custom" o:connectlocs="0,21;37,0" o:connectangles="0,0"/>
                </v:shape>
                <v:shape id="Graphic 24" o:spid="_x0000_s1048" style="position:absolute;left:2521;top:5640;width:26;height:39;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" path="m,3746l2159,e" filled="f" strokecolor="#1d1d1b" strokeweight=".12pt">
                  <v:path arrowok="t" o:connecttype="custom" o:connectlocs="0,38;22,0" o:connectangles="0,0"/>
                </v:shape>
                <v:shape id="Graphic 25" o:spid="_x0000_s1049" style="position:absolute;left:2610;top:5658;width:12;height:45;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" path="m,4330l,e" filled="f" strokecolor="#1d1d1b" strokeweight=".12pt">
                  <v:path arrowok="t" o:connecttype="custom" o:connectlocs="0,44;0,0" o:connectangles="0,0"/>
                </v:shape>
                <v:shape id="Graphic 26" o:spid="_x0000_s1050" style="position:absolute;left:2676;top:5640;width:26;height:39;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" path="m2159,3746l,e" filled="f" strokecolor="#1d1d1b" strokeweight=".12pt">
                  <v:path arrowok="t" o:connecttype="custom" o:connectlocs="22,38;0,0" o:connectangles="0,0"/>
                </v:shape>
                <v:shape id="Graphic 27" o:spid="_x0000_s1051" style="position:absolute;left:2725;top:5592;width:38;height:25;visibility:visible;mso-wrap-style:square;v-text-anchor:top" coordsize="38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" path="m3746,2158l,e" filled="f" strokecolor="#1d1d1b" strokeweight=".12pt">
                  <v:path arrowok="t" o:connecttype="custom" o:connectlocs="37,21;0,0" o:connectangles="0,0"/>
                </v:shape>
                <v:shape id="Graphic 28" o:spid="_x0000_s1052" style="position:absolute;left:2743;top:5525;width:44;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" path="m4330,l,e" filled="f" strokecolor="#1d1d1b" strokeweight=".12pt">
                  <v:path arrowok="t" o:connecttype="custom" o:connectlocs="43,0;0,0" o:connectangles="0,0"/>
                </v:shape>
                <v:shape id="Graphic 29" o:spid="_x0000_s1053" style="position:absolute;left:2725;top:5437;width:38;height:25;visibility:visible;mso-wrap-style:square;v-text-anchor:top" coordsize="38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" path="m3746,l,2159e" filled="f" strokecolor="#1d1d1b" strokeweight=".12pt">
                  <v:path arrowok="t" o:connecttype="custom" o:connectlocs="37,0;0,21" o:connectangles="0,0"/>
                </v:shape>
                <v:shape id="Graphic 30" o:spid="_x0000_s1054" style="position:absolute;left:2676;top:5372;width:26;height:38;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" path="m2159,l,3746e" filled="f" strokecolor="#1d1d1b" strokeweight=".12pt">
                  <v:path arrowok="t" o:connecttype="custom" o:connectlocs="22,0;0,37" o:connectangles="0,0"/>
                </v:shape>
              </v:group>
            </w:pict>
          </mc:Fallback>
        </mc:AlternateContent>
      </w:r>
      <w:r w:rsidR="00AF7A11" w:rsidRPr="00CD1C91">
        <w:rPr>
          <w:noProof/>
          <w:sz w:val="16"/>
          <w:szCs w:val="16"/>
        </w:rPr>
        <mc:AlternateContent>
          <mc:Choice Requires="wps">
            <w:drawing>
              <wp:anchor distT="45720" distB="45720" distL="114300" distR="114300" simplePos="0" relativeHeight="251672064" behindDoc="1" locked="0" layoutInCell="1" allowOverlap="1" wp14:anchorId="54BE883A" wp14:editId="50B3C5F3">
                <wp:simplePos x="0" y="0"/>
                <wp:positionH relativeFrom="column">
                  <wp:posOffset>-263634</wp:posOffset>
                </wp:positionH>
                <wp:positionV relativeFrom="paragraph">
                  <wp:posOffset>-876</wp:posOffset>
                </wp:positionV>
                <wp:extent cx="1102995" cy="6957848"/>
                <wp:effectExtent l="0" t="0" r="190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957848"/>
                        </a:xfrm>
                        <a:prstGeom prst="rect">
                          <a:avLst/>
                        </a:prstGeom>
                        <a:solidFill>
                          <a:srgbClr val="FFC000"/>
                        </a:solidFill>
                        <a:ln w="9525">
                          <a:noFill/>
                          <a:miter lim="800000"/>
                          <a:headEnd/>
                          <a:tailEnd/>
                        </a:ln>
                      </wps:spPr>
                      <wps:txbx>
                        <w:txbxContent>
                          <w:p w14:paraId="09728ECC" w14:textId="753E82A6" w:rsidR="00CD1C91" w:rsidRDefault="00CD1C91" w:rsidP="00CD1C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E883A" id="_x0000_t202" coordsize="21600,21600" o:spt="202" path="m,l,21600r21600,l21600,xe">
                <v:stroke joinstyle="miter"/>
                <v:path gradientshapeok="t" o:connecttype="rect"/>
              </v:shapetype>
              <v:shape id="Textfeld 2" o:spid="_x0000_s1026" type="#_x0000_t202" style="position:absolute;left:0;text-align:left;margin-left:-20.75pt;margin-top:-.05pt;width:86.85pt;height:547.8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" fillcolor="#ffc000" stroked="f">
                <v:textbox>
                  <w:txbxContent>
                    <w:p w14:paraId="09728ECC" w14:textId="753E82A6" w:rsidR="00CD1C91" w:rsidRDefault="00CD1C91" w:rsidP="00CD1C91"/>
                  </w:txbxContent>
                </v:textbox>
              </v:shape>
            </w:pict>
          </mc:Fallback>
        </mc:AlternateContent>
      </w:r>
      <w:r w:rsidR="001512E4">
        <w:rPr>
          <w:noProof/>
        </w:rPr>
        <mc:AlternateContent>
          <mc:Choice Requires="wps">
            <w:drawing>
              <wp:anchor distT="0" distB="0" distL="0" distR="0" simplePos="0" relativeHeight="251660800" behindDoc="0" locked="0" layoutInCell="1" allowOverlap="1" wp14:anchorId="4A06B4B4" wp14:editId="1623B32C">
                <wp:simplePos x="0" y="0"/>
                <wp:positionH relativeFrom="page">
                  <wp:posOffset>1441450</wp:posOffset>
                </wp:positionH>
                <wp:positionV relativeFrom="margin">
                  <wp:posOffset>0</wp:posOffset>
                </wp:positionV>
                <wp:extent cx="0" cy="6839585"/>
                <wp:effectExtent l="12700" t="12700" r="6350" b="15240"/>
                <wp:wrapNone/>
                <wp:docPr id="95030272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839585"/>
                        </a:xfrm>
                        <a:custGeom>
                          <a:avLst/>
                          <a:gdLst>
                            <a:gd name="T0" fmla="*/ 0 h 6840220"/>
                            <a:gd name="T1" fmla="*/ 6840004 h 6840220"/>
                          </a:gdLst>
                          <a:ahLst/>
                          <a:cxnLst>
                            <a:cxn ang="0">
                              <a:pos x="0" y="T0"/>
                            </a:cxn>
                            <a:cxn ang="0">
                              <a:pos x="0" y="T1"/>
                            </a:cxn>
                          </a:cxnLst>
                          <a:rect l="0" t="0" r="r" b="b"/>
                          <a:pathLst>
                            <a:path h="6840220">
                              <a:moveTo>
                                <a:pt x="0" y="0"/>
                              </a:moveTo>
                              <a:lnTo>
                                <a:pt x="0" y="6840004"/>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560413D" id="Graphic 32" o:spid="_x0000_s1026" style="position:absolute;margin-left:113.5pt;margin-top:0;width:0;height:538.5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margin;v-text-anchor:top" coordsize="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" path="m,l,6840004e" filled="f" strokecolor="#f9d900" strokeweight="1pt">
                <v:path arrowok="t" o:connecttype="custom" o:connectlocs="0,0;0,6839369" o:connectangles="0,0"/>
                <w10:wrap anchorx="page" anchory="margin"/>
              </v:shape>
            </w:pict>
          </mc:Fallback>
        </mc:AlternateContent>
      </w:r>
      <w:r w:rsidR="001512E4">
        <w:rPr>
          <w:noProof/>
        </w:rPr>
        <mc:AlternateContent>
          <mc:Choice Requires="wps">
            <w:drawing>
              <wp:anchor distT="0" distB="0" distL="0" distR="0" simplePos="0" relativeHeight="251661824" behindDoc="0" locked="0" layoutInCell="1" allowOverlap="1" wp14:anchorId="7E4F3D85" wp14:editId="46C9AE42">
                <wp:simplePos x="0" y="0"/>
                <wp:positionH relativeFrom="page">
                  <wp:posOffset>2217420</wp:posOffset>
                </wp:positionH>
                <wp:positionV relativeFrom="margin">
                  <wp:posOffset>0</wp:posOffset>
                </wp:positionV>
                <wp:extent cx="2474595" cy="756285"/>
                <wp:effectExtent l="7620" t="3175" r="3810" b="2540"/>
                <wp:wrapNone/>
                <wp:docPr id="1898881156"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4595" cy="756285"/>
                        </a:xfrm>
                        <a:custGeom>
                          <a:avLst/>
                          <a:gdLst>
                            <a:gd name="T0" fmla="*/ 1108354 w 2474595"/>
                            <a:gd name="T1" fmla="*/ 71501 h 756285"/>
                            <a:gd name="T2" fmla="*/ 884085 w 2474595"/>
                            <a:gd name="T3" fmla="*/ 148412 h 756285"/>
                            <a:gd name="T4" fmla="*/ 688086 w 2474595"/>
                            <a:gd name="T5" fmla="*/ 282105 h 756285"/>
                            <a:gd name="T6" fmla="*/ 553694 w 2474595"/>
                            <a:gd name="T7" fmla="*/ 471754 h 756285"/>
                            <a:gd name="T8" fmla="*/ 572846 w 2474595"/>
                            <a:gd name="T9" fmla="*/ 465620 h 756285"/>
                            <a:gd name="T10" fmla="*/ 743165 w 2474595"/>
                            <a:gd name="T11" fmla="*/ 274027 h 756285"/>
                            <a:gd name="T12" fmla="*/ 957199 w 2474595"/>
                            <a:gd name="T13" fmla="*/ 157480 h 756285"/>
                            <a:gd name="T14" fmla="*/ 1198524 w 2474595"/>
                            <a:gd name="T15" fmla="*/ 99377 h 756285"/>
                            <a:gd name="T16" fmla="*/ 1920125 w 2474595"/>
                            <a:gd name="T17" fmla="*/ 472033 h 756285"/>
                            <a:gd name="T18" fmla="*/ 1788731 w 2474595"/>
                            <a:gd name="T19" fmla="*/ 275945 h 756285"/>
                            <a:gd name="T20" fmla="*/ 1595056 w 2474595"/>
                            <a:gd name="T21" fmla="*/ 127254 h 756285"/>
                            <a:gd name="T22" fmla="*/ 1364221 w 2474595"/>
                            <a:gd name="T23" fmla="*/ 34391 h 756285"/>
                            <a:gd name="T24" fmla="*/ 1116698 w 2474595"/>
                            <a:gd name="T25" fmla="*/ 0 h 756285"/>
                            <a:gd name="T26" fmla="*/ 867829 w 2474595"/>
                            <a:gd name="T27" fmla="*/ 22847 h 756285"/>
                            <a:gd name="T28" fmla="*/ 639343 w 2474595"/>
                            <a:gd name="T29" fmla="*/ 99339 h 756285"/>
                            <a:gd name="T30" fmla="*/ 439839 w 2474595"/>
                            <a:gd name="T31" fmla="*/ 230720 h 756285"/>
                            <a:gd name="T32" fmla="*/ 289560 w 2474595"/>
                            <a:gd name="T33" fmla="*/ 412191 h 756285"/>
                            <a:gd name="T34" fmla="*/ 215747 w 2474595"/>
                            <a:gd name="T35" fmla="*/ 636130 h 756285"/>
                            <a:gd name="T36" fmla="*/ 293611 w 2474595"/>
                            <a:gd name="T37" fmla="*/ 450850 h 756285"/>
                            <a:gd name="T38" fmla="*/ 455218 w 2474595"/>
                            <a:gd name="T39" fmla="*/ 262026 h 756285"/>
                            <a:gd name="T40" fmla="*/ 660742 w 2474595"/>
                            <a:gd name="T41" fmla="*/ 136118 h 756285"/>
                            <a:gd name="T42" fmla="*/ 886294 w 2474595"/>
                            <a:gd name="T43" fmla="*/ 65633 h 756285"/>
                            <a:gd name="T44" fmla="*/ 1122680 w 2474595"/>
                            <a:gd name="T45" fmla="*/ 46520 h 756285"/>
                            <a:gd name="T46" fmla="*/ 1357363 w 2474595"/>
                            <a:gd name="T47" fmla="*/ 78930 h 756285"/>
                            <a:gd name="T48" fmla="*/ 1577860 w 2474595"/>
                            <a:gd name="T49" fmla="*/ 163017 h 756285"/>
                            <a:gd name="T50" fmla="*/ 1776679 w 2474595"/>
                            <a:gd name="T51" fmla="*/ 305358 h 756285"/>
                            <a:gd name="T52" fmla="*/ 1924215 w 2474595"/>
                            <a:gd name="T53" fmla="*/ 515137 h 756285"/>
                            <a:gd name="T54" fmla="*/ 2229485 w 2474595"/>
                            <a:gd name="T55" fmla="*/ 539178 h 756285"/>
                            <a:gd name="T56" fmla="*/ 2084400 w 2474595"/>
                            <a:gd name="T57" fmla="*/ 325780 h 756285"/>
                            <a:gd name="T58" fmla="*/ 1884197 w 2474595"/>
                            <a:gd name="T59" fmla="*/ 178498 h 756285"/>
                            <a:gd name="T60" fmla="*/ 1655889 w 2474595"/>
                            <a:gd name="T61" fmla="*/ 87198 h 756285"/>
                            <a:gd name="T62" fmla="*/ 1583156 w 2474595"/>
                            <a:gd name="T63" fmla="*/ 92138 h 756285"/>
                            <a:gd name="T64" fmla="*/ 1789010 w 2474595"/>
                            <a:gd name="T65" fmla="*/ 178028 h 756285"/>
                            <a:gd name="T66" fmla="*/ 1996909 w 2474595"/>
                            <a:gd name="T67" fmla="*/ 293217 h 756285"/>
                            <a:gd name="T68" fmla="*/ 2167737 w 2474595"/>
                            <a:gd name="T69" fmla="*/ 464883 h 756285"/>
                            <a:gd name="T70" fmla="*/ 2258339 w 2474595"/>
                            <a:gd name="T71" fmla="*/ 638098 h 756285"/>
                            <a:gd name="T72" fmla="*/ 2263711 w 2474595"/>
                            <a:gd name="T73" fmla="*/ 689381 h 756285"/>
                            <a:gd name="T74" fmla="*/ 2006612 w 2474595"/>
                            <a:gd name="T75" fmla="*/ 648055 h 756285"/>
                            <a:gd name="T76" fmla="*/ 1750822 w 2474595"/>
                            <a:gd name="T77" fmla="*/ 623150 h 756285"/>
                            <a:gd name="T78" fmla="*/ 1494028 w 2474595"/>
                            <a:gd name="T79" fmla="*/ 609930 h 756285"/>
                            <a:gd name="T80" fmla="*/ 1134287 w 2474595"/>
                            <a:gd name="T81" fmla="*/ 606272 h 756285"/>
                            <a:gd name="T82" fmla="*/ 877290 w 2474595"/>
                            <a:gd name="T83" fmla="*/ 614057 h 756285"/>
                            <a:gd name="T84" fmla="*/ 620801 w 2474595"/>
                            <a:gd name="T85" fmla="*/ 631571 h 756285"/>
                            <a:gd name="T86" fmla="*/ 365620 w 2474595"/>
                            <a:gd name="T87" fmla="*/ 662063 h 756285"/>
                            <a:gd name="T88" fmla="*/ 103733 w 2474595"/>
                            <a:gd name="T89" fmla="*/ 714819 h 756285"/>
                            <a:gd name="T90" fmla="*/ 101612 w 2474595"/>
                            <a:gd name="T91" fmla="*/ 726249 h 756285"/>
                            <a:gd name="T92" fmla="*/ 356438 w 2474595"/>
                            <a:gd name="T93" fmla="*/ 679323 h 756285"/>
                            <a:gd name="T94" fmla="*/ 666305 w 2474595"/>
                            <a:gd name="T95" fmla="*/ 649262 h 756285"/>
                            <a:gd name="T96" fmla="*/ 925550 w 2474595"/>
                            <a:gd name="T97" fmla="*/ 635495 h 756285"/>
                            <a:gd name="T98" fmla="*/ 1185125 w 2474595"/>
                            <a:gd name="T99" fmla="*/ 630326 h 756285"/>
                            <a:gd name="T100" fmla="*/ 1496656 w 2474595"/>
                            <a:gd name="T101" fmla="*/ 633831 h 756285"/>
                            <a:gd name="T102" fmla="*/ 1755978 w 2474595"/>
                            <a:gd name="T103" fmla="*/ 645833 h 756285"/>
                            <a:gd name="T104" fmla="*/ 2066036 w 2474595"/>
                            <a:gd name="T105" fmla="*/ 673176 h 756285"/>
                            <a:gd name="T106" fmla="*/ 2322144 w 2474595"/>
                            <a:gd name="T107" fmla="*/ 714146 h 756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74595" h="756285">
                              <a:moveTo>
                                <a:pt x="1298917" y="91732"/>
                              </a:moveTo>
                              <a:lnTo>
                                <a:pt x="1252054" y="83489"/>
                              </a:lnTo>
                              <a:lnTo>
                                <a:pt x="1204607" y="77343"/>
                              </a:lnTo>
                              <a:lnTo>
                                <a:pt x="1156677" y="73342"/>
                              </a:lnTo>
                              <a:lnTo>
                                <a:pt x="1108354" y="71501"/>
                              </a:lnTo>
                              <a:lnTo>
                                <a:pt x="1062837" y="82296"/>
                              </a:lnTo>
                              <a:lnTo>
                                <a:pt x="1017384" y="95402"/>
                              </a:lnTo>
                              <a:lnTo>
                                <a:pt x="972261" y="110782"/>
                              </a:lnTo>
                              <a:lnTo>
                                <a:pt x="927735" y="128460"/>
                              </a:lnTo>
                              <a:lnTo>
                                <a:pt x="884085" y="148412"/>
                              </a:lnTo>
                              <a:lnTo>
                                <a:pt x="841552" y="170637"/>
                              </a:lnTo>
                              <a:lnTo>
                                <a:pt x="800417" y="195122"/>
                              </a:lnTo>
                              <a:lnTo>
                                <a:pt x="760958" y="221869"/>
                              </a:lnTo>
                              <a:lnTo>
                                <a:pt x="723417" y="250863"/>
                              </a:lnTo>
                              <a:lnTo>
                                <a:pt x="688086" y="282105"/>
                              </a:lnTo>
                              <a:lnTo>
                                <a:pt x="655205" y="315595"/>
                              </a:lnTo>
                              <a:lnTo>
                                <a:pt x="625068" y="351307"/>
                              </a:lnTo>
                              <a:lnTo>
                                <a:pt x="597928" y="389242"/>
                              </a:lnTo>
                              <a:lnTo>
                                <a:pt x="574040" y="429399"/>
                              </a:lnTo>
                              <a:lnTo>
                                <a:pt x="553694" y="471754"/>
                              </a:lnTo>
                              <a:lnTo>
                                <a:pt x="537146" y="516331"/>
                              </a:lnTo>
                              <a:lnTo>
                                <a:pt x="524649" y="563092"/>
                              </a:lnTo>
                              <a:lnTo>
                                <a:pt x="531075" y="564718"/>
                              </a:lnTo>
                              <a:lnTo>
                                <a:pt x="549427" y="513956"/>
                              </a:lnTo>
                              <a:lnTo>
                                <a:pt x="572846" y="465620"/>
                              </a:lnTo>
                              <a:lnTo>
                                <a:pt x="600862" y="419976"/>
                              </a:lnTo>
                              <a:lnTo>
                                <a:pt x="633056" y="377278"/>
                              </a:lnTo>
                              <a:lnTo>
                                <a:pt x="668959" y="337781"/>
                              </a:lnTo>
                              <a:lnTo>
                                <a:pt x="705116" y="304647"/>
                              </a:lnTo>
                              <a:lnTo>
                                <a:pt x="743165" y="274027"/>
                              </a:lnTo>
                              <a:lnTo>
                                <a:pt x="782980" y="245872"/>
                              </a:lnTo>
                              <a:lnTo>
                                <a:pt x="824420" y="220167"/>
                              </a:lnTo>
                              <a:lnTo>
                                <a:pt x="867371" y="196888"/>
                              </a:lnTo>
                              <a:lnTo>
                                <a:pt x="911669" y="175996"/>
                              </a:lnTo>
                              <a:lnTo>
                                <a:pt x="957199" y="157480"/>
                              </a:lnTo>
                              <a:lnTo>
                                <a:pt x="1003820" y="141300"/>
                              </a:lnTo>
                              <a:lnTo>
                                <a:pt x="1051394" y="127419"/>
                              </a:lnTo>
                              <a:lnTo>
                                <a:pt x="1099794" y="115824"/>
                              </a:lnTo>
                              <a:lnTo>
                                <a:pt x="1148880" y="106489"/>
                              </a:lnTo>
                              <a:lnTo>
                                <a:pt x="1198524" y="99377"/>
                              </a:lnTo>
                              <a:lnTo>
                                <a:pt x="1248587" y="94475"/>
                              </a:lnTo>
                              <a:lnTo>
                                <a:pt x="1298917" y="91732"/>
                              </a:lnTo>
                              <a:close/>
                            </a:path>
                            <a:path w="2474595" h="756285">
                              <a:moveTo>
                                <a:pt x="1950008" y="561581"/>
                              </a:moveTo>
                              <a:lnTo>
                                <a:pt x="1936965" y="516153"/>
                              </a:lnTo>
                              <a:lnTo>
                                <a:pt x="1920125" y="472033"/>
                              </a:lnTo>
                              <a:lnTo>
                                <a:pt x="1899780" y="429361"/>
                              </a:lnTo>
                              <a:lnTo>
                                <a:pt x="1876196" y="388277"/>
                              </a:lnTo>
                              <a:lnTo>
                                <a:pt x="1849653" y="348919"/>
                              </a:lnTo>
                              <a:lnTo>
                                <a:pt x="1820405" y="311429"/>
                              </a:lnTo>
                              <a:lnTo>
                                <a:pt x="1788731" y="275945"/>
                              </a:lnTo>
                              <a:lnTo>
                                <a:pt x="1754911" y="242620"/>
                              </a:lnTo>
                              <a:lnTo>
                                <a:pt x="1719199" y="211582"/>
                              </a:lnTo>
                              <a:lnTo>
                                <a:pt x="1679308" y="181063"/>
                              </a:lnTo>
                              <a:lnTo>
                                <a:pt x="1637880" y="152958"/>
                              </a:lnTo>
                              <a:lnTo>
                                <a:pt x="1595056" y="127254"/>
                              </a:lnTo>
                              <a:lnTo>
                                <a:pt x="1550962" y="103949"/>
                              </a:lnTo>
                              <a:lnTo>
                                <a:pt x="1505699" y="83007"/>
                              </a:lnTo>
                              <a:lnTo>
                                <a:pt x="1459407" y="64439"/>
                              </a:lnTo>
                              <a:lnTo>
                                <a:pt x="1412201" y="48247"/>
                              </a:lnTo>
                              <a:lnTo>
                                <a:pt x="1364221" y="34391"/>
                              </a:lnTo>
                              <a:lnTo>
                                <a:pt x="1315554" y="22872"/>
                              </a:lnTo>
                              <a:lnTo>
                                <a:pt x="1266355" y="13690"/>
                              </a:lnTo>
                              <a:lnTo>
                                <a:pt x="1216723" y="6819"/>
                              </a:lnTo>
                              <a:lnTo>
                                <a:pt x="1166799" y="2260"/>
                              </a:lnTo>
                              <a:lnTo>
                                <a:pt x="1116698" y="0"/>
                              </a:lnTo>
                              <a:lnTo>
                                <a:pt x="1066546" y="38"/>
                              </a:lnTo>
                              <a:lnTo>
                                <a:pt x="1016457" y="2349"/>
                              </a:lnTo>
                              <a:lnTo>
                                <a:pt x="966558" y="6921"/>
                              </a:lnTo>
                              <a:lnTo>
                                <a:pt x="916978" y="13766"/>
                              </a:lnTo>
                              <a:lnTo>
                                <a:pt x="867829" y="22847"/>
                              </a:lnTo>
                              <a:lnTo>
                                <a:pt x="819238" y="34175"/>
                              </a:lnTo>
                              <a:lnTo>
                                <a:pt x="771321" y="47739"/>
                              </a:lnTo>
                              <a:lnTo>
                                <a:pt x="726821" y="62522"/>
                              </a:lnTo>
                              <a:lnTo>
                                <a:pt x="682752" y="79756"/>
                              </a:lnTo>
                              <a:lnTo>
                                <a:pt x="639343" y="99339"/>
                              </a:lnTo>
                              <a:lnTo>
                                <a:pt x="596811" y="121246"/>
                              </a:lnTo>
                              <a:lnTo>
                                <a:pt x="555383" y="145389"/>
                              </a:lnTo>
                              <a:lnTo>
                                <a:pt x="515264" y="171729"/>
                              </a:lnTo>
                              <a:lnTo>
                                <a:pt x="476669" y="200190"/>
                              </a:lnTo>
                              <a:lnTo>
                                <a:pt x="439839" y="230720"/>
                              </a:lnTo>
                              <a:lnTo>
                                <a:pt x="404977" y="263245"/>
                              </a:lnTo>
                              <a:lnTo>
                                <a:pt x="372300" y="297726"/>
                              </a:lnTo>
                              <a:lnTo>
                                <a:pt x="342023" y="334073"/>
                              </a:lnTo>
                              <a:lnTo>
                                <a:pt x="314375" y="372249"/>
                              </a:lnTo>
                              <a:lnTo>
                                <a:pt x="289560" y="412191"/>
                              </a:lnTo>
                              <a:lnTo>
                                <a:pt x="267804" y="453821"/>
                              </a:lnTo>
                              <a:lnTo>
                                <a:pt x="249339" y="497090"/>
                              </a:lnTo>
                              <a:lnTo>
                                <a:pt x="234353" y="541947"/>
                              </a:lnTo>
                              <a:lnTo>
                                <a:pt x="223088" y="588302"/>
                              </a:lnTo>
                              <a:lnTo>
                                <a:pt x="215747" y="636130"/>
                              </a:lnTo>
                              <a:lnTo>
                                <a:pt x="222580" y="637159"/>
                              </a:lnTo>
                              <a:lnTo>
                                <a:pt x="234442" y="588073"/>
                              </a:lnTo>
                              <a:lnTo>
                                <a:pt x="250405" y="540588"/>
                              </a:lnTo>
                              <a:lnTo>
                                <a:pt x="270217" y="494817"/>
                              </a:lnTo>
                              <a:lnTo>
                                <a:pt x="293611" y="450850"/>
                              </a:lnTo>
                              <a:lnTo>
                                <a:pt x="320332" y="408800"/>
                              </a:lnTo>
                              <a:lnTo>
                                <a:pt x="350113" y="368795"/>
                              </a:lnTo>
                              <a:lnTo>
                                <a:pt x="382689" y="330923"/>
                              </a:lnTo>
                              <a:lnTo>
                                <a:pt x="417817" y="295300"/>
                              </a:lnTo>
                              <a:lnTo>
                                <a:pt x="455218" y="262026"/>
                              </a:lnTo>
                              <a:lnTo>
                                <a:pt x="494639" y="231228"/>
                              </a:lnTo>
                              <a:lnTo>
                                <a:pt x="535813" y="203009"/>
                              </a:lnTo>
                              <a:lnTo>
                                <a:pt x="576364" y="178663"/>
                              </a:lnTo>
                              <a:lnTo>
                                <a:pt x="618032" y="156362"/>
                              </a:lnTo>
                              <a:lnTo>
                                <a:pt x="660742" y="136118"/>
                              </a:lnTo>
                              <a:lnTo>
                                <a:pt x="704392" y="117919"/>
                              </a:lnTo>
                              <a:lnTo>
                                <a:pt x="748868" y="101765"/>
                              </a:lnTo>
                              <a:lnTo>
                                <a:pt x="794080" y="87668"/>
                              </a:lnTo>
                              <a:lnTo>
                                <a:pt x="839927" y="75615"/>
                              </a:lnTo>
                              <a:lnTo>
                                <a:pt x="886294" y="65633"/>
                              </a:lnTo>
                              <a:lnTo>
                                <a:pt x="933107" y="57696"/>
                              </a:lnTo>
                              <a:lnTo>
                                <a:pt x="980249" y="51816"/>
                              </a:lnTo>
                              <a:lnTo>
                                <a:pt x="1027633" y="47993"/>
                              </a:lnTo>
                              <a:lnTo>
                                <a:pt x="1075131" y="46228"/>
                              </a:lnTo>
                              <a:lnTo>
                                <a:pt x="1122680" y="46520"/>
                              </a:lnTo>
                              <a:lnTo>
                                <a:pt x="1170152" y="48882"/>
                              </a:lnTo>
                              <a:lnTo>
                                <a:pt x="1217460" y="53301"/>
                              </a:lnTo>
                              <a:lnTo>
                                <a:pt x="1264500" y="59778"/>
                              </a:lnTo>
                              <a:lnTo>
                                <a:pt x="1311160" y="68326"/>
                              </a:lnTo>
                              <a:lnTo>
                                <a:pt x="1357363" y="78930"/>
                              </a:lnTo>
                              <a:lnTo>
                                <a:pt x="1403007" y="91617"/>
                              </a:lnTo>
                              <a:lnTo>
                                <a:pt x="1447977" y="106362"/>
                              </a:lnTo>
                              <a:lnTo>
                                <a:pt x="1492173" y="123177"/>
                              </a:lnTo>
                              <a:lnTo>
                                <a:pt x="1535506" y="142062"/>
                              </a:lnTo>
                              <a:lnTo>
                                <a:pt x="1577860" y="163017"/>
                              </a:lnTo>
                              <a:lnTo>
                                <a:pt x="1619161" y="186055"/>
                              </a:lnTo>
                              <a:lnTo>
                                <a:pt x="1659293" y="211162"/>
                              </a:lnTo>
                              <a:lnTo>
                                <a:pt x="1698142" y="238340"/>
                              </a:lnTo>
                              <a:lnTo>
                                <a:pt x="1738553" y="270535"/>
                              </a:lnTo>
                              <a:lnTo>
                                <a:pt x="1776679" y="305358"/>
                              </a:lnTo>
                              <a:lnTo>
                                <a:pt x="1812251" y="342684"/>
                              </a:lnTo>
                              <a:lnTo>
                                <a:pt x="1845043" y="382435"/>
                              </a:lnTo>
                              <a:lnTo>
                                <a:pt x="1874799" y="424484"/>
                              </a:lnTo>
                              <a:lnTo>
                                <a:pt x="1901266" y="468757"/>
                              </a:lnTo>
                              <a:lnTo>
                                <a:pt x="1924215" y="515137"/>
                              </a:lnTo>
                              <a:lnTo>
                                <a:pt x="1943379" y="563524"/>
                              </a:lnTo>
                              <a:lnTo>
                                <a:pt x="1950008" y="561581"/>
                              </a:lnTo>
                              <a:close/>
                            </a:path>
                            <a:path w="2474595" h="756285">
                              <a:moveTo>
                                <a:pt x="2258339" y="638098"/>
                              </a:moveTo>
                              <a:lnTo>
                                <a:pt x="2246388" y="587946"/>
                              </a:lnTo>
                              <a:lnTo>
                                <a:pt x="2229485" y="539178"/>
                              </a:lnTo>
                              <a:lnTo>
                                <a:pt x="2207958" y="491921"/>
                              </a:lnTo>
                              <a:lnTo>
                                <a:pt x="2182203" y="446887"/>
                              </a:lnTo>
                              <a:lnTo>
                                <a:pt x="2152713" y="404139"/>
                              </a:lnTo>
                              <a:lnTo>
                                <a:pt x="2119960" y="363753"/>
                              </a:lnTo>
                              <a:lnTo>
                                <a:pt x="2084400" y="325780"/>
                              </a:lnTo>
                              <a:lnTo>
                                <a:pt x="2046503" y="290271"/>
                              </a:lnTo>
                              <a:lnTo>
                                <a:pt x="2008060" y="259067"/>
                              </a:lnTo>
                              <a:lnTo>
                                <a:pt x="1968119" y="230035"/>
                              </a:lnTo>
                              <a:lnTo>
                                <a:pt x="1926793" y="203187"/>
                              </a:lnTo>
                              <a:lnTo>
                                <a:pt x="1884197" y="178498"/>
                              </a:lnTo>
                              <a:lnTo>
                                <a:pt x="1840445" y="155968"/>
                              </a:lnTo>
                              <a:lnTo>
                                <a:pt x="1795614" y="135585"/>
                              </a:lnTo>
                              <a:lnTo>
                                <a:pt x="1749844" y="117335"/>
                              </a:lnTo>
                              <a:lnTo>
                                <a:pt x="1703235" y="101206"/>
                              </a:lnTo>
                              <a:lnTo>
                                <a:pt x="1655889" y="87198"/>
                              </a:lnTo>
                              <a:lnTo>
                                <a:pt x="1607921" y="75285"/>
                              </a:lnTo>
                              <a:lnTo>
                                <a:pt x="1559420" y="65468"/>
                              </a:lnTo>
                              <a:lnTo>
                                <a:pt x="1510525" y="57721"/>
                              </a:lnTo>
                              <a:lnTo>
                                <a:pt x="1547279" y="74231"/>
                              </a:lnTo>
                              <a:lnTo>
                                <a:pt x="1583156" y="92138"/>
                              </a:lnTo>
                              <a:lnTo>
                                <a:pt x="1618119" y="111442"/>
                              </a:lnTo>
                              <a:lnTo>
                                <a:pt x="1652104" y="132143"/>
                              </a:lnTo>
                              <a:lnTo>
                                <a:pt x="1698675" y="145618"/>
                              </a:lnTo>
                              <a:lnTo>
                                <a:pt x="1744357" y="160921"/>
                              </a:lnTo>
                              <a:lnTo>
                                <a:pt x="1789010" y="178028"/>
                              </a:lnTo>
                              <a:lnTo>
                                <a:pt x="1832533" y="196926"/>
                              </a:lnTo>
                              <a:lnTo>
                                <a:pt x="1874774" y="217563"/>
                              </a:lnTo>
                              <a:lnTo>
                                <a:pt x="1915617" y="239941"/>
                              </a:lnTo>
                              <a:lnTo>
                                <a:pt x="1956892" y="265442"/>
                              </a:lnTo>
                              <a:lnTo>
                                <a:pt x="1996909" y="293217"/>
                              </a:lnTo>
                              <a:lnTo>
                                <a:pt x="2035352" y="323215"/>
                              </a:lnTo>
                              <a:lnTo>
                                <a:pt x="2071954" y="355422"/>
                              </a:lnTo>
                              <a:lnTo>
                                <a:pt x="2106409" y="389788"/>
                              </a:lnTo>
                              <a:lnTo>
                                <a:pt x="2138438" y="426288"/>
                              </a:lnTo>
                              <a:lnTo>
                                <a:pt x="2167737" y="464883"/>
                              </a:lnTo>
                              <a:lnTo>
                                <a:pt x="2194026" y="505548"/>
                              </a:lnTo>
                              <a:lnTo>
                                <a:pt x="2217001" y="548233"/>
                              </a:lnTo>
                              <a:lnTo>
                                <a:pt x="2236381" y="592924"/>
                              </a:lnTo>
                              <a:lnTo>
                                <a:pt x="2251875" y="639559"/>
                              </a:lnTo>
                              <a:lnTo>
                                <a:pt x="2258339" y="638098"/>
                              </a:lnTo>
                              <a:close/>
                            </a:path>
                            <a:path w="2474595" h="756285">
                              <a:moveTo>
                                <a:pt x="2474099" y="750100"/>
                              </a:moveTo>
                              <a:lnTo>
                                <a:pt x="2422728" y="730859"/>
                              </a:lnTo>
                              <a:lnTo>
                                <a:pt x="2370353" y="714806"/>
                              </a:lnTo>
                              <a:lnTo>
                                <a:pt x="2317254" y="701217"/>
                              </a:lnTo>
                              <a:lnTo>
                                <a:pt x="2263711" y="689381"/>
                              </a:lnTo>
                              <a:lnTo>
                                <a:pt x="2210003" y="678573"/>
                              </a:lnTo>
                              <a:lnTo>
                                <a:pt x="2159279" y="669950"/>
                              </a:lnTo>
                              <a:lnTo>
                                <a:pt x="2108479" y="662012"/>
                              </a:lnTo>
                              <a:lnTo>
                                <a:pt x="2057590" y="654723"/>
                              </a:lnTo>
                              <a:lnTo>
                                <a:pt x="2006612" y="648055"/>
                              </a:lnTo>
                              <a:lnTo>
                                <a:pt x="1955571" y="641985"/>
                              </a:lnTo>
                              <a:lnTo>
                                <a:pt x="1904466" y="636485"/>
                              </a:lnTo>
                              <a:lnTo>
                                <a:pt x="1853298" y="631532"/>
                              </a:lnTo>
                              <a:lnTo>
                                <a:pt x="1802079" y="627100"/>
                              </a:lnTo>
                              <a:lnTo>
                                <a:pt x="1750822" y="623150"/>
                              </a:lnTo>
                              <a:lnTo>
                                <a:pt x="1699514" y="619683"/>
                              </a:lnTo>
                              <a:lnTo>
                                <a:pt x="1648167" y="616648"/>
                              </a:lnTo>
                              <a:lnTo>
                                <a:pt x="1596809" y="614032"/>
                              </a:lnTo>
                              <a:lnTo>
                                <a:pt x="1545424" y="611797"/>
                              </a:lnTo>
                              <a:lnTo>
                                <a:pt x="1494028" y="609930"/>
                              </a:lnTo>
                              <a:lnTo>
                                <a:pt x="1442618" y="608406"/>
                              </a:lnTo>
                              <a:lnTo>
                                <a:pt x="1391208" y="607187"/>
                              </a:lnTo>
                              <a:lnTo>
                                <a:pt x="1339811" y="606247"/>
                              </a:lnTo>
                              <a:lnTo>
                                <a:pt x="1237056" y="605142"/>
                              </a:lnTo>
                              <a:lnTo>
                                <a:pt x="1134287" y="606272"/>
                              </a:lnTo>
                              <a:lnTo>
                                <a:pt x="1082890" y="607199"/>
                              </a:lnTo>
                              <a:lnTo>
                                <a:pt x="1031481" y="608431"/>
                              </a:lnTo>
                              <a:lnTo>
                                <a:pt x="980071" y="609955"/>
                              </a:lnTo>
                              <a:lnTo>
                                <a:pt x="928674" y="611835"/>
                              </a:lnTo>
                              <a:lnTo>
                                <a:pt x="877290" y="614057"/>
                              </a:lnTo>
                              <a:lnTo>
                                <a:pt x="825931" y="616686"/>
                              </a:lnTo>
                              <a:lnTo>
                                <a:pt x="774585" y="619721"/>
                              </a:lnTo>
                              <a:lnTo>
                                <a:pt x="723277" y="623201"/>
                              </a:lnTo>
                              <a:lnTo>
                                <a:pt x="672020" y="627138"/>
                              </a:lnTo>
                              <a:lnTo>
                                <a:pt x="620801" y="631571"/>
                              </a:lnTo>
                              <a:lnTo>
                                <a:pt x="569633" y="636524"/>
                              </a:lnTo>
                              <a:lnTo>
                                <a:pt x="518528" y="642035"/>
                              </a:lnTo>
                              <a:lnTo>
                                <a:pt x="467487" y="648106"/>
                              </a:lnTo>
                              <a:lnTo>
                                <a:pt x="416521" y="654773"/>
                              </a:lnTo>
                              <a:lnTo>
                                <a:pt x="365620" y="662063"/>
                              </a:lnTo>
                              <a:lnTo>
                                <a:pt x="314820" y="670001"/>
                              </a:lnTo>
                              <a:lnTo>
                                <a:pt x="264109" y="678624"/>
                              </a:lnTo>
                              <a:lnTo>
                                <a:pt x="210375" y="689419"/>
                              </a:lnTo>
                              <a:lnTo>
                                <a:pt x="156832" y="701243"/>
                              </a:lnTo>
                              <a:lnTo>
                                <a:pt x="103733" y="714819"/>
                              </a:lnTo>
                              <a:lnTo>
                                <a:pt x="51371" y="730872"/>
                              </a:lnTo>
                              <a:lnTo>
                                <a:pt x="0" y="750100"/>
                              </a:lnTo>
                              <a:lnTo>
                                <a:pt x="2349" y="755853"/>
                              </a:lnTo>
                              <a:lnTo>
                                <a:pt x="51727" y="740092"/>
                              </a:lnTo>
                              <a:lnTo>
                                <a:pt x="101612" y="726249"/>
                              </a:lnTo>
                              <a:lnTo>
                                <a:pt x="151942" y="714133"/>
                              </a:lnTo>
                              <a:lnTo>
                                <a:pt x="202653" y="703554"/>
                              </a:lnTo>
                              <a:lnTo>
                                <a:pt x="253669" y="694347"/>
                              </a:lnTo>
                              <a:lnTo>
                                <a:pt x="304952" y="686333"/>
                              </a:lnTo>
                              <a:lnTo>
                                <a:pt x="356438" y="679323"/>
                              </a:lnTo>
                              <a:lnTo>
                                <a:pt x="408038" y="673138"/>
                              </a:lnTo>
                              <a:lnTo>
                                <a:pt x="459714" y="667600"/>
                              </a:lnTo>
                              <a:lnTo>
                                <a:pt x="511390" y="662533"/>
                              </a:lnTo>
                              <a:lnTo>
                                <a:pt x="614527" y="653097"/>
                              </a:lnTo>
                              <a:lnTo>
                                <a:pt x="666305" y="649262"/>
                              </a:lnTo>
                              <a:lnTo>
                                <a:pt x="718108" y="645795"/>
                              </a:lnTo>
                              <a:lnTo>
                                <a:pt x="769937" y="642696"/>
                              </a:lnTo>
                              <a:lnTo>
                                <a:pt x="821791" y="639940"/>
                              </a:lnTo>
                              <a:lnTo>
                                <a:pt x="873658" y="637540"/>
                              </a:lnTo>
                              <a:lnTo>
                                <a:pt x="925550" y="635495"/>
                              </a:lnTo>
                              <a:lnTo>
                                <a:pt x="977442" y="633793"/>
                              </a:lnTo>
                              <a:lnTo>
                                <a:pt x="1029347" y="632421"/>
                              </a:lnTo>
                              <a:lnTo>
                                <a:pt x="1081265" y="631393"/>
                              </a:lnTo>
                              <a:lnTo>
                                <a:pt x="1133195" y="630694"/>
                              </a:lnTo>
                              <a:lnTo>
                                <a:pt x="1185125" y="630326"/>
                              </a:lnTo>
                              <a:lnTo>
                                <a:pt x="1288973" y="630339"/>
                              </a:lnTo>
                              <a:lnTo>
                                <a:pt x="1340904" y="630720"/>
                              </a:lnTo>
                              <a:lnTo>
                                <a:pt x="1392821" y="631431"/>
                              </a:lnTo>
                              <a:lnTo>
                                <a:pt x="1444739" y="632460"/>
                              </a:lnTo>
                              <a:lnTo>
                                <a:pt x="1496656" y="633831"/>
                              </a:lnTo>
                              <a:lnTo>
                                <a:pt x="1548549" y="635533"/>
                              </a:lnTo>
                              <a:lnTo>
                                <a:pt x="1600428" y="637578"/>
                              </a:lnTo>
                              <a:lnTo>
                                <a:pt x="1652295" y="639978"/>
                              </a:lnTo>
                              <a:lnTo>
                                <a:pt x="1704149" y="642721"/>
                              </a:lnTo>
                              <a:lnTo>
                                <a:pt x="1755978" y="645833"/>
                              </a:lnTo>
                              <a:lnTo>
                                <a:pt x="1807781" y="649300"/>
                              </a:lnTo>
                              <a:lnTo>
                                <a:pt x="1859559" y="653148"/>
                              </a:lnTo>
                              <a:lnTo>
                                <a:pt x="1962683" y="662584"/>
                              </a:lnTo>
                              <a:lnTo>
                                <a:pt x="2014359" y="667639"/>
                              </a:lnTo>
                              <a:lnTo>
                                <a:pt x="2066036" y="673176"/>
                              </a:lnTo>
                              <a:lnTo>
                                <a:pt x="2117648" y="679348"/>
                              </a:lnTo>
                              <a:lnTo>
                                <a:pt x="2169122" y="686358"/>
                              </a:lnTo>
                              <a:lnTo>
                                <a:pt x="2220404" y="694372"/>
                              </a:lnTo>
                              <a:lnTo>
                                <a:pt x="2271433" y="703580"/>
                              </a:lnTo>
                              <a:lnTo>
                                <a:pt x="2322144" y="714146"/>
                              </a:lnTo>
                              <a:lnTo>
                                <a:pt x="2372474" y="726262"/>
                              </a:lnTo>
                              <a:lnTo>
                                <a:pt x="2422360" y="740105"/>
                              </a:lnTo>
                              <a:lnTo>
                                <a:pt x="2471750" y="755853"/>
                              </a:lnTo>
                              <a:lnTo>
                                <a:pt x="2474099" y="750100"/>
                              </a:lnTo>
                              <a:close/>
                            </a:path>
                          </a:pathLst>
                        </a:custGeom>
                        <a:solidFill>
                          <a:srgbClr val="F9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150E2" id="Graphic 31" o:spid="_x0000_s1026" style="position:absolute;margin-left:174.6pt;margin-top:0;width:194.85pt;height:59.5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coordsize="2474595,75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" path="m1298917,91732r-46863,-8243l1204607,77343r-47930,-4001l1108354,71501r-45517,10795l1017384,95402r-45123,15380l927735,128460r-43650,19952l841552,170637r-41135,24485l760958,221869r-37541,28994l688086,282105r-32881,33490l625068,351307r-27140,37935l574040,429399r-20346,42355l537146,516331r-12497,46761l531075,564718r18352,-50762l572846,465620r28016,-45644l633056,377278r35903,-39497l705116,304647r38049,-30620l782980,245872r41440,-25705l867371,196888r44298,-20892l957199,157480r46621,-16180l1051394,127419r48400,-11595l1148880,106489r49644,-7112l1248587,94475r50330,-2743xem1950008,561581r-13043,-45428l1920125,472033r-20345,-42672l1876196,388277r-26543,-39358l1820405,311429r-31674,-35484l1754911,242620r-35712,-31038l1679308,181063r-41428,-28105l1595056,127254r-44094,-23305l1505699,83007,1459407,64439,1412201,48247,1364221,34391,1315554,22872r-49199,-9182l1216723,6819,1166799,2260,1116698,r-50152,38l1016457,2349,966558,6921r-49580,6845l867829,22847,819238,34175,771321,47739,726821,62522,682752,79756,639343,99339r-42532,21907l555383,145389r-40119,26340l476669,200190r-36830,30530l404977,263245r-32677,34481l342023,334073r-27648,38176l289560,412191r-21756,41630l249339,497090r-14986,44857l223088,588302r-7341,47828l222580,637159r11862,-49086l250405,540588r19812,-45771l293611,450850r26721,-42050l350113,368795r32576,-37872l417817,295300r37401,-33274l494639,231228r41174,-28219l576364,178663r41668,-22301l660742,136118r43650,-18199l748868,101765,794080,87668,839927,75615r46367,-9982l933107,57696r47142,-5880l1027633,47993r47498,-1765l1122680,46520r47472,2362l1217460,53301r47040,6477l1311160,68326r46203,10604l1403007,91617r44970,14745l1492173,123177r43333,18885l1577860,163017r41301,23038l1659293,211162r38849,27178l1738553,270535r38126,34823l1812251,342684r32792,39751l1874799,424484r26467,44273l1924215,515137r19164,48387l1950008,561581xem2258339,638098r-11951,-50152l2229485,539178r-21527,-47257l2182203,446887r-29490,-42748l2119960,363753r-35560,-37973l2046503,290271r-38443,-31204l1968119,230035r-41326,-26848l1884197,178498r-43752,-22530l1795614,135585r-45770,-18250l1703235,101206,1655889,87198,1607921,75285r-48501,-9817l1510525,57721r36754,16510l1583156,92138r34963,19304l1652104,132143r46571,13475l1744357,160921r44653,17107l1832533,196926r42241,20637l1915617,239941r41275,25501l1996909,293217r38443,29998l2071954,355422r34455,34366l2138438,426288r29299,38595l2194026,505548r22975,42685l2236381,592924r15494,46635l2258339,638098xem2474099,750100r-51371,-19241l2370353,714806r-53099,-13589l2263711,689381r-53708,-10808l2159279,669950r-50800,-7938l2057590,654723r-50978,-6668l1955571,641985r-51105,-5500l1853298,631532r-51219,-4432l1750822,623150r-51308,-3467l1648167,616648r-51358,-2616l1545424,611797r-51396,-1867l1442618,608406r-51410,-1219l1339811,606247r-102755,-1105l1134287,606272r-51397,927l1031481,608431r-51410,1524l928674,611835r-51384,2222l825931,616686r-51346,3035l723277,623201r-51257,3937l620801,631571r-51168,4953l518528,642035r-51041,6071l416521,654773r-50901,7290l314820,670001r-50711,8623l210375,689419r-53543,11824l103733,714819,51371,730872,,750100r2349,5753l51727,740092r49885,-13843l151942,714133r50711,-10579l253669,694347r51283,-8014l356438,679323r51600,-6185l459714,667600r51676,-5067l614527,653097r51778,-3835l718108,645795r51829,-3099l821791,639940r51867,-2400l925550,635495r51892,-1702l1029347,632421r51918,-1028l1133195,630694r51930,-368l1288973,630339r51931,381l1392821,631431r51918,1029l1496656,633831r51893,1702l1600428,637578r51867,2400l1704149,642721r51829,3112l1807781,649300r51778,3848l1962683,662584r51676,5055l2066036,673176r51612,6172l2169122,686358r51282,8014l2271433,703580r50711,10566l2372474,726262r49886,13843l2471750,755853r2349,-5753xe" fillcolor="#f9d900" stroked="f">
                <v:path arrowok="t" o:connecttype="custom" o:connectlocs="1108354,71501;884085,148412;688086,282105;553694,471754;572846,465620;743165,274027;957199,157480;1198524,99377;1920125,472033;1788731,275945;1595056,127254;1364221,34391;1116698,0;867829,22847;639343,99339;439839,230720;289560,412191;215747,636130;293611,450850;455218,262026;660742,136118;886294,65633;1122680,46520;1357363,78930;1577860,163017;1776679,305358;1924215,515137;2229485,539178;2084400,325780;1884197,178498;1655889,87198;1583156,92138;1789010,178028;1996909,293217;2167737,464883;2258339,638098;2263711,689381;2006612,648055;1750822,623150;1494028,609930;1134287,606272;877290,614057;620801,631571;365620,662063;103733,714819;101612,726249;356438,679323;666305,649262;925550,635495;1185125,630326;1496656,633831;1755978,645833;2066036,673176;2322144,714146" o:connectangles="0,0,0,0,0,0,0,0,0,0,0,0,0,0,0,0,0,0,0,0,0,0,0,0,0,0,0,0,0,0,0,0,0,0,0,0,0,0,0,0,0,0,0,0,0,0,0,0,0,0,0,0,0,0"/>
                <w10:wrap anchorx="page" anchory="margin"/>
              </v:shape>
            </w:pict>
          </mc:Fallback>
        </mc:AlternateContent>
      </w:r>
      <w:r w:rsidR="00C23DA7">
        <w:t xml:space="preserve"> </w:t>
      </w:r>
    </w:p>
    <w:p w14:paraId="2251B412" w14:textId="43F27973" w:rsidR="007264FB" w:rsidRDefault="007264FB" w:rsidP="00B60D15">
      <w:pPr>
        <w:ind w:firstLine="1610"/>
      </w:pPr>
    </w:p>
    <w:p w14:paraId="3375DBA0" w14:textId="5C690F50" w:rsidR="007264FB" w:rsidRDefault="007264FB" w:rsidP="00B60D15">
      <w:pPr>
        <w:ind w:firstLine="1610"/>
      </w:pPr>
    </w:p>
    <w:p w14:paraId="4B774EBC" w14:textId="4496E38D" w:rsidR="007264FB" w:rsidRDefault="007264FB" w:rsidP="00B60D15">
      <w:pPr>
        <w:ind w:firstLine="1610"/>
      </w:pPr>
    </w:p>
    <w:p w14:paraId="3B145252" w14:textId="336FF2E8" w:rsidR="007264FB" w:rsidRDefault="004B4C9A" w:rsidP="00B60D15">
      <w:pPr>
        <w:ind w:firstLine="1610"/>
      </w:pPr>
      <w:r>
        <w:rPr>
          <w:noProof/>
        </w:rPr>
        <mc:AlternateContent>
          <mc:Choice Requires="wps">
            <w:drawing>
              <wp:anchor distT="45720" distB="45720" distL="114300" distR="114300" simplePos="0" relativeHeight="251642368" behindDoc="0" locked="0" layoutInCell="1" allowOverlap="1" wp14:anchorId="08ED382B" wp14:editId="4599D140">
                <wp:simplePos x="0" y="0"/>
                <wp:positionH relativeFrom="page">
                  <wp:align>right</wp:align>
                </wp:positionH>
                <wp:positionV relativeFrom="paragraph">
                  <wp:posOffset>59690</wp:posOffset>
                </wp:positionV>
                <wp:extent cx="3888105" cy="633730"/>
                <wp:effectExtent l="0" t="0" r="0" b="0"/>
                <wp:wrapNone/>
                <wp:docPr id="8323400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633730"/>
                        </a:xfrm>
                        <a:prstGeom prst="rect">
                          <a:avLst/>
                        </a:prstGeom>
                        <a:noFill/>
                        <a:ln w="9525">
                          <a:noFill/>
                          <a:miter lim="800000"/>
                          <a:headEnd/>
                          <a:tailEnd/>
                        </a:ln>
                      </wps:spPr>
                      <wps:txbx>
                        <w:txbxContent>
                          <w:p w14:paraId="26643B28" w14:textId="77777777" w:rsidR="007264FB" w:rsidRPr="001F570D" w:rsidRDefault="007264FB" w:rsidP="007264FB">
                            <w:pPr>
                              <w:jc w:val="center"/>
                              <w:rPr>
                                <w:rFonts w:ascii="Corbel Light" w:hAnsi="Corbel Light"/>
                                <w:sz w:val="70"/>
                                <w:szCs w:val="70"/>
                              </w:rPr>
                            </w:pPr>
                            <w:r w:rsidRPr="001F570D">
                              <w:rPr>
                                <w:rFonts w:ascii="Corbel Light" w:hAnsi="Corbel Light"/>
                                <w:color w:val="1D1D1B"/>
                                <w:sz w:val="70"/>
                                <w:szCs w:val="70"/>
                              </w:rPr>
                              <w:t>DIE</w:t>
                            </w:r>
                            <w:r w:rsidRPr="001F570D">
                              <w:rPr>
                                <w:rFonts w:ascii="Corbel Light" w:hAnsi="Corbel Light"/>
                                <w:color w:val="1D1D1B"/>
                                <w:spacing w:val="5"/>
                                <w:sz w:val="70"/>
                                <w:szCs w:val="70"/>
                              </w:rPr>
                              <w:t xml:space="preserve"> </w:t>
                            </w:r>
                            <w:r w:rsidRPr="001F570D">
                              <w:rPr>
                                <w:rFonts w:ascii="Corbel Light" w:hAnsi="Corbel Light"/>
                                <w:color w:val="1D1D1B"/>
                                <w:spacing w:val="-2"/>
                                <w:sz w:val="70"/>
                                <w:szCs w:val="70"/>
                              </w:rPr>
                              <w:t>BRÜCKE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D382B" id="_x0000_s1027" type="#_x0000_t202" style="position:absolute;left:0;text-align:left;margin-left:254.95pt;margin-top:4.7pt;width:306.15pt;height:49.9pt;z-index:25164236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" filled="f" stroked="f">
                <v:textbox style="mso-fit-shape-to-text:t">
                  <w:txbxContent>
                    <w:p w14:paraId="26643B28" w14:textId="77777777" w:rsidR="007264FB" w:rsidRPr="001F570D" w:rsidRDefault="007264FB" w:rsidP="007264FB">
                      <w:pPr>
                        <w:jc w:val="center"/>
                        <w:rPr>
                          <w:rFonts w:ascii="Corbel Light" w:hAnsi="Corbel Light"/>
                          <w:sz w:val="70"/>
                          <w:szCs w:val="70"/>
                        </w:rPr>
                      </w:pPr>
                      <w:r w:rsidRPr="001F570D">
                        <w:rPr>
                          <w:rFonts w:ascii="Corbel Light" w:hAnsi="Corbel Light"/>
                          <w:color w:val="1D1D1B"/>
                          <w:sz w:val="70"/>
                          <w:szCs w:val="70"/>
                        </w:rPr>
                        <w:t>DIE</w:t>
                      </w:r>
                      <w:r w:rsidRPr="001F570D">
                        <w:rPr>
                          <w:rFonts w:ascii="Corbel Light" w:hAnsi="Corbel Light"/>
                          <w:color w:val="1D1D1B"/>
                          <w:spacing w:val="5"/>
                          <w:sz w:val="70"/>
                          <w:szCs w:val="70"/>
                        </w:rPr>
                        <w:t xml:space="preserve"> </w:t>
                      </w:r>
                      <w:r w:rsidRPr="001F570D">
                        <w:rPr>
                          <w:rFonts w:ascii="Corbel Light" w:hAnsi="Corbel Light"/>
                          <w:color w:val="1D1D1B"/>
                          <w:spacing w:val="-2"/>
                          <w:sz w:val="70"/>
                          <w:szCs w:val="70"/>
                        </w:rPr>
                        <w:t>BRÜCKE</w:t>
                      </w:r>
                    </w:p>
                  </w:txbxContent>
                </v:textbox>
                <w10:wrap anchorx="page"/>
              </v:shape>
            </w:pict>
          </mc:Fallback>
        </mc:AlternateContent>
      </w:r>
    </w:p>
    <w:p w14:paraId="15A6ED55" w14:textId="4B591463" w:rsidR="007264FB" w:rsidRDefault="007264FB" w:rsidP="000762F1">
      <w:pPr>
        <w:ind w:firstLine="1610"/>
        <w:jc w:val="center"/>
      </w:pPr>
    </w:p>
    <w:p w14:paraId="3FEB8BAE" w14:textId="24201CED" w:rsidR="007264FB" w:rsidRDefault="007264FB" w:rsidP="00B60D15">
      <w:pPr>
        <w:ind w:firstLine="1610"/>
      </w:pPr>
    </w:p>
    <w:p w14:paraId="4A5A55B9" w14:textId="091B2C27" w:rsidR="007264FB" w:rsidRDefault="007264FB" w:rsidP="00B60D15">
      <w:pPr>
        <w:ind w:firstLine="1610"/>
      </w:pPr>
    </w:p>
    <w:p w14:paraId="69D9E4EE" w14:textId="77777777" w:rsidR="00D65CA2" w:rsidRDefault="00D65CA2" w:rsidP="00B60D15">
      <w:pPr>
        <w:ind w:firstLine="1610"/>
      </w:pPr>
    </w:p>
    <w:p w14:paraId="069766F0" w14:textId="689CFE6F" w:rsidR="007264FB" w:rsidRDefault="000762F1" w:rsidP="00B60D15">
      <w:pPr>
        <w:ind w:firstLine="1610"/>
      </w:pPr>
      <w:r>
        <w:rPr>
          <w:noProof/>
        </w:rPr>
        <mc:AlternateContent>
          <mc:Choice Requires="wps">
            <w:drawing>
              <wp:anchor distT="45720" distB="45720" distL="114300" distR="114300" simplePos="0" relativeHeight="251680256" behindDoc="0" locked="0" layoutInCell="1" allowOverlap="1" wp14:anchorId="062029CC" wp14:editId="28F19928">
                <wp:simplePos x="0" y="0"/>
                <wp:positionH relativeFrom="column">
                  <wp:posOffset>1453515</wp:posOffset>
                </wp:positionH>
                <wp:positionV relativeFrom="paragraph">
                  <wp:posOffset>29845</wp:posOffset>
                </wp:positionV>
                <wp:extent cx="3182620" cy="424815"/>
                <wp:effectExtent l="0" t="0" r="0" b="0"/>
                <wp:wrapSquare wrapText="bothSides"/>
                <wp:docPr id="6080076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424815"/>
                        </a:xfrm>
                        <a:prstGeom prst="rect">
                          <a:avLst/>
                        </a:prstGeom>
                        <a:solidFill>
                          <a:srgbClr val="FFFFFF"/>
                        </a:solidFill>
                        <a:ln w="9525">
                          <a:noFill/>
                          <a:miter lim="800000"/>
                          <a:headEnd/>
                          <a:tailEnd/>
                        </a:ln>
                      </wps:spPr>
                      <wps:txbx>
                        <w:txbxContent>
                          <w:p w14:paraId="75EB39E6" w14:textId="4780831C" w:rsidR="000762F1" w:rsidRDefault="00AB5263" w:rsidP="000762F1">
                            <w:pPr>
                              <w:jc w:val="center"/>
                            </w:pPr>
                            <w:r>
                              <w:rPr>
                                <w:rFonts w:ascii="Corbel Light" w:hAnsi="Corbel Light"/>
                                <w:bCs/>
                                <w:color w:val="1D1D1B"/>
                                <w:sz w:val="32"/>
                              </w:rPr>
                              <w:t>Mai</w:t>
                            </w:r>
                            <w:r w:rsidR="000762F1" w:rsidRPr="000762F1">
                              <w:rPr>
                                <w:rFonts w:ascii="Corbel Light" w:hAnsi="Corbel Light"/>
                                <w:bCs/>
                                <w:color w:val="1D1D1B"/>
                                <w:sz w:val="32"/>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029CC" id="_x0000_s1028" type="#_x0000_t202" style="position:absolute;left:0;text-align:left;margin-left:114.45pt;margin-top:2.35pt;width:250.6pt;height:33.4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" stroked="f">
                <v:textbox>
                  <w:txbxContent>
                    <w:p w14:paraId="75EB39E6" w14:textId="4780831C" w:rsidR="000762F1" w:rsidRDefault="00AB5263" w:rsidP="000762F1">
                      <w:pPr>
                        <w:jc w:val="center"/>
                      </w:pPr>
                      <w:r>
                        <w:rPr>
                          <w:rFonts w:ascii="Corbel Light" w:hAnsi="Corbel Light"/>
                          <w:bCs/>
                          <w:color w:val="1D1D1B"/>
                          <w:sz w:val="32"/>
                        </w:rPr>
                        <w:t>Mai</w:t>
                      </w:r>
                      <w:r w:rsidR="000762F1" w:rsidRPr="000762F1">
                        <w:rPr>
                          <w:rFonts w:ascii="Corbel Light" w:hAnsi="Corbel Light"/>
                          <w:bCs/>
                          <w:color w:val="1D1D1B"/>
                          <w:sz w:val="32"/>
                        </w:rPr>
                        <w:t xml:space="preserve"> 2024</w:t>
                      </w:r>
                    </w:p>
                  </w:txbxContent>
                </v:textbox>
                <w10:wrap type="square"/>
              </v:shape>
            </w:pict>
          </mc:Fallback>
        </mc:AlternateContent>
      </w:r>
      <w:r w:rsidR="003023E0">
        <w:rPr>
          <w:noProof/>
        </w:rPr>
        <mc:AlternateContent>
          <mc:Choice Requires="wpg">
            <w:drawing>
              <wp:anchor distT="0" distB="0" distL="114300" distR="114300" simplePos="0" relativeHeight="251657728" behindDoc="0" locked="0" layoutInCell="1" allowOverlap="1" wp14:anchorId="7AAFCAD4" wp14:editId="5CD50DCE">
                <wp:simplePos x="0" y="0"/>
                <wp:positionH relativeFrom="column">
                  <wp:posOffset>-91554</wp:posOffset>
                </wp:positionH>
                <wp:positionV relativeFrom="paragraph">
                  <wp:posOffset>193904</wp:posOffset>
                </wp:positionV>
                <wp:extent cx="813035" cy="365092"/>
                <wp:effectExtent l="0" t="0" r="25400" b="16510"/>
                <wp:wrapNone/>
                <wp:docPr id="192953724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035" cy="365092"/>
                          <a:chOff x="0" y="0"/>
                          <a:chExt cx="8134" cy="3651"/>
                        </a:xfrm>
                      </wpg:grpSpPr>
                      <wps:wsp>
                        <wps:cNvPr id="1491978385" name="Graphic 36"/>
                        <wps:cNvSpPr>
                          <a:spLocks/>
                        </wps:cNvSpPr>
                        <wps:spPr bwMode="auto">
                          <a:xfrm>
                            <a:off x="1806" y="98"/>
                            <a:ext cx="6306" cy="1797"/>
                          </a:xfrm>
                          <a:custGeom>
                            <a:avLst/>
                            <a:gdLst>
                              <a:gd name="T0" fmla="*/ 0 w 630555"/>
                              <a:gd name="T1" fmla="*/ 0 h 179705"/>
                              <a:gd name="T2" fmla="*/ 425919 w 630555"/>
                              <a:gd name="T3" fmla="*/ 164020 h 179705"/>
                              <a:gd name="T4" fmla="*/ 630110 w 630555"/>
                              <a:gd name="T5" fmla="*/ 179146 h 179705"/>
                              <a:gd name="T6" fmla="*/ 301282 w 630555"/>
                              <a:gd name="T7" fmla="*/ 60769 h 179705"/>
                              <a:gd name="T8" fmla="*/ 0 w 630555"/>
                              <a:gd name="T9" fmla="*/ 0 h 179705"/>
                            </a:gdLst>
                            <a:ahLst/>
                            <a:cxnLst>
                              <a:cxn ang="0">
                                <a:pos x="T0" y="T1"/>
                              </a:cxn>
                              <a:cxn ang="0">
                                <a:pos x="T2" y="T3"/>
                              </a:cxn>
                              <a:cxn ang="0">
                                <a:pos x="T4" y="T5"/>
                              </a:cxn>
                              <a:cxn ang="0">
                                <a:pos x="T6" y="T7"/>
                              </a:cxn>
                              <a:cxn ang="0">
                                <a:pos x="T8" y="T9"/>
                              </a:cxn>
                            </a:cxnLst>
                            <a:rect l="0" t="0" r="r" b="b"/>
                            <a:pathLst>
                              <a:path w="630555" h="179705">
                                <a:moveTo>
                                  <a:pt x="0" y="0"/>
                                </a:moveTo>
                                <a:lnTo>
                                  <a:pt x="425919" y="164020"/>
                                </a:lnTo>
                                <a:lnTo>
                                  <a:pt x="630110" y="179146"/>
                                </a:lnTo>
                                <a:lnTo>
                                  <a:pt x="301282" y="60769"/>
                                </a:lnTo>
                                <a:lnTo>
                                  <a:pt x="0"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948772" name="Graphic 37"/>
                        <wps:cNvSpPr>
                          <a:spLocks/>
                        </wps:cNvSpPr>
                        <wps:spPr bwMode="auto">
                          <a:xfrm>
                            <a:off x="6206" y="2012"/>
                            <a:ext cx="1778" cy="412"/>
                          </a:xfrm>
                          <a:custGeom>
                            <a:avLst/>
                            <a:gdLst>
                              <a:gd name="T0" fmla="*/ 92595 w 177800"/>
                              <a:gd name="T1" fmla="*/ 3632 h 41275"/>
                              <a:gd name="T2" fmla="*/ 60185 w 177800"/>
                              <a:gd name="T3" fmla="*/ 2349 h 41275"/>
                              <a:gd name="T4" fmla="*/ 27546 w 177800"/>
                              <a:gd name="T5" fmla="*/ 1092 h 41275"/>
                              <a:gd name="T6" fmla="*/ 0 w 177800"/>
                              <a:gd name="T7" fmla="*/ 0 h 41275"/>
                              <a:gd name="T8" fmla="*/ 0 w 177800"/>
                              <a:gd name="T9" fmla="*/ 40411 h 41275"/>
                              <a:gd name="T10" fmla="*/ 27533 w 177800"/>
                              <a:gd name="T11" fmla="*/ 40500 h 41275"/>
                              <a:gd name="T12" fmla="*/ 60185 w 177800"/>
                              <a:gd name="T13" fmla="*/ 40589 h 41275"/>
                              <a:gd name="T14" fmla="*/ 92595 w 177800"/>
                              <a:gd name="T15" fmla="*/ 40716 h 41275"/>
                              <a:gd name="T16" fmla="*/ 92595 w 177800"/>
                              <a:gd name="T17" fmla="*/ 3632 h 41275"/>
                              <a:gd name="T18" fmla="*/ 177304 w 177800"/>
                              <a:gd name="T19" fmla="*/ 6934 h 41275"/>
                              <a:gd name="T20" fmla="*/ 153809 w 177800"/>
                              <a:gd name="T21" fmla="*/ 6019 h 41275"/>
                              <a:gd name="T22" fmla="*/ 124561 w 177800"/>
                              <a:gd name="T23" fmla="*/ 4876 h 41275"/>
                              <a:gd name="T24" fmla="*/ 92608 w 177800"/>
                              <a:gd name="T25" fmla="*/ 3619 h 41275"/>
                              <a:gd name="T26" fmla="*/ 92608 w 177800"/>
                              <a:gd name="T27" fmla="*/ 40716 h 41275"/>
                              <a:gd name="T28" fmla="*/ 124561 w 177800"/>
                              <a:gd name="T29" fmla="*/ 40843 h 41275"/>
                              <a:gd name="T30" fmla="*/ 153809 w 177800"/>
                              <a:gd name="T31" fmla="*/ 40932 h 41275"/>
                              <a:gd name="T32" fmla="*/ 177304 w 177800"/>
                              <a:gd name="T33" fmla="*/ 40995 h 41275"/>
                              <a:gd name="T34" fmla="*/ 177304 w 177800"/>
                              <a:gd name="T35" fmla="*/ 6934 h 4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7800" h="41275">
                                <a:moveTo>
                                  <a:pt x="92595" y="3632"/>
                                </a:moveTo>
                                <a:lnTo>
                                  <a:pt x="60185" y="2349"/>
                                </a:lnTo>
                                <a:lnTo>
                                  <a:pt x="27546" y="1092"/>
                                </a:lnTo>
                                <a:lnTo>
                                  <a:pt x="0" y="0"/>
                                </a:lnTo>
                                <a:lnTo>
                                  <a:pt x="0" y="40411"/>
                                </a:lnTo>
                                <a:lnTo>
                                  <a:pt x="27533" y="40500"/>
                                </a:lnTo>
                                <a:lnTo>
                                  <a:pt x="60185" y="40589"/>
                                </a:lnTo>
                                <a:lnTo>
                                  <a:pt x="92595" y="40716"/>
                                </a:lnTo>
                                <a:lnTo>
                                  <a:pt x="92595" y="3632"/>
                                </a:lnTo>
                                <a:close/>
                              </a:path>
                              <a:path w="177800" h="41275">
                                <a:moveTo>
                                  <a:pt x="177304" y="6934"/>
                                </a:moveTo>
                                <a:lnTo>
                                  <a:pt x="153809" y="6019"/>
                                </a:lnTo>
                                <a:lnTo>
                                  <a:pt x="124561" y="4876"/>
                                </a:lnTo>
                                <a:lnTo>
                                  <a:pt x="92608" y="3619"/>
                                </a:lnTo>
                                <a:lnTo>
                                  <a:pt x="92608" y="40716"/>
                                </a:lnTo>
                                <a:lnTo>
                                  <a:pt x="124561" y="40843"/>
                                </a:lnTo>
                                <a:lnTo>
                                  <a:pt x="153809" y="40932"/>
                                </a:lnTo>
                                <a:lnTo>
                                  <a:pt x="177304" y="40995"/>
                                </a:lnTo>
                                <a:lnTo>
                                  <a:pt x="177304" y="6934"/>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483685" name="Graphic 38"/>
                        <wps:cNvSpPr>
                          <a:spLocks/>
                        </wps:cNvSpPr>
                        <wps:spPr bwMode="auto">
                          <a:xfrm>
                            <a:off x="3100" y="21"/>
                            <a:ext cx="393" cy="419"/>
                          </a:xfrm>
                          <a:custGeom>
                            <a:avLst/>
                            <a:gdLst>
                              <a:gd name="T0" fmla="*/ 22123 w 39370"/>
                              <a:gd name="T1" fmla="*/ 7658 h 41910"/>
                              <a:gd name="T2" fmla="*/ 0 w 39370"/>
                              <a:gd name="T3" fmla="*/ 0 h 41910"/>
                              <a:gd name="T4" fmla="*/ 0 w 39370"/>
                              <a:gd name="T5" fmla="*/ 33769 h 41910"/>
                              <a:gd name="T6" fmla="*/ 22123 w 39370"/>
                              <a:gd name="T7" fmla="*/ 38227 h 41910"/>
                              <a:gd name="T8" fmla="*/ 22123 w 39370"/>
                              <a:gd name="T9" fmla="*/ 7658 h 41910"/>
                              <a:gd name="T10" fmla="*/ 39306 w 39370"/>
                              <a:gd name="T11" fmla="*/ 11747 h 41910"/>
                              <a:gd name="T12" fmla="*/ 22136 w 39370"/>
                              <a:gd name="T13" fmla="*/ 7658 h 41910"/>
                              <a:gd name="T14" fmla="*/ 22136 w 39370"/>
                              <a:gd name="T15" fmla="*/ 38227 h 41910"/>
                              <a:gd name="T16" fmla="*/ 39306 w 39370"/>
                              <a:gd name="T17" fmla="*/ 41694 h 41910"/>
                              <a:gd name="T18" fmla="*/ 39306 w 39370"/>
                              <a:gd name="T19" fmla="*/ 11747 h 4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370" h="41910">
                                <a:moveTo>
                                  <a:pt x="22123" y="7658"/>
                                </a:moveTo>
                                <a:lnTo>
                                  <a:pt x="0" y="0"/>
                                </a:lnTo>
                                <a:lnTo>
                                  <a:pt x="0" y="33769"/>
                                </a:lnTo>
                                <a:lnTo>
                                  <a:pt x="22123" y="38227"/>
                                </a:lnTo>
                                <a:lnTo>
                                  <a:pt x="22123" y="7658"/>
                                </a:lnTo>
                                <a:close/>
                              </a:path>
                              <a:path w="39370" h="41910">
                                <a:moveTo>
                                  <a:pt x="39306" y="11747"/>
                                </a:moveTo>
                                <a:lnTo>
                                  <a:pt x="22136" y="7658"/>
                                </a:lnTo>
                                <a:lnTo>
                                  <a:pt x="22136" y="38227"/>
                                </a:lnTo>
                                <a:lnTo>
                                  <a:pt x="39306" y="41694"/>
                                </a:lnTo>
                                <a:lnTo>
                                  <a:pt x="39306" y="11747"/>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831257" name="Imag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54" y="1017"/>
                            <a:ext cx="1508" cy="1129"/>
                          </a:xfrm>
                          <a:prstGeom prst="rect">
                            <a:avLst/>
                          </a:prstGeom>
                          <a:noFill/>
                          <a:extLst>
                            <a:ext uri="{909E8E84-426E-40DD-AFC4-6F175D3DCCD1}">
                              <a14:hiddenFill xmlns:a14="http://schemas.microsoft.com/office/drawing/2010/main">
                                <a:solidFill>
                                  <a:srgbClr val="FFFFFF"/>
                                </a:solidFill>
                              </a14:hiddenFill>
                            </a:ext>
                          </a:extLst>
                        </pic:spPr>
                      </pic:pic>
                      <wps:wsp>
                        <wps:cNvPr id="523593688" name="Graphic 40"/>
                        <wps:cNvSpPr>
                          <a:spLocks/>
                        </wps:cNvSpPr>
                        <wps:spPr bwMode="auto">
                          <a:xfrm>
                            <a:off x="21" y="98"/>
                            <a:ext cx="8090" cy="3530"/>
                          </a:xfrm>
                          <a:custGeom>
                            <a:avLst/>
                            <a:gdLst>
                              <a:gd name="T0" fmla="*/ 808609 w 808990"/>
                              <a:gd name="T1" fmla="*/ 179146 h 353060"/>
                              <a:gd name="T2" fmla="*/ 479793 w 808990"/>
                              <a:gd name="T3" fmla="*/ 60782 h 353060"/>
                              <a:gd name="T4" fmla="*/ 347154 w 808990"/>
                              <a:gd name="T5" fmla="*/ 34023 h 353060"/>
                              <a:gd name="T6" fmla="*/ 329984 w 808990"/>
                              <a:gd name="T7" fmla="*/ 30568 h 353060"/>
                              <a:gd name="T8" fmla="*/ 307848 w 808990"/>
                              <a:gd name="T9" fmla="*/ 26111 h 353060"/>
                              <a:gd name="T10" fmla="*/ 178511 w 808990"/>
                              <a:gd name="T11" fmla="*/ 0 h 353060"/>
                              <a:gd name="T12" fmla="*/ 178511 w 808990"/>
                              <a:gd name="T13" fmla="*/ 73291 h 353060"/>
                              <a:gd name="T14" fmla="*/ 93319 w 808990"/>
                              <a:gd name="T15" fmla="*/ 62026 h 353060"/>
                              <a:gd name="T16" fmla="*/ 0 w 808990"/>
                              <a:gd name="T17" fmla="*/ 200532 h 353060"/>
                              <a:gd name="T18" fmla="*/ 0 w 808990"/>
                              <a:gd name="T19" fmla="*/ 346379 h 353060"/>
                              <a:gd name="T20" fmla="*/ 153441 w 808990"/>
                              <a:gd name="T21" fmla="*/ 352640 h 353060"/>
                              <a:gd name="T22" fmla="*/ 244208 w 808990"/>
                              <a:gd name="T23" fmla="*/ 347967 h 353060"/>
                              <a:gd name="T24" fmla="*/ 604431 w 808990"/>
                              <a:gd name="T25" fmla="*/ 352640 h 353060"/>
                              <a:gd name="T26" fmla="*/ 808291 w 808990"/>
                              <a:gd name="T27" fmla="*/ 334733 h 353060"/>
                              <a:gd name="T28" fmla="*/ 808609 w 808990"/>
                              <a:gd name="T29" fmla="*/ 179146 h 353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8990" h="353060">
                                <a:moveTo>
                                  <a:pt x="808609" y="179146"/>
                                </a:moveTo>
                                <a:lnTo>
                                  <a:pt x="479793" y="60782"/>
                                </a:lnTo>
                                <a:lnTo>
                                  <a:pt x="347154" y="34023"/>
                                </a:lnTo>
                                <a:lnTo>
                                  <a:pt x="329984" y="30568"/>
                                </a:lnTo>
                                <a:lnTo>
                                  <a:pt x="307848" y="26111"/>
                                </a:lnTo>
                                <a:lnTo>
                                  <a:pt x="178511" y="0"/>
                                </a:lnTo>
                                <a:lnTo>
                                  <a:pt x="178511" y="73291"/>
                                </a:lnTo>
                                <a:lnTo>
                                  <a:pt x="93319" y="62026"/>
                                </a:lnTo>
                                <a:lnTo>
                                  <a:pt x="0" y="200532"/>
                                </a:lnTo>
                                <a:lnTo>
                                  <a:pt x="0" y="346379"/>
                                </a:lnTo>
                                <a:lnTo>
                                  <a:pt x="153441" y="352640"/>
                                </a:lnTo>
                                <a:lnTo>
                                  <a:pt x="244208" y="347967"/>
                                </a:lnTo>
                                <a:lnTo>
                                  <a:pt x="604431" y="352640"/>
                                </a:lnTo>
                                <a:lnTo>
                                  <a:pt x="808291" y="334733"/>
                                </a:lnTo>
                                <a:lnTo>
                                  <a:pt x="808609" y="179146"/>
                                </a:lnTo>
                                <a:close/>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46024" name="Graphic 41"/>
                        <wps:cNvSpPr>
                          <a:spLocks/>
                        </wps:cNvSpPr>
                        <wps:spPr bwMode="auto">
                          <a:xfrm>
                            <a:off x="1806" y="98"/>
                            <a:ext cx="4261" cy="3530"/>
                          </a:xfrm>
                          <a:custGeom>
                            <a:avLst/>
                            <a:gdLst>
                              <a:gd name="T0" fmla="*/ 0 w 426084"/>
                              <a:gd name="T1" fmla="*/ 0 h 353060"/>
                              <a:gd name="T2" fmla="*/ 425919 w 426084"/>
                              <a:gd name="T3" fmla="*/ 164007 h 353060"/>
                              <a:gd name="T4" fmla="*/ 425919 w 426084"/>
                              <a:gd name="T5" fmla="*/ 352640 h 353060"/>
                            </a:gdLst>
                            <a:ahLst/>
                            <a:cxnLst>
                              <a:cxn ang="0">
                                <a:pos x="T0" y="T1"/>
                              </a:cxn>
                              <a:cxn ang="0">
                                <a:pos x="T2" y="T3"/>
                              </a:cxn>
                              <a:cxn ang="0">
                                <a:pos x="T4" y="T5"/>
                              </a:cxn>
                            </a:cxnLst>
                            <a:rect l="0" t="0" r="r" b="b"/>
                            <a:pathLst>
                              <a:path w="426084" h="353060">
                                <a:moveTo>
                                  <a:pt x="0" y="0"/>
                                </a:moveTo>
                                <a:lnTo>
                                  <a:pt x="425919" y="164007"/>
                                </a:lnTo>
                                <a:lnTo>
                                  <a:pt x="425919" y="352640"/>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351043" name="Graphic 42"/>
                        <wps:cNvSpPr>
                          <a:spLocks/>
                        </wps:cNvSpPr>
                        <wps:spPr bwMode="auto">
                          <a:xfrm>
                            <a:off x="954" y="718"/>
                            <a:ext cx="1512" cy="1429"/>
                          </a:xfrm>
                          <a:custGeom>
                            <a:avLst/>
                            <a:gdLst>
                              <a:gd name="T0" fmla="*/ 0 w 151130"/>
                              <a:gd name="T1" fmla="*/ 0 h 142875"/>
                              <a:gd name="T2" fmla="*/ 0 w 151130"/>
                              <a:gd name="T3" fmla="*/ 97066 h 142875"/>
                              <a:gd name="T4" fmla="*/ 60121 w 151130"/>
                              <a:gd name="T5" fmla="*/ 142811 h 142875"/>
                              <a:gd name="T6" fmla="*/ 150761 w 151130"/>
                              <a:gd name="T7" fmla="*/ 142811 h 142875"/>
                              <a:gd name="T8" fmla="*/ 85191 w 151130"/>
                              <a:gd name="T9" fmla="*/ 100215 h 142875"/>
                              <a:gd name="T10" fmla="*/ 85191 w 151130"/>
                              <a:gd name="T11" fmla="*/ 11264 h 142875"/>
                            </a:gdLst>
                            <a:ahLst/>
                            <a:cxnLst>
                              <a:cxn ang="0">
                                <a:pos x="T0" y="T1"/>
                              </a:cxn>
                              <a:cxn ang="0">
                                <a:pos x="T2" y="T3"/>
                              </a:cxn>
                              <a:cxn ang="0">
                                <a:pos x="T4" y="T5"/>
                              </a:cxn>
                              <a:cxn ang="0">
                                <a:pos x="T6" y="T7"/>
                              </a:cxn>
                              <a:cxn ang="0">
                                <a:pos x="T8" y="T9"/>
                              </a:cxn>
                              <a:cxn ang="0">
                                <a:pos x="T10" y="T11"/>
                              </a:cxn>
                            </a:cxnLst>
                            <a:rect l="0" t="0" r="r" b="b"/>
                            <a:pathLst>
                              <a:path w="151130" h="142875">
                                <a:moveTo>
                                  <a:pt x="0" y="0"/>
                                </a:moveTo>
                                <a:lnTo>
                                  <a:pt x="0" y="97066"/>
                                </a:lnTo>
                                <a:lnTo>
                                  <a:pt x="60121" y="142811"/>
                                </a:lnTo>
                                <a:lnTo>
                                  <a:pt x="150761" y="142811"/>
                                </a:lnTo>
                                <a:lnTo>
                                  <a:pt x="85191" y="100215"/>
                                </a:lnTo>
                                <a:lnTo>
                                  <a:pt x="85191" y="11264"/>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982950" name="Graphic 43"/>
                        <wps:cNvSpPr>
                          <a:spLocks/>
                        </wps:cNvSpPr>
                        <wps:spPr bwMode="auto">
                          <a:xfrm>
                            <a:off x="954" y="1689"/>
                            <a:ext cx="858" cy="31"/>
                          </a:xfrm>
                          <a:custGeom>
                            <a:avLst/>
                            <a:gdLst>
                              <a:gd name="T0" fmla="*/ 0 w 85725"/>
                              <a:gd name="T1" fmla="*/ 0 h 3175"/>
                              <a:gd name="T2" fmla="*/ 85191 w 85725"/>
                              <a:gd name="T3" fmla="*/ 3149 h 3175"/>
                            </a:gdLst>
                            <a:ahLst/>
                            <a:cxnLst>
                              <a:cxn ang="0">
                                <a:pos x="T0" y="T1"/>
                              </a:cxn>
                              <a:cxn ang="0">
                                <a:pos x="T2" y="T3"/>
                              </a:cxn>
                            </a:cxnLst>
                            <a:rect l="0" t="0" r="r" b="b"/>
                            <a:pathLst>
                              <a:path w="85725" h="3175">
                                <a:moveTo>
                                  <a:pt x="0" y="0"/>
                                </a:moveTo>
                                <a:lnTo>
                                  <a:pt x="85191" y="3149"/>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072318" name="Graphic 44"/>
                        <wps:cNvSpPr>
                          <a:spLocks/>
                        </wps:cNvSpPr>
                        <wps:spPr bwMode="auto">
                          <a:xfrm>
                            <a:off x="6065" y="1738"/>
                            <a:ext cx="2045" cy="152"/>
                          </a:xfrm>
                          <a:custGeom>
                            <a:avLst/>
                            <a:gdLst>
                              <a:gd name="T0" fmla="*/ 0 w 204470"/>
                              <a:gd name="T1" fmla="*/ 0 h 15240"/>
                              <a:gd name="T2" fmla="*/ 204177 w 204470"/>
                              <a:gd name="T3" fmla="*/ 15125 h 15240"/>
                            </a:gdLst>
                            <a:ahLst/>
                            <a:cxnLst>
                              <a:cxn ang="0">
                                <a:pos x="T0" y="T1"/>
                              </a:cxn>
                              <a:cxn ang="0">
                                <a:pos x="T2" y="T3"/>
                              </a:cxn>
                            </a:cxnLst>
                            <a:rect l="0" t="0" r="r" b="b"/>
                            <a:pathLst>
                              <a:path w="204470" h="15240">
                                <a:moveTo>
                                  <a:pt x="0" y="0"/>
                                </a:moveTo>
                                <a:lnTo>
                                  <a:pt x="204177" y="15125"/>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50122" name="Graphic 45"/>
                        <wps:cNvSpPr>
                          <a:spLocks/>
                        </wps:cNvSpPr>
                        <wps:spPr bwMode="auto">
                          <a:xfrm>
                            <a:off x="1556" y="2146"/>
                            <a:ext cx="12" cy="1480"/>
                          </a:xfrm>
                          <a:custGeom>
                            <a:avLst/>
                            <a:gdLst>
                              <a:gd name="T0" fmla="*/ 0 w 1270"/>
                              <a:gd name="T1" fmla="*/ 0 h 147955"/>
                              <a:gd name="T2" fmla="*/ 0 w 1270"/>
                              <a:gd name="T3" fmla="*/ 147802 h 147955"/>
                            </a:gdLst>
                            <a:ahLst/>
                            <a:cxnLst>
                              <a:cxn ang="0">
                                <a:pos x="T0" y="T1"/>
                              </a:cxn>
                              <a:cxn ang="0">
                                <a:pos x="T2" y="T3"/>
                              </a:cxn>
                            </a:cxnLst>
                            <a:rect l="0" t="0" r="r" b="b"/>
                            <a:pathLst>
                              <a:path w="1270" h="147955">
                                <a:moveTo>
                                  <a:pt x="0" y="0"/>
                                </a:moveTo>
                                <a:lnTo>
                                  <a:pt x="0" y="147802"/>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508127" name="Graphic 46"/>
                        <wps:cNvSpPr>
                          <a:spLocks/>
                        </wps:cNvSpPr>
                        <wps:spPr bwMode="auto">
                          <a:xfrm>
                            <a:off x="2463" y="2146"/>
                            <a:ext cx="12" cy="1435"/>
                          </a:xfrm>
                          <a:custGeom>
                            <a:avLst/>
                            <a:gdLst>
                              <a:gd name="T0" fmla="*/ 0 w 635"/>
                              <a:gd name="T1" fmla="*/ 0 h 143510"/>
                              <a:gd name="T2" fmla="*/ 50 w 635"/>
                              <a:gd name="T3" fmla="*/ 143129 h 143510"/>
                            </a:gdLst>
                            <a:ahLst/>
                            <a:cxnLst>
                              <a:cxn ang="0">
                                <a:pos x="T0" y="T1"/>
                              </a:cxn>
                              <a:cxn ang="0">
                                <a:pos x="T2" y="T3"/>
                              </a:cxn>
                            </a:cxnLst>
                            <a:rect l="0" t="0" r="r" b="b"/>
                            <a:pathLst>
                              <a:path w="635" h="143510">
                                <a:moveTo>
                                  <a:pt x="0" y="0"/>
                                </a:moveTo>
                                <a:lnTo>
                                  <a:pt x="50" y="143129"/>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953837" name="Graphic 47"/>
                        <wps:cNvSpPr>
                          <a:spLocks/>
                        </wps:cNvSpPr>
                        <wps:spPr bwMode="auto">
                          <a:xfrm>
                            <a:off x="3100" y="21"/>
                            <a:ext cx="222" cy="388"/>
                          </a:xfrm>
                          <a:custGeom>
                            <a:avLst/>
                            <a:gdLst>
                              <a:gd name="T0" fmla="*/ 0 w 22225"/>
                              <a:gd name="T1" fmla="*/ 33756 h 38735"/>
                              <a:gd name="T2" fmla="*/ 0 w 22225"/>
                              <a:gd name="T3" fmla="*/ 0 h 38735"/>
                              <a:gd name="T4" fmla="*/ 22136 w 22225"/>
                              <a:gd name="T5" fmla="*/ 7658 h 38735"/>
                              <a:gd name="T6" fmla="*/ 22136 w 22225"/>
                              <a:gd name="T7" fmla="*/ 38227 h 38735"/>
                              <a:gd name="T8" fmla="*/ 22136 w 22225"/>
                              <a:gd name="T9" fmla="*/ 38392 h 38735"/>
                            </a:gdLst>
                            <a:ahLst/>
                            <a:cxnLst>
                              <a:cxn ang="0">
                                <a:pos x="T0" y="T1"/>
                              </a:cxn>
                              <a:cxn ang="0">
                                <a:pos x="T2" y="T3"/>
                              </a:cxn>
                              <a:cxn ang="0">
                                <a:pos x="T4" y="T5"/>
                              </a:cxn>
                              <a:cxn ang="0">
                                <a:pos x="T6" y="T7"/>
                              </a:cxn>
                              <a:cxn ang="0">
                                <a:pos x="T8" y="T9"/>
                              </a:cxn>
                            </a:cxnLst>
                            <a:rect l="0" t="0" r="r" b="b"/>
                            <a:pathLst>
                              <a:path w="22225" h="38735">
                                <a:moveTo>
                                  <a:pt x="0" y="33756"/>
                                </a:moveTo>
                                <a:lnTo>
                                  <a:pt x="0" y="0"/>
                                </a:lnTo>
                                <a:lnTo>
                                  <a:pt x="22136" y="7658"/>
                                </a:lnTo>
                                <a:lnTo>
                                  <a:pt x="22136" y="38227"/>
                                </a:lnTo>
                                <a:lnTo>
                                  <a:pt x="22136" y="38392"/>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258493" name="Graphic 48"/>
                        <wps:cNvSpPr>
                          <a:spLocks/>
                        </wps:cNvSpPr>
                        <wps:spPr bwMode="auto">
                          <a:xfrm>
                            <a:off x="3321" y="98"/>
                            <a:ext cx="178" cy="349"/>
                          </a:xfrm>
                          <a:custGeom>
                            <a:avLst/>
                            <a:gdLst>
                              <a:gd name="T0" fmla="*/ 0 w 17780"/>
                              <a:gd name="T1" fmla="*/ 0 h 34925"/>
                              <a:gd name="T2" fmla="*/ 17170 w 17780"/>
                              <a:gd name="T3" fmla="*/ 4076 h 34925"/>
                              <a:gd name="T4" fmla="*/ 17170 w 17780"/>
                              <a:gd name="T5" fmla="*/ 34023 h 34925"/>
                              <a:gd name="T6" fmla="*/ 17170 w 17780"/>
                              <a:gd name="T7" fmla="*/ 34340 h 34925"/>
                            </a:gdLst>
                            <a:ahLst/>
                            <a:cxnLst>
                              <a:cxn ang="0">
                                <a:pos x="T0" y="T1"/>
                              </a:cxn>
                              <a:cxn ang="0">
                                <a:pos x="T2" y="T3"/>
                              </a:cxn>
                              <a:cxn ang="0">
                                <a:pos x="T4" y="T5"/>
                              </a:cxn>
                              <a:cxn ang="0">
                                <a:pos x="T6" y="T7"/>
                              </a:cxn>
                            </a:cxnLst>
                            <a:rect l="0" t="0" r="r" b="b"/>
                            <a:pathLst>
                              <a:path w="17780" h="34925">
                                <a:moveTo>
                                  <a:pt x="0" y="0"/>
                                </a:moveTo>
                                <a:lnTo>
                                  <a:pt x="17170" y="4076"/>
                                </a:lnTo>
                                <a:lnTo>
                                  <a:pt x="17170" y="34023"/>
                                </a:lnTo>
                                <a:lnTo>
                                  <a:pt x="17170" y="34340"/>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DF67704" id="Group 296" o:spid="_x0000_s1026" style="position:absolute;margin-left:-7.2pt;margin-top:15.25pt;width:64pt;height:28.75pt;z-index:251657728" coordsize="8134,3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">
                <v:shape id="Graphic 36" o:spid="_x0000_s1027" style="position:absolute;left:1806;top:98;width:6306;height:1797;visibility:visible;mso-wrap-style:square;v-text-anchor:top" coordsize="63055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" path="m,l425919,164020r204191,15126l301282,60769,,xe" fillcolor="#b2b2b2" stroked="f">
                  <v:path arrowok="t" o:connecttype="custom" o:connectlocs="0,0;4259,1640;6302,1791;3013,608;0,0" o:connectangles="0,0,0,0,0"/>
                </v:shape>
                <v:shape id="Graphic 37" o:spid="_x0000_s1028" style="position:absolute;left:6206;top:2012;width:1778;height:412;visibility:visible;mso-wrap-style:square;v-text-anchor:top" coordsize="17780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" path="m92595,3632l60185,2349,27546,1092,,,,40411r27533,89l60185,40589r32410,127l92595,3632xem177304,6934l153809,6019,124561,4876,92608,3619r,37097l124561,40843r29248,89l177304,40995r,-34061xe" fillcolor="#3c3c3b" stroked="f">
                  <v:path arrowok="t" o:connecttype="custom" o:connectlocs="926,36;602,23;275,11;0,0;0,403;275,404;602,405;926,406;926,36;1773,69;1538,60;1246,49;926,36;926,406;1246,408;1538,409;1773,409;1773,69" o:connectangles="0,0,0,0,0,0,0,0,0,0,0,0,0,0,0,0,0,0"/>
                </v:shape>
                <v:shape id="Graphic 38" o:spid="_x0000_s1029" style="position:absolute;left:3100;top:21;width:393;height:419;visibility:visible;mso-wrap-style:square;v-text-anchor:top" coordsize="393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" path="m22123,7658l,,,33769r22123,4458l22123,7658xem39306,11747l22136,7658r,30569l39306,41694r,-29947xe" fillcolor="#b2b2b2" stroked="f">
                  <v:path arrowok="t" o:connecttype="custom" o:connectlocs="221,77;0,0;0,338;221,382;221,77;392,117;221,77;221,382;392,417;392,1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30" type="#_x0000_t75" style="position:absolute;left:954;top:1017;width:1508;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">
                  <v:imagedata r:id="rId12" o:title=""/>
                </v:shape>
                <v:shape id="Graphic 40" o:spid="_x0000_s1031" style="position:absolute;left:21;top:98;width:8090;height:3530;visibility:visible;mso-wrap-style:square;v-text-anchor:top" coordsize="80899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" path="m808609,179146l479793,60782,347154,34023,329984,30568,307848,26111,178511,r,73291l93319,62026,,200532,,346379r153441,6261l244208,347967r360223,4673l808291,334733r318,-155587xe" filled="f" strokecolor="#1d1d1b" strokeweight=".1206mm">
                  <v:path arrowok="t" o:connecttype="custom" o:connectlocs="8086,1791;4798,608;3472,340;3300,306;3079,261;1785,0;1785,733;933,620;0,2005;0,3463;1534,3526;2442,3479;6044,3526;8083,3347;8086,1791" o:connectangles="0,0,0,0,0,0,0,0,0,0,0,0,0,0,0"/>
                </v:shape>
                <v:shape id="Graphic 41" o:spid="_x0000_s1032" style="position:absolute;left:1806;top:98;width:4261;height:3530;visibility:visible;mso-wrap-style:square;v-text-anchor:top" coordsize="426084,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" path="m,l425919,164007r,188633e" filled="f" strokecolor="#1d1d1b" strokeweight=".1206mm">
                  <v:path arrowok="t" o:connecttype="custom" o:connectlocs="0,0;4259,1640;4259,3526" o:connectangles="0,0,0"/>
                </v:shape>
                <v:shape id="Graphic 42" o:spid="_x0000_s1033" style="position:absolute;left:954;top:718;width:1512;height:1429;visibility:visible;mso-wrap-style:square;v-text-anchor:top" coordsize="1511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" path="m,l,97066r60121,45745l150761,142811,85191,100215r,-88951e" filled="f" strokecolor="#1d1d1b" strokeweight=".1206mm">
                  <v:path arrowok="t" o:connecttype="custom" o:connectlocs="0,0;0,971;601,1428;1508,1428;852,1002;852,113" o:connectangles="0,0,0,0,0,0"/>
                </v:shape>
                <v:shape id="Graphic 43" o:spid="_x0000_s1034" style="position:absolute;left:954;top:1689;width:858;height:31;visibility:visible;mso-wrap-style:square;v-text-anchor:top" coordsize="857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" path="m,l85191,3149e" filled="f" strokecolor="#1d1d1b" strokeweight=".1206mm">
                  <v:path arrowok="t" o:connecttype="custom" o:connectlocs="0,0;853,31" o:connectangles="0,0"/>
                </v:shape>
                <v:shape id="Graphic 44" o:spid="_x0000_s1035" style="position:absolute;left:6065;top:1738;width:2045;height:152;visibility:visible;mso-wrap-style:square;v-text-anchor:top" coordsize="2044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" path="m,l204177,15125e" filled="f" strokecolor="#1d1d1b" strokeweight=".1206mm">
                  <v:path arrowok="t" o:connecttype="custom" o:connectlocs="0,0;2042,151" o:connectangles="0,0"/>
                </v:shape>
                <v:shape id="Graphic 45" o:spid="_x0000_s1036" style="position:absolute;left:1556;top:2146;width:12;height:1480;visibility:visible;mso-wrap-style:square;v-text-anchor:top" coordsize="127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" path="m,l,147802e" filled="f" strokecolor="#1d1d1b" strokeweight=".1206mm">
                  <v:path arrowok="t" o:connecttype="custom" o:connectlocs="0,0;0,1478" o:connectangles="0,0"/>
                </v:shape>
                <v:shape id="Graphic 46" o:spid="_x0000_s1037" style="position:absolute;left:2463;top:2146;width:12;height:1435;visibility:visible;mso-wrap-style:square;v-text-anchor:top" coordsize="6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" path="m,l50,143129e" filled="f" strokecolor="#1d1d1b" strokeweight=".1206mm">
                  <v:path arrowok="t" o:connecttype="custom" o:connectlocs="0,0;1,1431" o:connectangles="0,0"/>
                </v:shape>
                <v:shape id="Graphic 47" o:spid="_x0000_s1038" style="position:absolute;left:3100;top:21;width:222;height:388;visibility:visible;mso-wrap-style:square;v-text-anchor:top" coordsize="2222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" path="m,33756l,,22136,7658r,30569l22136,38392e" filled="f" strokecolor="#1d1d1b" strokeweight=".1206mm">
                  <v:path arrowok="t" o:connecttype="custom" o:connectlocs="0,338;0,0;221,77;221,383;221,385" o:connectangles="0,0,0,0,0"/>
                </v:shape>
                <v:shape id="Graphic 48" o:spid="_x0000_s1039" style="position:absolute;left:3321;top:98;width:178;height:349;visibility:visible;mso-wrap-style:square;v-text-anchor:top" coordsize="1778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" path="m,l17170,4076r,29947l17170,34340e" filled="f" strokecolor="#1d1d1b" strokeweight=".1206mm">
                  <v:path arrowok="t" o:connecttype="custom" o:connectlocs="0,0;172,41;172,340;172,343" o:connectangles="0,0,0,0"/>
                </v:shape>
              </v:group>
            </w:pict>
          </mc:Fallback>
        </mc:AlternateContent>
      </w:r>
      <w:r w:rsidR="001512E4">
        <w:rPr>
          <w:noProof/>
        </w:rPr>
        <mc:AlternateContent>
          <mc:Choice Requires="wps">
            <w:drawing>
              <wp:anchor distT="0" distB="0" distL="0" distR="0" simplePos="0" relativeHeight="251641344" behindDoc="0" locked="0" layoutInCell="1" allowOverlap="1" wp14:anchorId="0F907888" wp14:editId="0C08B87A">
                <wp:simplePos x="0" y="0"/>
                <wp:positionH relativeFrom="page">
                  <wp:posOffset>1884680</wp:posOffset>
                </wp:positionH>
                <wp:positionV relativeFrom="page">
                  <wp:posOffset>1834515</wp:posOffset>
                </wp:positionV>
                <wp:extent cx="3155315" cy="1270"/>
                <wp:effectExtent l="8255" t="15240" r="8255" b="12065"/>
                <wp:wrapNone/>
                <wp:docPr id="1204495363"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315" cy="1270"/>
                        </a:xfrm>
                        <a:custGeom>
                          <a:avLst/>
                          <a:gdLst>
                            <a:gd name="T0" fmla="*/ 0 w 3155315"/>
                            <a:gd name="T1" fmla="*/ 0 h 1270"/>
                            <a:gd name="T2" fmla="*/ 3155289 w 3155315"/>
                            <a:gd name="T3" fmla="*/ 0 h 1270"/>
                          </a:gdLst>
                          <a:ahLst/>
                          <a:cxnLst>
                            <a:cxn ang="0">
                              <a:pos x="T0" y="T1"/>
                            </a:cxn>
                            <a:cxn ang="0">
                              <a:pos x="T2" y="T3"/>
                            </a:cxn>
                          </a:cxnLst>
                          <a:rect l="0" t="0" r="r" b="b"/>
                          <a:pathLst>
                            <a:path w="3155315" h="1270">
                              <a:moveTo>
                                <a:pt x="0" y="0"/>
                              </a:moveTo>
                              <a:lnTo>
                                <a:pt x="3155289"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310EE" id="Graphic 212" o:spid="_x0000_s1026" style="position:absolute;margin-left:148.4pt;margin-top:144.45pt;width:248.45pt;height:.1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55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" path="m,l3155289,e" filled="f" strokecolor="#f9d900" strokeweight="1pt">
                <v:path arrowok="t" o:connecttype="custom" o:connectlocs="0,0;3155289,0" o:connectangles="0,0"/>
                <w10:wrap anchorx="page" anchory="page"/>
              </v:shape>
            </w:pict>
          </mc:Fallback>
        </mc:AlternateContent>
      </w:r>
    </w:p>
    <w:p w14:paraId="7954B8A9" w14:textId="673D73F5" w:rsidR="007264FB" w:rsidRDefault="007264FB" w:rsidP="00B60D15">
      <w:pPr>
        <w:ind w:firstLine="1610"/>
      </w:pPr>
    </w:p>
    <w:p w14:paraId="423D236E" w14:textId="69C331FE" w:rsidR="007264FB" w:rsidRDefault="000762F1" w:rsidP="00B60D15">
      <w:pPr>
        <w:ind w:firstLine="1610"/>
      </w:pPr>
      <w:r>
        <w:rPr>
          <w:noProof/>
        </w:rPr>
        <mc:AlternateContent>
          <mc:Choice Requires="wps">
            <w:drawing>
              <wp:anchor distT="45720" distB="45720" distL="114300" distR="114300" simplePos="0" relativeHeight="251643392" behindDoc="0" locked="0" layoutInCell="1" allowOverlap="1" wp14:anchorId="346CA1A5" wp14:editId="55C600D5">
                <wp:simplePos x="0" y="0"/>
                <wp:positionH relativeFrom="page">
                  <wp:align>right</wp:align>
                </wp:positionH>
                <wp:positionV relativeFrom="paragraph">
                  <wp:posOffset>147674</wp:posOffset>
                </wp:positionV>
                <wp:extent cx="3887470" cy="1031669"/>
                <wp:effectExtent l="0" t="0" r="0" b="0"/>
                <wp:wrapNone/>
                <wp:docPr id="867552903"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031669"/>
                        </a:xfrm>
                        <a:prstGeom prst="rect">
                          <a:avLst/>
                        </a:prstGeom>
                        <a:noFill/>
                        <a:ln w="9525">
                          <a:noFill/>
                          <a:miter lim="800000"/>
                          <a:headEnd/>
                          <a:tailEnd/>
                        </a:ln>
                      </wps:spPr>
                      <wps:txbx>
                        <w:txbxContent>
                          <w:p w14:paraId="46F2C3DF" w14:textId="78C58848" w:rsidR="00785405" w:rsidRDefault="007264FB" w:rsidP="007264FB">
                            <w:pPr>
                              <w:spacing w:line="242" w:lineRule="auto"/>
                              <w:ind w:right="-135" w:hanging="126"/>
                              <w:jc w:val="center"/>
                              <w:rPr>
                                <w:rFonts w:ascii="Myriad Pro" w:hAnsi="Myriad Pro"/>
                                <w:b/>
                                <w:color w:val="1D1D1B"/>
                                <w:spacing w:val="-11"/>
                                <w:sz w:val="32"/>
                              </w:rPr>
                            </w:pPr>
                            <w:r>
                              <w:rPr>
                                <w:rFonts w:ascii="Myriad Pro" w:hAnsi="Myriad Pro"/>
                                <w:b/>
                                <w:color w:val="1D1D1B"/>
                                <w:sz w:val="32"/>
                              </w:rPr>
                              <w:t>Katholische</w:t>
                            </w:r>
                            <w:r>
                              <w:rPr>
                                <w:rFonts w:ascii="Myriad Pro" w:hAnsi="Myriad Pro"/>
                                <w:b/>
                                <w:color w:val="1D1D1B"/>
                                <w:spacing w:val="-11"/>
                                <w:sz w:val="32"/>
                              </w:rPr>
                              <w:t xml:space="preserve"> </w:t>
                            </w:r>
                            <w:r>
                              <w:rPr>
                                <w:rFonts w:ascii="Myriad Pro" w:hAnsi="Myriad Pro"/>
                                <w:b/>
                                <w:color w:val="1D1D1B"/>
                                <w:sz w:val="32"/>
                              </w:rPr>
                              <w:t>Kirche</w:t>
                            </w:r>
                            <w:r>
                              <w:rPr>
                                <w:rFonts w:ascii="Myriad Pro" w:hAnsi="Myriad Pro"/>
                                <w:b/>
                                <w:color w:val="1D1D1B"/>
                                <w:spacing w:val="-11"/>
                                <w:sz w:val="32"/>
                              </w:rPr>
                              <w:t xml:space="preserve"> </w:t>
                            </w:r>
                            <w:r>
                              <w:rPr>
                                <w:rFonts w:ascii="Myriad Pro" w:hAnsi="Myriad Pro"/>
                                <w:b/>
                                <w:color w:val="1D1D1B"/>
                                <w:sz w:val="32"/>
                              </w:rPr>
                              <w:t>in</w:t>
                            </w:r>
                            <w:r>
                              <w:rPr>
                                <w:rFonts w:ascii="Myriad Pro" w:hAnsi="Myriad Pro"/>
                                <w:b/>
                                <w:color w:val="1D1D1B"/>
                                <w:spacing w:val="-11"/>
                                <w:sz w:val="32"/>
                              </w:rPr>
                              <w:t xml:space="preserve"> </w:t>
                            </w:r>
                          </w:p>
                          <w:p w14:paraId="0857A48E" w14:textId="44728E32" w:rsidR="007264FB" w:rsidRDefault="007264FB" w:rsidP="007264FB">
                            <w:pPr>
                              <w:spacing w:line="242" w:lineRule="auto"/>
                              <w:ind w:right="-135" w:hanging="126"/>
                              <w:jc w:val="center"/>
                              <w:rPr>
                                <w:rFonts w:ascii="Myriad Pro" w:hAnsi="Myriad Pro"/>
                                <w:b/>
                                <w:sz w:val="32"/>
                              </w:rPr>
                            </w:pPr>
                            <w:r>
                              <w:rPr>
                                <w:rFonts w:ascii="Myriad Pro" w:hAnsi="Myriad Pro"/>
                                <w:b/>
                                <w:color w:val="1D1D1B"/>
                                <w:sz w:val="32"/>
                              </w:rPr>
                              <w:t>Mühlheim</w:t>
                            </w:r>
                            <w:r w:rsidR="00785405">
                              <w:rPr>
                                <w:rFonts w:ascii="Myriad Pro" w:hAnsi="Myriad Pro"/>
                                <w:b/>
                                <w:color w:val="1D1D1B"/>
                                <w:sz w:val="32"/>
                              </w:rPr>
                              <w:t xml:space="preserve"> </w:t>
                            </w:r>
                            <w:r>
                              <w:rPr>
                                <w:rFonts w:ascii="Myriad Pro" w:hAnsi="Myriad Pro"/>
                                <w:b/>
                                <w:color w:val="1D1D1B"/>
                                <w:sz w:val="32"/>
                              </w:rPr>
                              <w:t>und Obertshausen</w:t>
                            </w:r>
                          </w:p>
                          <w:p w14:paraId="208FB356" w14:textId="77777777" w:rsidR="007264FB" w:rsidRPr="00635FBF" w:rsidRDefault="007264FB" w:rsidP="007264FB">
                            <w:pPr>
                              <w:spacing w:before="232"/>
                              <w:ind w:right="-135" w:hanging="140"/>
                              <w:jc w:val="center"/>
                              <w:rPr>
                                <w:rFonts w:ascii="Corbel Light" w:hAnsi="Corbel Light"/>
                                <w:sz w:val="30"/>
                              </w:rPr>
                            </w:pPr>
                            <w:r w:rsidRPr="00635FBF">
                              <w:rPr>
                                <w:rFonts w:ascii="Corbel Light" w:hAnsi="Corbel Light"/>
                                <w:color w:val="1D1D1B"/>
                                <w:w w:val="90"/>
                                <w:sz w:val="32"/>
                                <w:szCs w:val="28"/>
                              </w:rPr>
                              <w:t>Gottesdienste</w:t>
                            </w:r>
                            <w:r w:rsidRPr="00635FBF">
                              <w:rPr>
                                <w:rFonts w:ascii="Corbel Light" w:hAnsi="Corbel Light"/>
                                <w:color w:val="1D1D1B"/>
                                <w:spacing w:val="28"/>
                                <w:sz w:val="32"/>
                                <w:szCs w:val="28"/>
                              </w:rPr>
                              <w:t xml:space="preserve"> </w:t>
                            </w:r>
                            <w:r w:rsidRPr="00635FBF">
                              <w:rPr>
                                <w:rFonts w:ascii="Corbel Light" w:hAnsi="Corbel Light"/>
                                <w:color w:val="1D1D1B"/>
                                <w:w w:val="90"/>
                                <w:sz w:val="32"/>
                                <w:szCs w:val="28"/>
                              </w:rPr>
                              <w:t>und</w:t>
                            </w:r>
                            <w:r w:rsidRPr="00635FBF">
                              <w:rPr>
                                <w:rFonts w:ascii="Corbel Light" w:hAnsi="Corbel Light"/>
                                <w:color w:val="1D1D1B"/>
                                <w:spacing w:val="29"/>
                                <w:sz w:val="32"/>
                                <w:szCs w:val="28"/>
                              </w:rPr>
                              <w:t xml:space="preserve"> </w:t>
                            </w:r>
                            <w:r w:rsidRPr="00635FBF">
                              <w:rPr>
                                <w:rFonts w:ascii="Corbel Light" w:hAnsi="Corbel Light"/>
                                <w:color w:val="1D1D1B"/>
                                <w:spacing w:val="-2"/>
                                <w:w w:val="90"/>
                                <w:sz w:val="32"/>
                                <w:szCs w:val="28"/>
                              </w:rPr>
                              <w:t>Informationen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CA1A5" id="Textfeld 1" o:spid="_x0000_s1029" type="#_x0000_t202" style="position:absolute;left:0;text-align:left;margin-left:254.9pt;margin-top:11.65pt;width:306.1pt;height:81.25pt;z-index:2516433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" filled="f" stroked="f">
                <v:textbox>
                  <w:txbxContent>
                    <w:p w14:paraId="46F2C3DF" w14:textId="78C58848" w:rsidR="00785405" w:rsidRDefault="007264FB" w:rsidP="007264FB">
                      <w:pPr>
                        <w:spacing w:line="242" w:lineRule="auto"/>
                        <w:ind w:right="-135" w:hanging="126"/>
                        <w:jc w:val="center"/>
                        <w:rPr>
                          <w:rFonts w:ascii="Myriad Pro" w:hAnsi="Myriad Pro"/>
                          <w:b/>
                          <w:color w:val="1D1D1B"/>
                          <w:spacing w:val="-11"/>
                          <w:sz w:val="32"/>
                        </w:rPr>
                      </w:pPr>
                      <w:r>
                        <w:rPr>
                          <w:rFonts w:ascii="Myriad Pro" w:hAnsi="Myriad Pro"/>
                          <w:b/>
                          <w:color w:val="1D1D1B"/>
                          <w:sz w:val="32"/>
                        </w:rPr>
                        <w:t>Katholische</w:t>
                      </w:r>
                      <w:r>
                        <w:rPr>
                          <w:rFonts w:ascii="Myriad Pro" w:hAnsi="Myriad Pro"/>
                          <w:b/>
                          <w:color w:val="1D1D1B"/>
                          <w:spacing w:val="-11"/>
                          <w:sz w:val="32"/>
                        </w:rPr>
                        <w:t xml:space="preserve"> </w:t>
                      </w:r>
                      <w:r>
                        <w:rPr>
                          <w:rFonts w:ascii="Myriad Pro" w:hAnsi="Myriad Pro"/>
                          <w:b/>
                          <w:color w:val="1D1D1B"/>
                          <w:sz w:val="32"/>
                        </w:rPr>
                        <w:t>Kirche</w:t>
                      </w:r>
                      <w:r>
                        <w:rPr>
                          <w:rFonts w:ascii="Myriad Pro" w:hAnsi="Myriad Pro"/>
                          <w:b/>
                          <w:color w:val="1D1D1B"/>
                          <w:spacing w:val="-11"/>
                          <w:sz w:val="32"/>
                        </w:rPr>
                        <w:t xml:space="preserve"> </w:t>
                      </w:r>
                      <w:r>
                        <w:rPr>
                          <w:rFonts w:ascii="Myriad Pro" w:hAnsi="Myriad Pro"/>
                          <w:b/>
                          <w:color w:val="1D1D1B"/>
                          <w:sz w:val="32"/>
                        </w:rPr>
                        <w:t>in</w:t>
                      </w:r>
                      <w:r>
                        <w:rPr>
                          <w:rFonts w:ascii="Myriad Pro" w:hAnsi="Myriad Pro"/>
                          <w:b/>
                          <w:color w:val="1D1D1B"/>
                          <w:spacing w:val="-11"/>
                          <w:sz w:val="32"/>
                        </w:rPr>
                        <w:t xml:space="preserve"> </w:t>
                      </w:r>
                    </w:p>
                    <w:p w14:paraId="0857A48E" w14:textId="44728E32" w:rsidR="007264FB" w:rsidRDefault="007264FB" w:rsidP="007264FB">
                      <w:pPr>
                        <w:spacing w:line="242" w:lineRule="auto"/>
                        <w:ind w:right="-135" w:hanging="126"/>
                        <w:jc w:val="center"/>
                        <w:rPr>
                          <w:rFonts w:ascii="Myriad Pro" w:hAnsi="Myriad Pro"/>
                          <w:b/>
                          <w:sz w:val="32"/>
                        </w:rPr>
                      </w:pPr>
                      <w:r>
                        <w:rPr>
                          <w:rFonts w:ascii="Myriad Pro" w:hAnsi="Myriad Pro"/>
                          <w:b/>
                          <w:color w:val="1D1D1B"/>
                          <w:sz w:val="32"/>
                        </w:rPr>
                        <w:t>Mühlheim</w:t>
                      </w:r>
                      <w:r w:rsidR="00785405">
                        <w:rPr>
                          <w:rFonts w:ascii="Myriad Pro" w:hAnsi="Myriad Pro"/>
                          <w:b/>
                          <w:color w:val="1D1D1B"/>
                          <w:sz w:val="32"/>
                        </w:rPr>
                        <w:t xml:space="preserve"> </w:t>
                      </w:r>
                      <w:r>
                        <w:rPr>
                          <w:rFonts w:ascii="Myriad Pro" w:hAnsi="Myriad Pro"/>
                          <w:b/>
                          <w:color w:val="1D1D1B"/>
                          <w:sz w:val="32"/>
                        </w:rPr>
                        <w:t>und Obertshausen</w:t>
                      </w:r>
                    </w:p>
                    <w:p w14:paraId="208FB356" w14:textId="77777777" w:rsidR="007264FB" w:rsidRPr="00635FBF" w:rsidRDefault="007264FB" w:rsidP="007264FB">
                      <w:pPr>
                        <w:spacing w:before="232"/>
                        <w:ind w:right="-135" w:hanging="140"/>
                        <w:jc w:val="center"/>
                        <w:rPr>
                          <w:rFonts w:ascii="Corbel Light" w:hAnsi="Corbel Light"/>
                          <w:sz w:val="30"/>
                        </w:rPr>
                      </w:pPr>
                      <w:r w:rsidRPr="00635FBF">
                        <w:rPr>
                          <w:rFonts w:ascii="Corbel Light" w:hAnsi="Corbel Light"/>
                          <w:color w:val="1D1D1B"/>
                          <w:w w:val="90"/>
                          <w:sz w:val="32"/>
                          <w:szCs w:val="28"/>
                        </w:rPr>
                        <w:t>Gottesdienste</w:t>
                      </w:r>
                      <w:r w:rsidRPr="00635FBF">
                        <w:rPr>
                          <w:rFonts w:ascii="Corbel Light" w:hAnsi="Corbel Light"/>
                          <w:color w:val="1D1D1B"/>
                          <w:spacing w:val="28"/>
                          <w:sz w:val="32"/>
                          <w:szCs w:val="28"/>
                        </w:rPr>
                        <w:t xml:space="preserve"> </w:t>
                      </w:r>
                      <w:r w:rsidRPr="00635FBF">
                        <w:rPr>
                          <w:rFonts w:ascii="Corbel Light" w:hAnsi="Corbel Light"/>
                          <w:color w:val="1D1D1B"/>
                          <w:w w:val="90"/>
                          <w:sz w:val="32"/>
                          <w:szCs w:val="28"/>
                        </w:rPr>
                        <w:t>und</w:t>
                      </w:r>
                      <w:r w:rsidRPr="00635FBF">
                        <w:rPr>
                          <w:rFonts w:ascii="Corbel Light" w:hAnsi="Corbel Light"/>
                          <w:color w:val="1D1D1B"/>
                          <w:spacing w:val="29"/>
                          <w:sz w:val="32"/>
                          <w:szCs w:val="28"/>
                        </w:rPr>
                        <w:t xml:space="preserve"> </w:t>
                      </w:r>
                      <w:r w:rsidRPr="00635FBF">
                        <w:rPr>
                          <w:rFonts w:ascii="Corbel Light" w:hAnsi="Corbel Light"/>
                          <w:color w:val="1D1D1B"/>
                          <w:spacing w:val="-2"/>
                          <w:w w:val="90"/>
                          <w:sz w:val="32"/>
                          <w:szCs w:val="28"/>
                        </w:rPr>
                        <w:t>Informationen</w:t>
                      </w:r>
                    </w:p>
                  </w:txbxContent>
                </v:textbox>
                <w10:wrap anchorx="page"/>
              </v:shape>
            </w:pict>
          </mc:Fallback>
        </mc:AlternateContent>
      </w:r>
    </w:p>
    <w:p w14:paraId="3E850C80" w14:textId="73EC57CD" w:rsidR="007264FB" w:rsidRDefault="007264FB" w:rsidP="00B60D15">
      <w:pPr>
        <w:ind w:firstLine="1610"/>
      </w:pPr>
    </w:p>
    <w:p w14:paraId="113D66AA" w14:textId="4CF14823" w:rsidR="007264FB" w:rsidRDefault="003023E0" w:rsidP="00B60D15">
      <w:pPr>
        <w:ind w:firstLine="1610"/>
      </w:pPr>
      <w:r>
        <w:rPr>
          <w:noProof/>
        </w:rPr>
        <w:drawing>
          <wp:anchor distT="0" distB="0" distL="114300" distR="114300" simplePos="0" relativeHeight="251678208" behindDoc="0" locked="0" layoutInCell="1" allowOverlap="1" wp14:anchorId="281E9E6E" wp14:editId="66BC2C53">
            <wp:simplePos x="0" y="0"/>
            <wp:positionH relativeFrom="column">
              <wp:posOffset>-91440</wp:posOffset>
            </wp:positionH>
            <wp:positionV relativeFrom="paragraph">
              <wp:posOffset>39687</wp:posOffset>
            </wp:positionV>
            <wp:extent cx="800100" cy="800100"/>
            <wp:effectExtent l="0" t="0" r="0" b="0"/>
            <wp:wrapNone/>
            <wp:docPr id="85775634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84B44" w14:textId="12145A17" w:rsidR="007264FB" w:rsidRDefault="007264FB" w:rsidP="00B60D15">
      <w:pPr>
        <w:ind w:firstLine="1610"/>
      </w:pPr>
    </w:p>
    <w:p w14:paraId="1C8C62CC" w14:textId="68BA49A3" w:rsidR="007264FB" w:rsidRDefault="007264FB" w:rsidP="00B60D15">
      <w:pPr>
        <w:ind w:firstLine="1610"/>
      </w:pPr>
    </w:p>
    <w:p w14:paraId="50B6DF96" w14:textId="4AB4EAE9" w:rsidR="007264FB" w:rsidRDefault="007264FB" w:rsidP="00B60D15">
      <w:pPr>
        <w:ind w:firstLine="1610"/>
      </w:pPr>
    </w:p>
    <w:p w14:paraId="12AC4F2B" w14:textId="53AA8D7B" w:rsidR="007264FB" w:rsidRDefault="007264FB" w:rsidP="00B60D15">
      <w:pPr>
        <w:ind w:firstLine="1610"/>
      </w:pPr>
    </w:p>
    <w:p w14:paraId="3B8C9138" w14:textId="77777777" w:rsidR="00AA0410" w:rsidRDefault="00AA0410" w:rsidP="00B60D15">
      <w:pPr>
        <w:ind w:firstLine="1610"/>
        <w:rPr>
          <w:noProof/>
        </w:rPr>
      </w:pPr>
    </w:p>
    <w:p w14:paraId="7765D7A5" w14:textId="2402064A" w:rsidR="007264FB" w:rsidRDefault="00FF26D9" w:rsidP="00B60D15">
      <w:pPr>
        <w:ind w:firstLine="1610"/>
      </w:pPr>
      <w:r>
        <w:rPr>
          <w:noProof/>
        </w:rPr>
        <mc:AlternateContent>
          <mc:Choice Requires="wps">
            <w:drawing>
              <wp:anchor distT="45720" distB="45720" distL="114300" distR="114300" simplePos="0" relativeHeight="251682304" behindDoc="0" locked="0" layoutInCell="1" allowOverlap="1" wp14:anchorId="392C00E2" wp14:editId="7AE262D6">
                <wp:simplePos x="0" y="0"/>
                <wp:positionH relativeFrom="margin">
                  <wp:posOffset>1340485</wp:posOffset>
                </wp:positionH>
                <wp:positionV relativeFrom="paragraph">
                  <wp:posOffset>8890</wp:posOffset>
                </wp:positionV>
                <wp:extent cx="2922270" cy="3307080"/>
                <wp:effectExtent l="0" t="0" r="0" b="0"/>
                <wp:wrapSquare wrapText="bothSides"/>
                <wp:docPr id="4985613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307080"/>
                        </a:xfrm>
                        <a:prstGeom prst="rect">
                          <a:avLst/>
                        </a:prstGeom>
                        <a:noFill/>
                        <a:ln w="9525">
                          <a:noFill/>
                          <a:miter lim="800000"/>
                          <a:headEnd/>
                          <a:tailEnd/>
                        </a:ln>
                      </wps:spPr>
                      <wps:txbx>
                        <w:txbxContent>
                          <w:p w14:paraId="6A2617BD" w14:textId="0F529965" w:rsidR="00455A2B" w:rsidRPr="00562979" w:rsidRDefault="004D0C42">
                            <w:pPr>
                              <w:rPr>
                                <w:color w:val="FFFFFF" w:themeColor="background1"/>
                                <w14:textFill>
                                  <w14:noFill/>
                                </w14:textFill>
                              </w:rPr>
                            </w:pPr>
                            <w:r>
                              <w:rPr>
                                <w:noProof/>
                                <w:color w:val="FFFFFF" w:themeColor="background1"/>
                                <w14:textFill>
                                  <w14:noFill/>
                                </w14:textFill>
                              </w:rPr>
                              <w:t xml:space="preserve">   </w:t>
                            </w:r>
                            <w:r w:rsidR="00FF26D9">
                              <w:rPr>
                                <w:noProof/>
                              </w:rPr>
                              <w:t xml:space="preserve">           </w:t>
                            </w:r>
                            <w:r w:rsidR="00FF26D9">
                              <w:rPr>
                                <w:noProof/>
                              </w:rPr>
                              <w:drawing>
                                <wp:inline distT="0" distB="0" distL="0" distR="0" wp14:anchorId="5DFCF9E4" wp14:editId="4D0B8F79">
                                  <wp:extent cx="2270125" cy="3206750"/>
                                  <wp:effectExtent l="0" t="0" r="0" b="0"/>
                                  <wp:docPr id="10065030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03059" name=""/>
                                          <pic:cNvPicPr/>
                                        </pic:nvPicPr>
                                        <pic:blipFill>
                                          <a:blip r:embed="rId14"/>
                                          <a:stretch>
                                            <a:fillRect/>
                                          </a:stretch>
                                        </pic:blipFill>
                                        <pic:spPr>
                                          <a:xfrm>
                                            <a:off x="0" y="0"/>
                                            <a:ext cx="2270125" cy="3206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C00E2" id="_x0000_s1030" type="#_x0000_t202" style="position:absolute;left:0;text-align:left;margin-left:105.55pt;margin-top:.7pt;width:230.1pt;height:260.4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" filled="f" stroked="f">
                <v:textbox>
                  <w:txbxContent>
                    <w:p w14:paraId="6A2617BD" w14:textId="0F529965" w:rsidR="00455A2B" w:rsidRPr="00562979" w:rsidRDefault="004D0C42">
                      <w:pPr>
                        <w:rPr>
                          <w:color w:val="FFFFFF" w:themeColor="background1"/>
                          <w14:textFill>
                            <w14:noFill/>
                          </w14:textFill>
                        </w:rPr>
                      </w:pPr>
                      <w:r>
                        <w:rPr>
                          <w:noProof/>
                          <w:color w:val="FFFFFF" w:themeColor="background1"/>
                          <w14:textFill>
                            <w14:noFill/>
                          </w14:textFill>
                        </w:rPr>
                        <w:t xml:space="preserve">   </w:t>
                      </w:r>
                      <w:r w:rsidR="00FF26D9">
                        <w:rPr>
                          <w:noProof/>
                        </w:rPr>
                        <w:t xml:space="preserve">           </w:t>
                      </w:r>
                      <w:r w:rsidR="00FF26D9">
                        <w:rPr>
                          <w:noProof/>
                        </w:rPr>
                        <w:drawing>
                          <wp:inline distT="0" distB="0" distL="0" distR="0" wp14:anchorId="5DFCF9E4" wp14:editId="4D0B8F79">
                            <wp:extent cx="2270125" cy="3206750"/>
                            <wp:effectExtent l="0" t="0" r="0" b="0"/>
                            <wp:docPr id="10065030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03059" name=""/>
                                    <pic:cNvPicPr/>
                                  </pic:nvPicPr>
                                  <pic:blipFill>
                                    <a:blip r:embed="rId15"/>
                                    <a:stretch>
                                      <a:fillRect/>
                                    </a:stretch>
                                  </pic:blipFill>
                                  <pic:spPr>
                                    <a:xfrm>
                                      <a:off x="0" y="0"/>
                                      <a:ext cx="2270125" cy="3206750"/>
                                    </a:xfrm>
                                    <a:prstGeom prst="rect">
                                      <a:avLst/>
                                    </a:prstGeom>
                                  </pic:spPr>
                                </pic:pic>
                              </a:graphicData>
                            </a:graphic>
                          </wp:inline>
                        </w:drawing>
                      </w:r>
                    </w:p>
                  </w:txbxContent>
                </v:textbox>
                <w10:wrap type="square" anchorx="margin"/>
              </v:shape>
            </w:pict>
          </mc:Fallback>
        </mc:AlternateContent>
      </w:r>
      <w:r w:rsidR="003023E0">
        <w:rPr>
          <w:noProof/>
        </w:rPr>
        <mc:AlternateContent>
          <mc:Choice Requires="wpg">
            <w:drawing>
              <wp:anchor distT="0" distB="0" distL="114300" distR="114300" simplePos="0" relativeHeight="251655680" behindDoc="0" locked="0" layoutInCell="1" allowOverlap="1" wp14:anchorId="601E0518" wp14:editId="32DC58C6">
                <wp:simplePos x="0" y="0"/>
                <wp:positionH relativeFrom="column">
                  <wp:posOffset>-91554</wp:posOffset>
                </wp:positionH>
                <wp:positionV relativeFrom="paragraph">
                  <wp:posOffset>143430</wp:posOffset>
                </wp:positionV>
                <wp:extent cx="806038" cy="786083"/>
                <wp:effectExtent l="0" t="0" r="13335" b="14605"/>
                <wp:wrapNone/>
                <wp:docPr id="28077965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038" cy="786083"/>
                          <a:chOff x="0" y="0"/>
                          <a:chExt cx="8064" cy="7861"/>
                        </a:xfrm>
                      </wpg:grpSpPr>
                      <wps:wsp>
                        <wps:cNvPr id="1549412581" name="Graphic 89"/>
                        <wps:cNvSpPr>
                          <a:spLocks/>
                        </wps:cNvSpPr>
                        <wps:spPr bwMode="auto">
                          <a:xfrm>
                            <a:off x="7793" y="6131"/>
                            <a:ext cx="172" cy="521"/>
                          </a:xfrm>
                          <a:custGeom>
                            <a:avLst/>
                            <a:gdLst>
                              <a:gd name="T0" fmla="*/ 10667 w 17145"/>
                              <a:gd name="T1" fmla="*/ 0 h 52069"/>
                              <a:gd name="T2" fmla="*/ 6184 w 17145"/>
                              <a:gd name="T3" fmla="*/ 0 h 52069"/>
                              <a:gd name="T4" fmla="*/ 2438 w 17145"/>
                              <a:gd name="T5" fmla="*/ 4089 h 52069"/>
                              <a:gd name="T6" fmla="*/ 812 w 17145"/>
                              <a:gd name="T7" fmla="*/ 6007 h 52069"/>
                              <a:gd name="T8" fmla="*/ 0 w 17145"/>
                              <a:gd name="T9" fmla="*/ 8153 h 52069"/>
                              <a:gd name="T10" fmla="*/ 0 w 17145"/>
                              <a:gd name="T11" fmla="*/ 51828 h 52069"/>
                              <a:gd name="T12" fmla="*/ 16852 w 17145"/>
                              <a:gd name="T13" fmla="*/ 49618 h 52069"/>
                              <a:gd name="T14" fmla="*/ 16852 w 17145"/>
                              <a:gd name="T15" fmla="*/ 8153 h 52069"/>
                              <a:gd name="T16" fmla="*/ 16052 w 17145"/>
                              <a:gd name="T17" fmla="*/ 6007 h 52069"/>
                              <a:gd name="T18" fmla="*/ 14414 w 17145"/>
                              <a:gd name="T19" fmla="*/ 4089 h 52069"/>
                              <a:gd name="T20" fmla="*/ 10667 w 17145"/>
                              <a:gd name="T21" fmla="*/ 0 h 52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45" h="52069">
                                <a:moveTo>
                                  <a:pt x="10667" y="0"/>
                                </a:moveTo>
                                <a:lnTo>
                                  <a:pt x="6184" y="0"/>
                                </a:lnTo>
                                <a:lnTo>
                                  <a:pt x="2438" y="4089"/>
                                </a:lnTo>
                                <a:lnTo>
                                  <a:pt x="812" y="6007"/>
                                </a:lnTo>
                                <a:lnTo>
                                  <a:pt x="0" y="8153"/>
                                </a:lnTo>
                                <a:lnTo>
                                  <a:pt x="0" y="51828"/>
                                </a:lnTo>
                                <a:lnTo>
                                  <a:pt x="16852" y="49618"/>
                                </a:lnTo>
                                <a:lnTo>
                                  <a:pt x="16852" y="8153"/>
                                </a:lnTo>
                                <a:lnTo>
                                  <a:pt x="16052" y="6007"/>
                                </a:lnTo>
                                <a:lnTo>
                                  <a:pt x="14414" y="4089"/>
                                </a:lnTo>
                                <a:lnTo>
                                  <a:pt x="10667" y="0"/>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102127" name="Graphic 90"/>
                        <wps:cNvSpPr>
                          <a:spLocks/>
                        </wps:cNvSpPr>
                        <wps:spPr bwMode="auto">
                          <a:xfrm>
                            <a:off x="2593" y="5335"/>
                            <a:ext cx="5448" cy="2502"/>
                          </a:xfrm>
                          <a:custGeom>
                            <a:avLst/>
                            <a:gdLst>
                              <a:gd name="T0" fmla="*/ 259130 w 544830"/>
                              <a:gd name="T1" fmla="*/ 116268 h 250190"/>
                              <a:gd name="T2" fmla="*/ 139928 w 544830"/>
                              <a:gd name="T3" fmla="*/ 116268 h 250190"/>
                              <a:gd name="T4" fmla="*/ 139928 w 544830"/>
                              <a:gd name="T5" fmla="*/ 114998 h 250190"/>
                              <a:gd name="T6" fmla="*/ 0 w 544830"/>
                              <a:gd name="T7" fmla="*/ 114998 h 250190"/>
                              <a:gd name="T8" fmla="*/ 0 w 544830"/>
                              <a:gd name="T9" fmla="*/ 116268 h 250190"/>
                              <a:gd name="T10" fmla="*/ 0 w 544830"/>
                              <a:gd name="T11" fmla="*/ 249618 h 250190"/>
                              <a:gd name="T12" fmla="*/ 259130 w 544830"/>
                              <a:gd name="T13" fmla="*/ 249618 h 250190"/>
                              <a:gd name="T14" fmla="*/ 259130 w 544830"/>
                              <a:gd name="T15" fmla="*/ 116268 h 250190"/>
                              <a:gd name="T16" fmla="*/ 544322 w 544830"/>
                              <a:gd name="T17" fmla="*/ 40005 h 250190"/>
                              <a:gd name="T18" fmla="*/ 455434 w 544830"/>
                              <a:gd name="T19" fmla="*/ 25 h 250190"/>
                              <a:gd name="T20" fmla="*/ 399275 w 544830"/>
                              <a:gd name="T21" fmla="*/ 0 h 250190"/>
                              <a:gd name="T22" fmla="*/ 400469 w 544830"/>
                              <a:gd name="T23" fmla="*/ 34912 h 250190"/>
                              <a:gd name="T24" fmla="*/ 512572 w 544830"/>
                              <a:gd name="T25" fmla="*/ 35572 h 250190"/>
                              <a:gd name="T26" fmla="*/ 544322 w 544830"/>
                              <a:gd name="T27" fmla="*/ 40005 h 250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4830" h="250190">
                                <a:moveTo>
                                  <a:pt x="259130" y="116268"/>
                                </a:moveTo>
                                <a:lnTo>
                                  <a:pt x="139928" y="116268"/>
                                </a:lnTo>
                                <a:lnTo>
                                  <a:pt x="139928" y="114998"/>
                                </a:lnTo>
                                <a:lnTo>
                                  <a:pt x="0" y="114998"/>
                                </a:lnTo>
                                <a:lnTo>
                                  <a:pt x="0" y="116268"/>
                                </a:lnTo>
                                <a:lnTo>
                                  <a:pt x="0" y="249618"/>
                                </a:lnTo>
                                <a:lnTo>
                                  <a:pt x="259130" y="249618"/>
                                </a:lnTo>
                                <a:lnTo>
                                  <a:pt x="259130" y="116268"/>
                                </a:lnTo>
                                <a:close/>
                              </a:path>
                              <a:path w="544830" h="250190">
                                <a:moveTo>
                                  <a:pt x="544322" y="40005"/>
                                </a:moveTo>
                                <a:lnTo>
                                  <a:pt x="455434" y="25"/>
                                </a:lnTo>
                                <a:lnTo>
                                  <a:pt x="399275" y="0"/>
                                </a:lnTo>
                                <a:lnTo>
                                  <a:pt x="400469" y="34912"/>
                                </a:lnTo>
                                <a:lnTo>
                                  <a:pt x="512572" y="35572"/>
                                </a:lnTo>
                                <a:lnTo>
                                  <a:pt x="544322" y="40005"/>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472848" name="Graphic 91"/>
                        <wps:cNvSpPr>
                          <a:spLocks/>
                        </wps:cNvSpPr>
                        <wps:spPr bwMode="auto">
                          <a:xfrm>
                            <a:off x="975" y="1324"/>
                            <a:ext cx="534" cy="718"/>
                          </a:xfrm>
                          <a:custGeom>
                            <a:avLst/>
                            <a:gdLst>
                              <a:gd name="T0" fmla="*/ 53340 w 53340"/>
                              <a:gd name="T1" fmla="*/ 56819 h 71755"/>
                              <a:gd name="T2" fmla="*/ 0 w 53340"/>
                              <a:gd name="T3" fmla="*/ 56819 h 71755"/>
                              <a:gd name="T4" fmla="*/ 0 w 53340"/>
                              <a:gd name="T5" fmla="*/ 71424 h 71755"/>
                              <a:gd name="T6" fmla="*/ 53340 w 53340"/>
                              <a:gd name="T7" fmla="*/ 71424 h 71755"/>
                              <a:gd name="T8" fmla="*/ 53340 w 53340"/>
                              <a:gd name="T9" fmla="*/ 56819 h 71755"/>
                              <a:gd name="T10" fmla="*/ 53340 w 53340"/>
                              <a:gd name="T11" fmla="*/ 28397 h 71755"/>
                              <a:gd name="T12" fmla="*/ 0 w 53340"/>
                              <a:gd name="T13" fmla="*/ 28397 h 71755"/>
                              <a:gd name="T14" fmla="*/ 0 w 53340"/>
                              <a:gd name="T15" fmla="*/ 43002 h 71755"/>
                              <a:gd name="T16" fmla="*/ 53340 w 53340"/>
                              <a:gd name="T17" fmla="*/ 43002 h 71755"/>
                              <a:gd name="T18" fmla="*/ 53340 w 53340"/>
                              <a:gd name="T19" fmla="*/ 28397 h 71755"/>
                              <a:gd name="T20" fmla="*/ 53340 w 53340"/>
                              <a:gd name="T21" fmla="*/ 0 h 71755"/>
                              <a:gd name="T22" fmla="*/ 0 w 53340"/>
                              <a:gd name="T23" fmla="*/ 0 h 71755"/>
                              <a:gd name="T24" fmla="*/ 0 w 53340"/>
                              <a:gd name="T25" fmla="*/ 14592 h 71755"/>
                              <a:gd name="T26" fmla="*/ 53340 w 53340"/>
                              <a:gd name="T27" fmla="*/ 14592 h 71755"/>
                              <a:gd name="T28" fmla="*/ 53340 w 53340"/>
                              <a:gd name="T29" fmla="*/ 0 h 71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340" h="71755">
                                <a:moveTo>
                                  <a:pt x="53340" y="56819"/>
                                </a:moveTo>
                                <a:lnTo>
                                  <a:pt x="0" y="56819"/>
                                </a:lnTo>
                                <a:lnTo>
                                  <a:pt x="0" y="71424"/>
                                </a:lnTo>
                                <a:lnTo>
                                  <a:pt x="53340" y="71424"/>
                                </a:lnTo>
                                <a:lnTo>
                                  <a:pt x="53340" y="56819"/>
                                </a:lnTo>
                                <a:close/>
                              </a:path>
                              <a:path w="53340" h="71755">
                                <a:moveTo>
                                  <a:pt x="53340" y="28397"/>
                                </a:moveTo>
                                <a:lnTo>
                                  <a:pt x="0" y="28397"/>
                                </a:lnTo>
                                <a:lnTo>
                                  <a:pt x="0" y="43002"/>
                                </a:lnTo>
                                <a:lnTo>
                                  <a:pt x="53340" y="43002"/>
                                </a:lnTo>
                                <a:lnTo>
                                  <a:pt x="53340" y="28397"/>
                                </a:lnTo>
                                <a:close/>
                              </a:path>
                              <a:path w="53340" h="71755">
                                <a:moveTo>
                                  <a:pt x="53340" y="0"/>
                                </a:moveTo>
                                <a:lnTo>
                                  <a:pt x="0" y="0"/>
                                </a:lnTo>
                                <a:lnTo>
                                  <a:pt x="0" y="14592"/>
                                </a:lnTo>
                                <a:lnTo>
                                  <a:pt x="53340" y="14592"/>
                                </a:lnTo>
                                <a:lnTo>
                                  <a:pt x="53340" y="0"/>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508416" name="Graphic 92"/>
                        <wps:cNvSpPr>
                          <a:spLocks/>
                        </wps:cNvSpPr>
                        <wps:spPr bwMode="auto">
                          <a:xfrm>
                            <a:off x="298" y="2642"/>
                            <a:ext cx="578" cy="578"/>
                          </a:xfrm>
                          <a:custGeom>
                            <a:avLst/>
                            <a:gdLst>
                              <a:gd name="T0" fmla="*/ 4381 w 57785"/>
                              <a:gd name="T1" fmla="*/ 26060 h 57785"/>
                              <a:gd name="T2" fmla="*/ 1257 w 57785"/>
                              <a:gd name="T3" fmla="*/ 26060 h 57785"/>
                              <a:gd name="T4" fmla="*/ 0 w 57785"/>
                              <a:gd name="T5" fmla="*/ 30441 h 57785"/>
                              <a:gd name="T6" fmla="*/ 4381 w 57785"/>
                              <a:gd name="T7" fmla="*/ 31711 h 57785"/>
                              <a:gd name="T8" fmla="*/ 5638 w 57785"/>
                              <a:gd name="T9" fmla="*/ 27330 h 57785"/>
                              <a:gd name="T10" fmla="*/ 5600 w 57785"/>
                              <a:gd name="T11" fmla="*/ 40690 h 57785"/>
                              <a:gd name="T12" fmla="*/ 7010 w 57785"/>
                              <a:gd name="T13" fmla="*/ 43129 h 57785"/>
                              <a:gd name="T14" fmla="*/ 7543 w 57785"/>
                              <a:gd name="T15" fmla="*/ 16573 h 57785"/>
                              <a:gd name="T16" fmla="*/ 5092 w 57785"/>
                              <a:gd name="T17" fmla="*/ 15151 h 57785"/>
                              <a:gd name="T18" fmla="*/ 7543 w 57785"/>
                              <a:gd name="T19" fmla="*/ 16573 h 57785"/>
                              <a:gd name="T20" fmla="*/ 16560 w 57785"/>
                              <a:gd name="T21" fmla="*/ 50241 h 57785"/>
                              <a:gd name="T22" fmla="*/ 15151 w 57785"/>
                              <a:gd name="T23" fmla="*/ 52679 h 57785"/>
                              <a:gd name="T24" fmla="*/ 17068 w 57785"/>
                              <a:gd name="T25" fmla="*/ 5600 h 57785"/>
                              <a:gd name="T26" fmla="*/ 14630 w 57785"/>
                              <a:gd name="T27" fmla="*/ 7010 h 57785"/>
                              <a:gd name="T28" fmla="*/ 17068 w 57785"/>
                              <a:gd name="T29" fmla="*/ 5600 h 57785"/>
                              <a:gd name="T30" fmla="*/ 30441 w 57785"/>
                              <a:gd name="T31" fmla="*/ 52108 h 57785"/>
                              <a:gd name="T32" fmla="*/ 27317 w 57785"/>
                              <a:gd name="T33" fmla="*/ 52108 h 57785"/>
                              <a:gd name="T34" fmla="*/ 26060 w 57785"/>
                              <a:gd name="T35" fmla="*/ 56489 h 57785"/>
                              <a:gd name="T36" fmla="*/ 30441 w 57785"/>
                              <a:gd name="T37" fmla="*/ 57785 h 57785"/>
                              <a:gd name="T38" fmla="*/ 31699 w 57785"/>
                              <a:gd name="T39" fmla="*/ 53378 h 57785"/>
                              <a:gd name="T40" fmla="*/ 30441 w 57785"/>
                              <a:gd name="T41" fmla="*/ 0 h 57785"/>
                              <a:gd name="T42" fmla="*/ 27317 w 57785"/>
                              <a:gd name="T43" fmla="*/ 0 h 57785"/>
                              <a:gd name="T44" fmla="*/ 26060 w 57785"/>
                              <a:gd name="T45" fmla="*/ 4381 h 57785"/>
                              <a:gd name="T46" fmla="*/ 30441 w 57785"/>
                              <a:gd name="T47" fmla="*/ 5651 h 57785"/>
                              <a:gd name="T48" fmla="*/ 31699 w 57785"/>
                              <a:gd name="T49" fmla="*/ 1270 h 57785"/>
                              <a:gd name="T50" fmla="*/ 41198 w 57785"/>
                              <a:gd name="T51" fmla="*/ 50241 h 57785"/>
                              <a:gd name="T52" fmla="*/ 42608 w 57785"/>
                              <a:gd name="T53" fmla="*/ 52666 h 57785"/>
                              <a:gd name="T54" fmla="*/ 43141 w 57785"/>
                              <a:gd name="T55" fmla="*/ 7023 h 57785"/>
                              <a:gd name="T56" fmla="*/ 40690 w 57785"/>
                              <a:gd name="T57" fmla="*/ 5600 h 57785"/>
                              <a:gd name="T58" fmla="*/ 43141 w 57785"/>
                              <a:gd name="T59" fmla="*/ 7023 h 57785"/>
                              <a:gd name="T60" fmla="*/ 52158 w 57785"/>
                              <a:gd name="T61" fmla="*/ 40690 h 57785"/>
                              <a:gd name="T62" fmla="*/ 50749 w 57785"/>
                              <a:gd name="T63" fmla="*/ 43129 h 57785"/>
                              <a:gd name="T64" fmla="*/ 52666 w 57785"/>
                              <a:gd name="T65" fmla="*/ 15151 h 57785"/>
                              <a:gd name="T66" fmla="*/ 50228 w 57785"/>
                              <a:gd name="T67" fmla="*/ 16560 h 57785"/>
                              <a:gd name="T68" fmla="*/ 52666 w 57785"/>
                              <a:gd name="T69" fmla="*/ 15151 h 57785"/>
                              <a:gd name="T70" fmla="*/ 56515 w 57785"/>
                              <a:gd name="T71" fmla="*/ 26060 h 57785"/>
                              <a:gd name="T72" fmla="*/ 53365 w 57785"/>
                              <a:gd name="T73" fmla="*/ 26060 h 57785"/>
                              <a:gd name="T74" fmla="*/ 52108 w 57785"/>
                              <a:gd name="T75" fmla="*/ 30441 h 57785"/>
                              <a:gd name="T76" fmla="*/ 56515 w 57785"/>
                              <a:gd name="T77" fmla="*/ 31711 h 57785"/>
                              <a:gd name="T78" fmla="*/ 57772 w 57785"/>
                              <a:gd name="T79" fmla="*/ 27330 h 57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785" h="57785">
                                <a:moveTo>
                                  <a:pt x="5638" y="27330"/>
                                </a:moveTo>
                                <a:lnTo>
                                  <a:pt x="4381" y="26060"/>
                                </a:lnTo>
                                <a:lnTo>
                                  <a:pt x="2819" y="26060"/>
                                </a:lnTo>
                                <a:lnTo>
                                  <a:pt x="1257" y="26060"/>
                                </a:lnTo>
                                <a:lnTo>
                                  <a:pt x="0" y="27330"/>
                                </a:lnTo>
                                <a:lnTo>
                                  <a:pt x="0" y="30441"/>
                                </a:lnTo>
                                <a:lnTo>
                                  <a:pt x="1257" y="31711"/>
                                </a:lnTo>
                                <a:lnTo>
                                  <a:pt x="4381" y="31711"/>
                                </a:lnTo>
                                <a:lnTo>
                                  <a:pt x="5638" y="30441"/>
                                </a:lnTo>
                                <a:lnTo>
                                  <a:pt x="5638" y="27330"/>
                                </a:lnTo>
                                <a:close/>
                              </a:path>
                              <a:path w="57785" h="57785">
                                <a:moveTo>
                                  <a:pt x="7543" y="41198"/>
                                </a:moveTo>
                                <a:lnTo>
                                  <a:pt x="5600" y="40690"/>
                                </a:lnTo>
                                <a:lnTo>
                                  <a:pt x="5080" y="42608"/>
                                </a:lnTo>
                                <a:lnTo>
                                  <a:pt x="7010" y="43129"/>
                                </a:lnTo>
                                <a:lnTo>
                                  <a:pt x="7543" y="41198"/>
                                </a:lnTo>
                                <a:close/>
                              </a:path>
                              <a:path w="57785" h="57785">
                                <a:moveTo>
                                  <a:pt x="7543" y="16573"/>
                                </a:moveTo>
                                <a:lnTo>
                                  <a:pt x="7010" y="14643"/>
                                </a:lnTo>
                                <a:lnTo>
                                  <a:pt x="5092" y="15151"/>
                                </a:lnTo>
                                <a:lnTo>
                                  <a:pt x="5600" y="17081"/>
                                </a:lnTo>
                                <a:lnTo>
                                  <a:pt x="7543" y="16573"/>
                                </a:lnTo>
                                <a:close/>
                              </a:path>
                              <a:path w="57785" h="57785">
                                <a:moveTo>
                                  <a:pt x="17068" y="52171"/>
                                </a:moveTo>
                                <a:lnTo>
                                  <a:pt x="16560" y="50241"/>
                                </a:lnTo>
                                <a:lnTo>
                                  <a:pt x="14630" y="50749"/>
                                </a:lnTo>
                                <a:lnTo>
                                  <a:pt x="15151" y="52679"/>
                                </a:lnTo>
                                <a:lnTo>
                                  <a:pt x="17068" y="52171"/>
                                </a:lnTo>
                                <a:close/>
                              </a:path>
                              <a:path w="57785" h="57785">
                                <a:moveTo>
                                  <a:pt x="17068" y="5600"/>
                                </a:moveTo>
                                <a:lnTo>
                                  <a:pt x="15151" y="5092"/>
                                </a:lnTo>
                                <a:lnTo>
                                  <a:pt x="14630" y="7010"/>
                                </a:lnTo>
                                <a:lnTo>
                                  <a:pt x="16560" y="7543"/>
                                </a:lnTo>
                                <a:lnTo>
                                  <a:pt x="17068" y="5600"/>
                                </a:lnTo>
                                <a:close/>
                              </a:path>
                              <a:path w="57785" h="57785">
                                <a:moveTo>
                                  <a:pt x="31699" y="53378"/>
                                </a:moveTo>
                                <a:lnTo>
                                  <a:pt x="30441" y="52108"/>
                                </a:lnTo>
                                <a:lnTo>
                                  <a:pt x="28879" y="52108"/>
                                </a:lnTo>
                                <a:lnTo>
                                  <a:pt x="27317" y="52108"/>
                                </a:lnTo>
                                <a:lnTo>
                                  <a:pt x="26060" y="53378"/>
                                </a:lnTo>
                                <a:lnTo>
                                  <a:pt x="26060" y="56489"/>
                                </a:lnTo>
                                <a:lnTo>
                                  <a:pt x="27317" y="57785"/>
                                </a:lnTo>
                                <a:lnTo>
                                  <a:pt x="30441" y="57785"/>
                                </a:lnTo>
                                <a:lnTo>
                                  <a:pt x="31699" y="56489"/>
                                </a:lnTo>
                                <a:lnTo>
                                  <a:pt x="31699" y="53378"/>
                                </a:lnTo>
                                <a:close/>
                              </a:path>
                              <a:path w="57785" h="57785">
                                <a:moveTo>
                                  <a:pt x="31699" y="1270"/>
                                </a:moveTo>
                                <a:lnTo>
                                  <a:pt x="30441" y="0"/>
                                </a:lnTo>
                                <a:lnTo>
                                  <a:pt x="28879" y="0"/>
                                </a:lnTo>
                                <a:lnTo>
                                  <a:pt x="27317" y="0"/>
                                </a:lnTo>
                                <a:lnTo>
                                  <a:pt x="26060" y="1270"/>
                                </a:lnTo>
                                <a:lnTo>
                                  <a:pt x="26060" y="4381"/>
                                </a:lnTo>
                                <a:lnTo>
                                  <a:pt x="27317" y="5651"/>
                                </a:lnTo>
                                <a:lnTo>
                                  <a:pt x="30441" y="5651"/>
                                </a:lnTo>
                                <a:lnTo>
                                  <a:pt x="31699" y="4381"/>
                                </a:lnTo>
                                <a:lnTo>
                                  <a:pt x="31699" y="1270"/>
                                </a:lnTo>
                                <a:close/>
                              </a:path>
                              <a:path w="57785" h="57785">
                                <a:moveTo>
                                  <a:pt x="43141" y="50749"/>
                                </a:moveTo>
                                <a:lnTo>
                                  <a:pt x="41198" y="50241"/>
                                </a:lnTo>
                                <a:lnTo>
                                  <a:pt x="40678" y="52158"/>
                                </a:lnTo>
                                <a:lnTo>
                                  <a:pt x="42608" y="52666"/>
                                </a:lnTo>
                                <a:lnTo>
                                  <a:pt x="43141" y="50749"/>
                                </a:lnTo>
                                <a:close/>
                              </a:path>
                              <a:path w="57785" h="57785">
                                <a:moveTo>
                                  <a:pt x="43141" y="7023"/>
                                </a:moveTo>
                                <a:lnTo>
                                  <a:pt x="42608" y="5092"/>
                                </a:lnTo>
                                <a:lnTo>
                                  <a:pt x="40690" y="5600"/>
                                </a:lnTo>
                                <a:lnTo>
                                  <a:pt x="41198" y="7556"/>
                                </a:lnTo>
                                <a:lnTo>
                                  <a:pt x="43141" y="7023"/>
                                </a:lnTo>
                                <a:close/>
                              </a:path>
                              <a:path w="57785" h="57785">
                                <a:moveTo>
                                  <a:pt x="52666" y="42621"/>
                                </a:moveTo>
                                <a:lnTo>
                                  <a:pt x="52158" y="40690"/>
                                </a:lnTo>
                                <a:lnTo>
                                  <a:pt x="50228" y="41198"/>
                                </a:lnTo>
                                <a:lnTo>
                                  <a:pt x="50749" y="43129"/>
                                </a:lnTo>
                                <a:lnTo>
                                  <a:pt x="52666" y="42621"/>
                                </a:lnTo>
                                <a:close/>
                              </a:path>
                              <a:path w="57785" h="57785">
                                <a:moveTo>
                                  <a:pt x="52666" y="15151"/>
                                </a:moveTo>
                                <a:lnTo>
                                  <a:pt x="50736" y="14643"/>
                                </a:lnTo>
                                <a:lnTo>
                                  <a:pt x="50228" y="16560"/>
                                </a:lnTo>
                                <a:lnTo>
                                  <a:pt x="52158" y="17068"/>
                                </a:lnTo>
                                <a:lnTo>
                                  <a:pt x="52666" y="15151"/>
                                </a:lnTo>
                                <a:close/>
                              </a:path>
                              <a:path w="57785" h="57785">
                                <a:moveTo>
                                  <a:pt x="57772" y="27330"/>
                                </a:moveTo>
                                <a:lnTo>
                                  <a:pt x="56515" y="26060"/>
                                </a:lnTo>
                                <a:lnTo>
                                  <a:pt x="54927" y="26060"/>
                                </a:lnTo>
                                <a:lnTo>
                                  <a:pt x="53365" y="26060"/>
                                </a:lnTo>
                                <a:lnTo>
                                  <a:pt x="52108" y="27330"/>
                                </a:lnTo>
                                <a:lnTo>
                                  <a:pt x="52108" y="30441"/>
                                </a:lnTo>
                                <a:lnTo>
                                  <a:pt x="53365" y="31711"/>
                                </a:lnTo>
                                <a:lnTo>
                                  <a:pt x="56515" y="31711"/>
                                </a:lnTo>
                                <a:lnTo>
                                  <a:pt x="57772" y="30441"/>
                                </a:lnTo>
                                <a:lnTo>
                                  <a:pt x="57772" y="2733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884522" name="Graphic 93"/>
                        <wps:cNvSpPr>
                          <a:spLocks/>
                        </wps:cNvSpPr>
                        <wps:spPr bwMode="auto">
                          <a:xfrm>
                            <a:off x="23" y="730"/>
                            <a:ext cx="1683" cy="7112"/>
                          </a:xfrm>
                          <a:custGeom>
                            <a:avLst/>
                            <a:gdLst>
                              <a:gd name="T0" fmla="*/ 167665 w 168275"/>
                              <a:gd name="T1" fmla="*/ 381533 h 711200"/>
                              <a:gd name="T2" fmla="*/ 167665 w 168275"/>
                              <a:gd name="T3" fmla="*/ 19672 h 711200"/>
                              <a:gd name="T4" fmla="*/ 167665 w 168275"/>
                              <a:gd name="T5" fmla="*/ 0 h 711200"/>
                              <a:gd name="T6" fmla="*/ 56375 w 168275"/>
                              <a:gd name="T7" fmla="*/ 14681 h 711200"/>
                              <a:gd name="T8" fmla="*/ 55079 w 168275"/>
                              <a:gd name="T9" fmla="*/ 14858 h 711200"/>
                              <a:gd name="T10" fmla="*/ 0 w 168275"/>
                              <a:gd name="T11" fmla="*/ 152 h 711200"/>
                              <a:gd name="T12" fmla="*/ 0 w 168275"/>
                              <a:gd name="T13" fmla="*/ 710742 h 711200"/>
                              <a:gd name="T14" fmla="*/ 108381 w 168275"/>
                              <a:gd name="T15" fmla="*/ 710107 h 7112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275" h="711200">
                                <a:moveTo>
                                  <a:pt x="167665" y="381533"/>
                                </a:moveTo>
                                <a:lnTo>
                                  <a:pt x="167665" y="19672"/>
                                </a:lnTo>
                                <a:lnTo>
                                  <a:pt x="167665" y="0"/>
                                </a:lnTo>
                                <a:lnTo>
                                  <a:pt x="56375" y="14681"/>
                                </a:lnTo>
                                <a:lnTo>
                                  <a:pt x="55079" y="14858"/>
                                </a:lnTo>
                                <a:lnTo>
                                  <a:pt x="0" y="152"/>
                                </a:lnTo>
                                <a:lnTo>
                                  <a:pt x="0" y="710742"/>
                                </a:lnTo>
                                <a:lnTo>
                                  <a:pt x="108381" y="710107"/>
                                </a:lnTo>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594450" name="Graphic 94"/>
                        <wps:cNvSpPr>
                          <a:spLocks/>
                        </wps:cNvSpPr>
                        <wps:spPr bwMode="auto">
                          <a:xfrm>
                            <a:off x="1700" y="892"/>
                            <a:ext cx="273" cy="3600"/>
                          </a:xfrm>
                          <a:custGeom>
                            <a:avLst/>
                            <a:gdLst>
                              <a:gd name="T0" fmla="*/ 0 w 27305"/>
                              <a:gd name="T1" fmla="*/ 3479 h 360045"/>
                              <a:gd name="T2" fmla="*/ 27266 w 27305"/>
                              <a:gd name="T3" fmla="*/ 0 h 360045"/>
                              <a:gd name="T4" fmla="*/ 27266 w 27305"/>
                              <a:gd name="T5" fmla="*/ 359498 h 360045"/>
                            </a:gdLst>
                            <a:ahLst/>
                            <a:cxnLst>
                              <a:cxn ang="0">
                                <a:pos x="T0" y="T1"/>
                              </a:cxn>
                              <a:cxn ang="0">
                                <a:pos x="T2" y="T3"/>
                              </a:cxn>
                              <a:cxn ang="0">
                                <a:pos x="T4" y="T5"/>
                              </a:cxn>
                            </a:cxnLst>
                            <a:rect l="0" t="0" r="r" b="b"/>
                            <a:pathLst>
                              <a:path w="27305" h="360045">
                                <a:moveTo>
                                  <a:pt x="0" y="3479"/>
                                </a:moveTo>
                                <a:lnTo>
                                  <a:pt x="27266" y="0"/>
                                </a:lnTo>
                                <a:lnTo>
                                  <a:pt x="27266" y="359498"/>
                                </a:lnTo>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383702" name="Graphic 95"/>
                        <wps:cNvSpPr>
                          <a:spLocks/>
                        </wps:cNvSpPr>
                        <wps:spPr bwMode="auto">
                          <a:xfrm>
                            <a:off x="1107" y="4077"/>
                            <a:ext cx="5569" cy="3766"/>
                          </a:xfrm>
                          <a:custGeom>
                            <a:avLst/>
                            <a:gdLst>
                              <a:gd name="T0" fmla="*/ 0 w 556895"/>
                              <a:gd name="T1" fmla="*/ 375373 h 376555"/>
                              <a:gd name="T2" fmla="*/ 10807 w 556895"/>
                              <a:gd name="T3" fmla="*/ 57175 h 376555"/>
                              <a:gd name="T4" fmla="*/ 59283 w 556895"/>
                              <a:gd name="T5" fmla="*/ 46799 h 376555"/>
                              <a:gd name="T6" fmla="*/ 86563 w 556895"/>
                              <a:gd name="T7" fmla="*/ 40982 h 376555"/>
                              <a:gd name="T8" fmla="*/ 278193 w 556895"/>
                              <a:gd name="T9" fmla="*/ 0 h 376555"/>
                              <a:gd name="T10" fmla="*/ 545617 w 556895"/>
                              <a:gd name="T11" fmla="*/ 57175 h 376555"/>
                              <a:gd name="T12" fmla="*/ 547928 w 556895"/>
                              <a:gd name="T13" fmla="*/ 125755 h 376555"/>
                              <a:gd name="T14" fmla="*/ 549122 w 556895"/>
                              <a:gd name="T15" fmla="*/ 160680 h 376555"/>
                              <a:gd name="T16" fmla="*/ 556221 w 556895"/>
                              <a:gd name="T17" fmla="*/ 370941 h 376555"/>
                              <a:gd name="T18" fmla="*/ 556399 w 556895"/>
                              <a:gd name="T19" fmla="*/ 376008 h 376555"/>
                              <a:gd name="T20" fmla="*/ 534123 w 556895"/>
                              <a:gd name="T21" fmla="*/ 375983 h 376555"/>
                              <a:gd name="T22" fmla="*/ 510133 w 556895"/>
                              <a:gd name="T23" fmla="*/ 375958 h 376555"/>
                              <a:gd name="T24" fmla="*/ 498690 w 556895"/>
                              <a:gd name="T25" fmla="*/ 375932 h 376555"/>
                              <a:gd name="T26" fmla="*/ 477901 w 556895"/>
                              <a:gd name="T27" fmla="*/ 375907 h 376555"/>
                              <a:gd name="T28" fmla="*/ 438213 w 556895"/>
                              <a:gd name="T29" fmla="*/ 375856 h 376555"/>
                              <a:gd name="T30" fmla="*/ 407784 w 556895"/>
                              <a:gd name="T31" fmla="*/ 375831 h 376555"/>
                              <a:gd name="T32" fmla="*/ 148640 w 556895"/>
                              <a:gd name="T33" fmla="*/ 375539 h 376555"/>
                              <a:gd name="T34" fmla="*/ 0 w 556895"/>
                              <a:gd name="T35" fmla="*/ 375373 h 376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6895" h="376555">
                                <a:moveTo>
                                  <a:pt x="0" y="375373"/>
                                </a:moveTo>
                                <a:lnTo>
                                  <a:pt x="10807" y="57175"/>
                                </a:lnTo>
                                <a:lnTo>
                                  <a:pt x="59283" y="46799"/>
                                </a:lnTo>
                                <a:lnTo>
                                  <a:pt x="86563" y="40982"/>
                                </a:lnTo>
                                <a:lnTo>
                                  <a:pt x="278193" y="0"/>
                                </a:lnTo>
                                <a:lnTo>
                                  <a:pt x="545617" y="57175"/>
                                </a:lnTo>
                                <a:lnTo>
                                  <a:pt x="547928" y="125755"/>
                                </a:lnTo>
                                <a:lnTo>
                                  <a:pt x="549122" y="160680"/>
                                </a:lnTo>
                                <a:lnTo>
                                  <a:pt x="556221" y="370941"/>
                                </a:lnTo>
                                <a:lnTo>
                                  <a:pt x="556399" y="376008"/>
                                </a:lnTo>
                                <a:lnTo>
                                  <a:pt x="534123" y="375983"/>
                                </a:lnTo>
                                <a:lnTo>
                                  <a:pt x="510133" y="375958"/>
                                </a:lnTo>
                                <a:lnTo>
                                  <a:pt x="498690" y="375932"/>
                                </a:lnTo>
                                <a:lnTo>
                                  <a:pt x="477901" y="375907"/>
                                </a:lnTo>
                                <a:lnTo>
                                  <a:pt x="438213" y="375856"/>
                                </a:lnTo>
                                <a:lnTo>
                                  <a:pt x="407784" y="375831"/>
                                </a:lnTo>
                                <a:lnTo>
                                  <a:pt x="148640" y="375539"/>
                                </a:lnTo>
                                <a:lnTo>
                                  <a:pt x="0" y="375373"/>
                                </a:lnTo>
                                <a:close/>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051101" name="Graphic 96"/>
                        <wps:cNvSpPr>
                          <a:spLocks/>
                        </wps:cNvSpPr>
                        <wps:spPr bwMode="auto">
                          <a:xfrm>
                            <a:off x="6586" y="5335"/>
                            <a:ext cx="1454" cy="400"/>
                          </a:xfrm>
                          <a:custGeom>
                            <a:avLst/>
                            <a:gdLst>
                              <a:gd name="T0" fmla="*/ 0 w 145415"/>
                              <a:gd name="T1" fmla="*/ 0 h 40005"/>
                              <a:gd name="T2" fmla="*/ 56121 w 145415"/>
                              <a:gd name="T3" fmla="*/ 0 h 40005"/>
                              <a:gd name="T4" fmla="*/ 145034 w 145415"/>
                              <a:gd name="T5" fmla="*/ 40005 h 40005"/>
                              <a:gd name="T6" fmla="*/ 113296 w 145415"/>
                              <a:gd name="T7" fmla="*/ 35572 h 40005"/>
                              <a:gd name="T8" fmla="*/ 1193 w 145415"/>
                              <a:gd name="T9" fmla="*/ 34912 h 40005"/>
                            </a:gdLst>
                            <a:ahLst/>
                            <a:cxnLst>
                              <a:cxn ang="0">
                                <a:pos x="T0" y="T1"/>
                              </a:cxn>
                              <a:cxn ang="0">
                                <a:pos x="T2" y="T3"/>
                              </a:cxn>
                              <a:cxn ang="0">
                                <a:pos x="T4" y="T5"/>
                              </a:cxn>
                              <a:cxn ang="0">
                                <a:pos x="T6" y="T7"/>
                              </a:cxn>
                              <a:cxn ang="0">
                                <a:pos x="T8" y="T9"/>
                              </a:cxn>
                            </a:cxnLst>
                            <a:rect l="0" t="0" r="r" b="b"/>
                            <a:pathLst>
                              <a:path w="145415" h="40005">
                                <a:moveTo>
                                  <a:pt x="0" y="0"/>
                                </a:moveTo>
                                <a:lnTo>
                                  <a:pt x="56121" y="0"/>
                                </a:lnTo>
                                <a:lnTo>
                                  <a:pt x="145034" y="40005"/>
                                </a:lnTo>
                                <a:lnTo>
                                  <a:pt x="113296" y="35572"/>
                                </a:lnTo>
                                <a:lnTo>
                                  <a:pt x="1193" y="34912"/>
                                </a:lnTo>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060343" name="Graphic 97"/>
                        <wps:cNvSpPr>
                          <a:spLocks/>
                        </wps:cNvSpPr>
                        <wps:spPr bwMode="auto">
                          <a:xfrm>
                            <a:off x="6671" y="5335"/>
                            <a:ext cx="1054" cy="2457"/>
                          </a:xfrm>
                          <a:custGeom>
                            <a:avLst/>
                            <a:gdLst>
                              <a:gd name="T0" fmla="*/ 0 w 105410"/>
                              <a:gd name="T1" fmla="*/ 245186 h 245745"/>
                              <a:gd name="T2" fmla="*/ 104813 w 105410"/>
                              <a:gd name="T3" fmla="*/ 245186 h 245745"/>
                              <a:gd name="T4" fmla="*/ 104813 w 105410"/>
                              <a:gd name="T5" fmla="*/ 35572 h 245745"/>
                              <a:gd name="T6" fmla="*/ 47650 w 105410"/>
                              <a:gd name="T7" fmla="*/ 0 h 245745"/>
                            </a:gdLst>
                            <a:ahLst/>
                            <a:cxnLst>
                              <a:cxn ang="0">
                                <a:pos x="T0" y="T1"/>
                              </a:cxn>
                              <a:cxn ang="0">
                                <a:pos x="T2" y="T3"/>
                              </a:cxn>
                              <a:cxn ang="0">
                                <a:pos x="T4" y="T5"/>
                              </a:cxn>
                              <a:cxn ang="0">
                                <a:pos x="T6" y="T7"/>
                              </a:cxn>
                            </a:cxnLst>
                            <a:rect l="0" t="0" r="r" b="b"/>
                            <a:pathLst>
                              <a:path w="105410" h="245745">
                                <a:moveTo>
                                  <a:pt x="0" y="245186"/>
                                </a:moveTo>
                                <a:lnTo>
                                  <a:pt x="104813" y="245186"/>
                                </a:lnTo>
                                <a:lnTo>
                                  <a:pt x="104813" y="35572"/>
                                </a:lnTo>
                                <a:lnTo>
                                  <a:pt x="47650" y="0"/>
                                </a:lnTo>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807044" name="Graphic 98"/>
                        <wps:cNvSpPr>
                          <a:spLocks/>
                        </wps:cNvSpPr>
                        <wps:spPr bwMode="auto">
                          <a:xfrm>
                            <a:off x="7719" y="5735"/>
                            <a:ext cx="317" cy="2057"/>
                          </a:xfrm>
                          <a:custGeom>
                            <a:avLst/>
                            <a:gdLst>
                              <a:gd name="T0" fmla="*/ 31750 w 31750"/>
                              <a:gd name="T1" fmla="*/ 0 h 205740"/>
                              <a:gd name="T2" fmla="*/ 31750 w 31750"/>
                              <a:gd name="T3" fmla="*/ 200723 h 205740"/>
                              <a:gd name="T4" fmla="*/ 0 w 31750"/>
                              <a:gd name="T5" fmla="*/ 205181 h 205740"/>
                            </a:gdLst>
                            <a:ahLst/>
                            <a:cxnLst>
                              <a:cxn ang="0">
                                <a:pos x="T0" y="T1"/>
                              </a:cxn>
                              <a:cxn ang="0">
                                <a:pos x="T2" y="T3"/>
                              </a:cxn>
                              <a:cxn ang="0">
                                <a:pos x="T4" y="T5"/>
                              </a:cxn>
                            </a:cxnLst>
                            <a:rect l="0" t="0" r="r" b="b"/>
                            <a:pathLst>
                              <a:path w="31750" h="205740">
                                <a:moveTo>
                                  <a:pt x="31750" y="0"/>
                                </a:moveTo>
                                <a:lnTo>
                                  <a:pt x="31750" y="200723"/>
                                </a:lnTo>
                                <a:lnTo>
                                  <a:pt x="0" y="205181"/>
                                </a:lnTo>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4809472" name="Imag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06" y="4677"/>
                            <a:ext cx="1170" cy="3177"/>
                          </a:xfrm>
                          <a:prstGeom prst="rect">
                            <a:avLst/>
                          </a:prstGeom>
                          <a:noFill/>
                          <a:extLst>
                            <a:ext uri="{909E8E84-426E-40DD-AFC4-6F175D3DCCD1}">
                              <a14:hiddenFill xmlns:a14="http://schemas.microsoft.com/office/drawing/2010/main">
                                <a:solidFill>
                                  <a:srgbClr val="FFFFFF"/>
                                </a:solidFill>
                              </a14:hiddenFill>
                            </a:ext>
                          </a:extLst>
                        </pic:spPr>
                      </pic:pic>
                      <wps:wsp>
                        <wps:cNvPr id="982584455" name="Graphic 100"/>
                        <wps:cNvSpPr>
                          <a:spLocks/>
                        </wps:cNvSpPr>
                        <wps:spPr bwMode="auto">
                          <a:xfrm>
                            <a:off x="5336" y="4946"/>
                            <a:ext cx="667" cy="12"/>
                          </a:xfrm>
                          <a:custGeom>
                            <a:avLst/>
                            <a:gdLst>
                              <a:gd name="T0" fmla="*/ 66255 w 66675"/>
                              <a:gd name="T1" fmla="*/ 0 h 1270"/>
                              <a:gd name="T2" fmla="*/ 40766 w 66675"/>
                              <a:gd name="T3" fmla="*/ 0 h 1270"/>
                              <a:gd name="T4" fmla="*/ 0 w 66675"/>
                              <a:gd name="T5" fmla="*/ 0 h 1270"/>
                            </a:gdLst>
                            <a:ahLst/>
                            <a:cxnLst>
                              <a:cxn ang="0">
                                <a:pos x="T0" y="T1"/>
                              </a:cxn>
                              <a:cxn ang="0">
                                <a:pos x="T2" y="T3"/>
                              </a:cxn>
                              <a:cxn ang="0">
                                <a:pos x="T4" y="T5"/>
                              </a:cxn>
                            </a:cxnLst>
                            <a:rect l="0" t="0" r="r" b="b"/>
                            <a:pathLst>
                              <a:path w="66675" h="1270">
                                <a:moveTo>
                                  <a:pt x="66255" y="0"/>
                                </a:moveTo>
                                <a:lnTo>
                                  <a:pt x="40766" y="0"/>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985613" name="Graphic 101"/>
                        <wps:cNvSpPr>
                          <a:spLocks/>
                        </wps:cNvSpPr>
                        <wps:spPr bwMode="auto">
                          <a:xfrm>
                            <a:off x="6094" y="4946"/>
                            <a:ext cx="229" cy="12"/>
                          </a:xfrm>
                          <a:custGeom>
                            <a:avLst/>
                            <a:gdLst>
                              <a:gd name="T0" fmla="*/ 22453 w 22860"/>
                              <a:gd name="T1" fmla="*/ 0 h 1270"/>
                              <a:gd name="T2" fmla="*/ 0 w 22860"/>
                              <a:gd name="T3" fmla="*/ 0 h 1270"/>
                            </a:gdLst>
                            <a:ahLst/>
                            <a:cxnLst>
                              <a:cxn ang="0">
                                <a:pos x="T0" y="T1"/>
                              </a:cxn>
                              <a:cxn ang="0">
                                <a:pos x="T2" y="T3"/>
                              </a:cxn>
                            </a:cxnLst>
                            <a:rect l="0" t="0" r="r" b="b"/>
                            <a:pathLst>
                              <a:path w="22860" h="1270">
                                <a:moveTo>
                                  <a:pt x="22453" y="0"/>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188223" name="Graphic 102"/>
                        <wps:cNvSpPr>
                          <a:spLocks/>
                        </wps:cNvSpPr>
                        <wps:spPr bwMode="auto">
                          <a:xfrm>
                            <a:off x="6183" y="7209"/>
                            <a:ext cx="267" cy="628"/>
                          </a:xfrm>
                          <a:custGeom>
                            <a:avLst/>
                            <a:gdLst>
                              <a:gd name="T0" fmla="*/ 25031 w 26670"/>
                              <a:gd name="T1" fmla="*/ 31432 h 62865"/>
                              <a:gd name="T2" fmla="*/ 23647 w 26670"/>
                              <a:gd name="T3" fmla="*/ 0 h 62865"/>
                              <a:gd name="T4" fmla="*/ 0 w 26670"/>
                              <a:gd name="T5" fmla="*/ 0 h 62865"/>
                              <a:gd name="T6" fmla="*/ 1219 w 26670"/>
                              <a:gd name="T7" fmla="*/ 31432 h 62865"/>
                              <a:gd name="T8" fmla="*/ 2463 w 26670"/>
                              <a:gd name="T9" fmla="*/ 62814 h 62865"/>
                              <a:gd name="T10" fmla="*/ 26441 w 26670"/>
                              <a:gd name="T11" fmla="*/ 62865 h 62865"/>
                              <a:gd name="T12" fmla="*/ 25057 w 26670"/>
                              <a:gd name="T13" fmla="*/ 31432 h 62865"/>
                            </a:gdLst>
                            <a:ahLst/>
                            <a:cxnLst>
                              <a:cxn ang="0">
                                <a:pos x="T0" y="T1"/>
                              </a:cxn>
                              <a:cxn ang="0">
                                <a:pos x="T2" y="T3"/>
                              </a:cxn>
                              <a:cxn ang="0">
                                <a:pos x="T4" y="T5"/>
                              </a:cxn>
                              <a:cxn ang="0">
                                <a:pos x="T6" y="T7"/>
                              </a:cxn>
                              <a:cxn ang="0">
                                <a:pos x="T8" y="T9"/>
                              </a:cxn>
                              <a:cxn ang="0">
                                <a:pos x="T10" y="T11"/>
                              </a:cxn>
                              <a:cxn ang="0">
                                <a:pos x="T12" y="T13"/>
                              </a:cxn>
                            </a:cxnLst>
                            <a:rect l="0" t="0" r="r" b="b"/>
                            <a:pathLst>
                              <a:path w="26670" h="62865">
                                <a:moveTo>
                                  <a:pt x="25031" y="31432"/>
                                </a:moveTo>
                                <a:lnTo>
                                  <a:pt x="23647" y="0"/>
                                </a:lnTo>
                                <a:lnTo>
                                  <a:pt x="0" y="0"/>
                                </a:lnTo>
                                <a:lnTo>
                                  <a:pt x="1219" y="31432"/>
                                </a:lnTo>
                                <a:lnTo>
                                  <a:pt x="2463" y="62814"/>
                                </a:lnTo>
                                <a:lnTo>
                                  <a:pt x="26441" y="62865"/>
                                </a:lnTo>
                                <a:lnTo>
                                  <a:pt x="25057" y="31432"/>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505670" name="Graphic 103"/>
                        <wps:cNvSpPr>
                          <a:spLocks/>
                        </wps:cNvSpPr>
                        <wps:spPr bwMode="auto">
                          <a:xfrm>
                            <a:off x="5456" y="7209"/>
                            <a:ext cx="641" cy="628"/>
                          </a:xfrm>
                          <a:custGeom>
                            <a:avLst/>
                            <a:gdLst>
                              <a:gd name="T0" fmla="*/ 39903 w 64135"/>
                              <a:gd name="T1" fmla="*/ 0 h 62865"/>
                              <a:gd name="T2" fmla="*/ 0 w 64135"/>
                              <a:gd name="T3" fmla="*/ 0 h 62865"/>
                              <a:gd name="T4" fmla="*/ 1650 w 64135"/>
                              <a:gd name="T5" fmla="*/ 31432 h 62865"/>
                              <a:gd name="T6" fmla="*/ 3301 w 64135"/>
                              <a:gd name="T7" fmla="*/ 62725 h 62865"/>
                              <a:gd name="T8" fmla="*/ 3301 w 64135"/>
                              <a:gd name="T9" fmla="*/ 62865 h 62865"/>
                              <a:gd name="T10" fmla="*/ 42989 w 64135"/>
                              <a:gd name="T11" fmla="*/ 62865 h 62865"/>
                              <a:gd name="T12" fmla="*/ 63792 w 64135"/>
                              <a:gd name="T13" fmla="*/ 62865 h 62865"/>
                              <a:gd name="T14" fmla="*/ 62763 w 64135"/>
                              <a:gd name="T15" fmla="*/ 31432 h 62865"/>
                              <a:gd name="T16" fmla="*/ 61721 w 64135"/>
                              <a:gd name="T17" fmla="*/ 0 h 62865"/>
                              <a:gd name="T18" fmla="*/ 39903 w 64135"/>
                              <a:gd name="T19" fmla="*/ 0 h 62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135" h="62865">
                                <a:moveTo>
                                  <a:pt x="39903" y="0"/>
                                </a:moveTo>
                                <a:lnTo>
                                  <a:pt x="0" y="0"/>
                                </a:lnTo>
                                <a:lnTo>
                                  <a:pt x="1650" y="31432"/>
                                </a:lnTo>
                                <a:lnTo>
                                  <a:pt x="3301" y="62725"/>
                                </a:lnTo>
                                <a:lnTo>
                                  <a:pt x="3301" y="62865"/>
                                </a:lnTo>
                                <a:lnTo>
                                  <a:pt x="42989" y="62865"/>
                                </a:lnTo>
                                <a:lnTo>
                                  <a:pt x="63792" y="62865"/>
                                </a:lnTo>
                                <a:lnTo>
                                  <a:pt x="62763" y="31432"/>
                                </a:lnTo>
                                <a:lnTo>
                                  <a:pt x="61721" y="0"/>
                                </a:lnTo>
                                <a:lnTo>
                                  <a:pt x="39903" y="0"/>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982714" name="Graphic 104"/>
                        <wps:cNvSpPr>
                          <a:spLocks/>
                        </wps:cNvSpPr>
                        <wps:spPr bwMode="auto">
                          <a:xfrm>
                            <a:off x="6155" y="6494"/>
                            <a:ext cx="261" cy="508"/>
                          </a:xfrm>
                          <a:custGeom>
                            <a:avLst/>
                            <a:gdLst>
                              <a:gd name="T0" fmla="*/ 24396 w 26034"/>
                              <a:gd name="T1" fmla="*/ 25247 h 50800"/>
                              <a:gd name="T2" fmla="*/ 23279 w 26034"/>
                              <a:gd name="T3" fmla="*/ 0 h 50800"/>
                              <a:gd name="T4" fmla="*/ 0 w 26034"/>
                              <a:gd name="T5" fmla="*/ 0 h 50800"/>
                              <a:gd name="T6" fmla="*/ 1003 w 26034"/>
                              <a:gd name="T7" fmla="*/ 25247 h 50800"/>
                              <a:gd name="T8" fmla="*/ 1993 w 26034"/>
                              <a:gd name="T9" fmla="*/ 50495 h 50800"/>
                              <a:gd name="T10" fmla="*/ 25514 w 26034"/>
                              <a:gd name="T11" fmla="*/ 50495 h 50800"/>
                              <a:gd name="T12" fmla="*/ 24396 w 26034"/>
                              <a:gd name="T13" fmla="*/ 25247 h 50800"/>
                            </a:gdLst>
                            <a:ahLst/>
                            <a:cxnLst>
                              <a:cxn ang="0">
                                <a:pos x="T0" y="T1"/>
                              </a:cxn>
                              <a:cxn ang="0">
                                <a:pos x="T2" y="T3"/>
                              </a:cxn>
                              <a:cxn ang="0">
                                <a:pos x="T4" y="T5"/>
                              </a:cxn>
                              <a:cxn ang="0">
                                <a:pos x="T6" y="T7"/>
                              </a:cxn>
                              <a:cxn ang="0">
                                <a:pos x="T8" y="T9"/>
                              </a:cxn>
                              <a:cxn ang="0">
                                <a:pos x="T10" y="T11"/>
                              </a:cxn>
                              <a:cxn ang="0">
                                <a:pos x="T12" y="T13"/>
                              </a:cxn>
                            </a:cxnLst>
                            <a:rect l="0" t="0" r="r" b="b"/>
                            <a:pathLst>
                              <a:path w="26034" h="50800">
                                <a:moveTo>
                                  <a:pt x="24396" y="25247"/>
                                </a:moveTo>
                                <a:lnTo>
                                  <a:pt x="23279" y="0"/>
                                </a:lnTo>
                                <a:lnTo>
                                  <a:pt x="0" y="0"/>
                                </a:lnTo>
                                <a:lnTo>
                                  <a:pt x="1003" y="25247"/>
                                </a:lnTo>
                                <a:lnTo>
                                  <a:pt x="1993" y="50495"/>
                                </a:lnTo>
                                <a:lnTo>
                                  <a:pt x="25514" y="50495"/>
                                </a:lnTo>
                                <a:lnTo>
                                  <a:pt x="24396" y="25247"/>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352725" name="Graphic 105"/>
                        <wps:cNvSpPr>
                          <a:spLocks/>
                        </wps:cNvSpPr>
                        <wps:spPr bwMode="auto">
                          <a:xfrm>
                            <a:off x="5418" y="6494"/>
                            <a:ext cx="654" cy="508"/>
                          </a:xfrm>
                          <a:custGeom>
                            <a:avLst/>
                            <a:gdLst>
                              <a:gd name="T0" fmla="*/ 40170 w 65405"/>
                              <a:gd name="T1" fmla="*/ 0 h 50800"/>
                              <a:gd name="T2" fmla="*/ 0 w 65405"/>
                              <a:gd name="T3" fmla="*/ 0 h 50800"/>
                              <a:gd name="T4" fmla="*/ 1308 w 65405"/>
                              <a:gd name="T5" fmla="*/ 25247 h 50800"/>
                              <a:gd name="T6" fmla="*/ 2654 w 65405"/>
                              <a:gd name="T7" fmla="*/ 50495 h 50800"/>
                              <a:gd name="T8" fmla="*/ 42659 w 65405"/>
                              <a:gd name="T9" fmla="*/ 50495 h 50800"/>
                              <a:gd name="T10" fmla="*/ 64808 w 65405"/>
                              <a:gd name="T11" fmla="*/ 50495 h 50800"/>
                              <a:gd name="T12" fmla="*/ 63982 w 65405"/>
                              <a:gd name="T13" fmla="*/ 25247 h 50800"/>
                              <a:gd name="T14" fmla="*/ 63157 w 65405"/>
                              <a:gd name="T15" fmla="*/ 0 h 50800"/>
                              <a:gd name="T16" fmla="*/ 40170 w 65405"/>
                              <a:gd name="T17" fmla="*/ 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405" h="50800">
                                <a:moveTo>
                                  <a:pt x="40170" y="0"/>
                                </a:moveTo>
                                <a:lnTo>
                                  <a:pt x="0" y="0"/>
                                </a:lnTo>
                                <a:lnTo>
                                  <a:pt x="1308" y="25247"/>
                                </a:lnTo>
                                <a:lnTo>
                                  <a:pt x="2654" y="50495"/>
                                </a:lnTo>
                                <a:lnTo>
                                  <a:pt x="42659" y="50495"/>
                                </a:lnTo>
                                <a:lnTo>
                                  <a:pt x="64808" y="50495"/>
                                </a:lnTo>
                                <a:lnTo>
                                  <a:pt x="63982" y="25247"/>
                                </a:lnTo>
                                <a:lnTo>
                                  <a:pt x="63157" y="0"/>
                                </a:lnTo>
                                <a:lnTo>
                                  <a:pt x="40170" y="0"/>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83673" name="Graphic 106"/>
                        <wps:cNvSpPr>
                          <a:spLocks/>
                        </wps:cNvSpPr>
                        <wps:spPr bwMode="auto">
                          <a:xfrm>
                            <a:off x="6122" y="5651"/>
                            <a:ext cx="260" cy="635"/>
                          </a:xfrm>
                          <a:custGeom>
                            <a:avLst/>
                            <a:gdLst>
                              <a:gd name="T0" fmla="*/ 24231 w 26034"/>
                              <a:gd name="T1" fmla="*/ 31673 h 63500"/>
                              <a:gd name="T2" fmla="*/ 22821 w 26034"/>
                              <a:gd name="T3" fmla="*/ 0 h 63500"/>
                              <a:gd name="T4" fmla="*/ 0 w 26034"/>
                              <a:gd name="T5" fmla="*/ 0 h 63500"/>
                              <a:gd name="T6" fmla="*/ 1244 w 26034"/>
                              <a:gd name="T7" fmla="*/ 31673 h 63500"/>
                              <a:gd name="T8" fmla="*/ 2489 w 26034"/>
                              <a:gd name="T9" fmla="*/ 63347 h 63500"/>
                              <a:gd name="T10" fmla="*/ 25641 w 26034"/>
                              <a:gd name="T11" fmla="*/ 63347 h 63500"/>
                              <a:gd name="T12" fmla="*/ 24231 w 26034"/>
                              <a:gd name="T13" fmla="*/ 31673 h 63500"/>
                            </a:gdLst>
                            <a:ahLst/>
                            <a:cxnLst>
                              <a:cxn ang="0">
                                <a:pos x="T0" y="T1"/>
                              </a:cxn>
                              <a:cxn ang="0">
                                <a:pos x="T2" y="T3"/>
                              </a:cxn>
                              <a:cxn ang="0">
                                <a:pos x="T4" y="T5"/>
                              </a:cxn>
                              <a:cxn ang="0">
                                <a:pos x="T6" y="T7"/>
                              </a:cxn>
                              <a:cxn ang="0">
                                <a:pos x="T8" y="T9"/>
                              </a:cxn>
                              <a:cxn ang="0">
                                <a:pos x="T10" y="T11"/>
                              </a:cxn>
                              <a:cxn ang="0">
                                <a:pos x="T12" y="T13"/>
                              </a:cxn>
                            </a:cxnLst>
                            <a:rect l="0" t="0" r="r" b="b"/>
                            <a:pathLst>
                              <a:path w="26034" h="63500">
                                <a:moveTo>
                                  <a:pt x="24231" y="31673"/>
                                </a:moveTo>
                                <a:lnTo>
                                  <a:pt x="22821" y="0"/>
                                </a:lnTo>
                                <a:lnTo>
                                  <a:pt x="0" y="0"/>
                                </a:lnTo>
                                <a:lnTo>
                                  <a:pt x="1244" y="31673"/>
                                </a:lnTo>
                                <a:lnTo>
                                  <a:pt x="2489" y="63347"/>
                                </a:lnTo>
                                <a:lnTo>
                                  <a:pt x="25641" y="63347"/>
                                </a:lnTo>
                                <a:lnTo>
                                  <a:pt x="24231" y="31673"/>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424687" name="Graphic 107"/>
                        <wps:cNvSpPr>
                          <a:spLocks/>
                        </wps:cNvSpPr>
                        <wps:spPr bwMode="auto">
                          <a:xfrm>
                            <a:off x="5373" y="5651"/>
                            <a:ext cx="674" cy="635"/>
                          </a:xfrm>
                          <a:custGeom>
                            <a:avLst/>
                            <a:gdLst>
                              <a:gd name="T0" fmla="*/ 40512 w 67310"/>
                              <a:gd name="T1" fmla="*/ 0 h 63500"/>
                              <a:gd name="T2" fmla="*/ 0 w 67310"/>
                              <a:gd name="T3" fmla="*/ 0 h 63500"/>
                              <a:gd name="T4" fmla="*/ 1650 w 67310"/>
                              <a:gd name="T5" fmla="*/ 31673 h 63500"/>
                              <a:gd name="T6" fmla="*/ 3340 w 67310"/>
                              <a:gd name="T7" fmla="*/ 63347 h 63500"/>
                              <a:gd name="T8" fmla="*/ 43599 w 67310"/>
                              <a:gd name="T9" fmla="*/ 63347 h 63500"/>
                              <a:gd name="T10" fmla="*/ 66928 w 67310"/>
                              <a:gd name="T11" fmla="*/ 63347 h 63500"/>
                              <a:gd name="T12" fmla="*/ 65887 w 67310"/>
                              <a:gd name="T13" fmla="*/ 31673 h 63500"/>
                              <a:gd name="T14" fmla="*/ 64833 w 67310"/>
                              <a:gd name="T15" fmla="*/ 0 h 63500"/>
                              <a:gd name="T16" fmla="*/ 40512 w 67310"/>
                              <a:gd name="T17" fmla="*/ 0 h 63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310" h="63500">
                                <a:moveTo>
                                  <a:pt x="40512" y="0"/>
                                </a:moveTo>
                                <a:lnTo>
                                  <a:pt x="0" y="0"/>
                                </a:lnTo>
                                <a:lnTo>
                                  <a:pt x="1650" y="31673"/>
                                </a:lnTo>
                                <a:lnTo>
                                  <a:pt x="3340" y="63347"/>
                                </a:lnTo>
                                <a:lnTo>
                                  <a:pt x="43599" y="63347"/>
                                </a:lnTo>
                                <a:lnTo>
                                  <a:pt x="66928" y="63347"/>
                                </a:lnTo>
                                <a:lnTo>
                                  <a:pt x="65887" y="31673"/>
                                </a:lnTo>
                                <a:lnTo>
                                  <a:pt x="64833" y="0"/>
                                </a:lnTo>
                                <a:lnTo>
                                  <a:pt x="40512" y="0"/>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097784" name="Graphic 108"/>
                        <wps:cNvSpPr>
                          <a:spLocks/>
                        </wps:cNvSpPr>
                        <wps:spPr bwMode="auto">
                          <a:xfrm>
                            <a:off x="6091" y="4870"/>
                            <a:ext cx="254" cy="635"/>
                          </a:xfrm>
                          <a:custGeom>
                            <a:avLst/>
                            <a:gdLst>
                              <a:gd name="T0" fmla="*/ 22745 w 25400"/>
                              <a:gd name="T1" fmla="*/ 7543 h 63500"/>
                              <a:gd name="T2" fmla="*/ 22618 w 25400"/>
                              <a:gd name="T3" fmla="*/ 4838 h 63500"/>
                              <a:gd name="T4" fmla="*/ 0 w 25400"/>
                              <a:gd name="T5" fmla="*/ 0 h 63500"/>
                              <a:gd name="T6" fmla="*/ 292 w 25400"/>
                              <a:gd name="T7" fmla="*/ 7543 h 63500"/>
                              <a:gd name="T8" fmla="*/ 1422 w 25400"/>
                              <a:gd name="T9" fmla="*/ 35636 h 63500"/>
                              <a:gd name="T10" fmla="*/ 2489 w 25400"/>
                              <a:gd name="T11" fmla="*/ 63271 h 63500"/>
                              <a:gd name="T12" fmla="*/ 25234 w 25400"/>
                              <a:gd name="T13" fmla="*/ 63271 h 63500"/>
                              <a:gd name="T14" fmla="*/ 23990 w 25400"/>
                              <a:gd name="T15" fmla="*/ 35636 h 63500"/>
                              <a:gd name="T16" fmla="*/ 22745 w 25400"/>
                              <a:gd name="T17" fmla="*/ 7543 h 63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400" h="63500">
                                <a:moveTo>
                                  <a:pt x="22745" y="7543"/>
                                </a:moveTo>
                                <a:lnTo>
                                  <a:pt x="22618" y="4838"/>
                                </a:lnTo>
                                <a:lnTo>
                                  <a:pt x="0" y="0"/>
                                </a:lnTo>
                                <a:lnTo>
                                  <a:pt x="292" y="7543"/>
                                </a:lnTo>
                                <a:lnTo>
                                  <a:pt x="1422" y="35636"/>
                                </a:lnTo>
                                <a:lnTo>
                                  <a:pt x="2489" y="63271"/>
                                </a:lnTo>
                                <a:lnTo>
                                  <a:pt x="25234" y="63271"/>
                                </a:lnTo>
                                <a:lnTo>
                                  <a:pt x="23990" y="35636"/>
                                </a:lnTo>
                                <a:lnTo>
                                  <a:pt x="22745" y="7543"/>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442518" name="Graphic 109"/>
                        <wps:cNvSpPr>
                          <a:spLocks/>
                        </wps:cNvSpPr>
                        <wps:spPr bwMode="auto">
                          <a:xfrm>
                            <a:off x="5323" y="4706"/>
                            <a:ext cx="699" cy="800"/>
                          </a:xfrm>
                          <a:custGeom>
                            <a:avLst/>
                            <a:gdLst>
                              <a:gd name="T0" fmla="*/ 41300 w 69850"/>
                              <a:gd name="T1" fmla="*/ 8839 h 80010"/>
                              <a:gd name="T2" fmla="*/ 0 w 69850"/>
                              <a:gd name="T3" fmla="*/ 0 h 80010"/>
                              <a:gd name="T4" fmla="*/ 1270 w 69850"/>
                              <a:gd name="T5" fmla="*/ 23977 h 80010"/>
                              <a:gd name="T6" fmla="*/ 2755 w 69850"/>
                              <a:gd name="T7" fmla="*/ 52082 h 80010"/>
                              <a:gd name="T8" fmla="*/ 4216 w 69850"/>
                              <a:gd name="T9" fmla="*/ 79717 h 80010"/>
                              <a:gd name="T10" fmla="*/ 44780 w 69850"/>
                              <a:gd name="T11" fmla="*/ 79717 h 80010"/>
                              <a:gd name="T12" fmla="*/ 69354 w 69850"/>
                              <a:gd name="T13" fmla="*/ 79717 h 80010"/>
                              <a:gd name="T14" fmla="*/ 68453 w 69850"/>
                              <a:gd name="T15" fmla="*/ 52082 h 80010"/>
                              <a:gd name="T16" fmla="*/ 67525 w 69850"/>
                              <a:gd name="T17" fmla="*/ 23977 h 80010"/>
                              <a:gd name="T18" fmla="*/ 67208 w 69850"/>
                              <a:gd name="T19" fmla="*/ 14389 h 80010"/>
                              <a:gd name="T20" fmla="*/ 41300 w 69850"/>
                              <a:gd name="T21" fmla="*/ 8839 h 80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850" h="80010">
                                <a:moveTo>
                                  <a:pt x="41300" y="8839"/>
                                </a:moveTo>
                                <a:lnTo>
                                  <a:pt x="0" y="0"/>
                                </a:lnTo>
                                <a:lnTo>
                                  <a:pt x="1270" y="23977"/>
                                </a:lnTo>
                                <a:lnTo>
                                  <a:pt x="2755" y="52082"/>
                                </a:lnTo>
                                <a:lnTo>
                                  <a:pt x="4216" y="79717"/>
                                </a:lnTo>
                                <a:lnTo>
                                  <a:pt x="44780" y="79717"/>
                                </a:lnTo>
                                <a:lnTo>
                                  <a:pt x="69354" y="79717"/>
                                </a:lnTo>
                                <a:lnTo>
                                  <a:pt x="68453" y="52082"/>
                                </a:lnTo>
                                <a:lnTo>
                                  <a:pt x="67525" y="23977"/>
                                </a:lnTo>
                                <a:lnTo>
                                  <a:pt x="67208" y="14389"/>
                                </a:lnTo>
                                <a:lnTo>
                                  <a:pt x="41300" y="8839"/>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933333" name="Graphic 110"/>
                        <wps:cNvSpPr>
                          <a:spLocks/>
                        </wps:cNvSpPr>
                        <wps:spPr bwMode="auto">
                          <a:xfrm>
                            <a:off x="5779" y="5651"/>
                            <a:ext cx="19" cy="317"/>
                          </a:xfrm>
                          <a:custGeom>
                            <a:avLst/>
                            <a:gdLst>
                              <a:gd name="T0" fmla="*/ 1536 w 1905"/>
                              <a:gd name="T1" fmla="*/ 31673 h 31750"/>
                              <a:gd name="T2" fmla="*/ 0 w 1905"/>
                              <a:gd name="T3" fmla="*/ 0 h 31750"/>
                            </a:gdLst>
                            <a:ahLst/>
                            <a:cxnLst>
                              <a:cxn ang="0">
                                <a:pos x="T0" y="T1"/>
                              </a:cxn>
                              <a:cxn ang="0">
                                <a:pos x="T2" y="T3"/>
                              </a:cxn>
                            </a:cxnLst>
                            <a:rect l="0" t="0" r="r" b="b"/>
                            <a:pathLst>
                              <a:path w="1905" h="31750">
                                <a:moveTo>
                                  <a:pt x="1536" y="31673"/>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955889" name="Graphic 111"/>
                        <wps:cNvSpPr>
                          <a:spLocks/>
                        </wps:cNvSpPr>
                        <wps:spPr bwMode="auto">
                          <a:xfrm>
                            <a:off x="5794" y="5968"/>
                            <a:ext cx="19" cy="317"/>
                          </a:xfrm>
                          <a:custGeom>
                            <a:avLst/>
                            <a:gdLst>
                              <a:gd name="T0" fmla="*/ 1536 w 1905"/>
                              <a:gd name="T1" fmla="*/ 31673 h 31750"/>
                              <a:gd name="T2" fmla="*/ 0 w 1905"/>
                              <a:gd name="T3" fmla="*/ 0 h 31750"/>
                            </a:gdLst>
                            <a:ahLst/>
                            <a:cxnLst>
                              <a:cxn ang="0">
                                <a:pos x="T0" y="T1"/>
                              </a:cxn>
                              <a:cxn ang="0">
                                <a:pos x="T2" y="T3"/>
                              </a:cxn>
                            </a:cxnLst>
                            <a:rect l="0" t="0" r="r" b="b"/>
                            <a:pathLst>
                              <a:path w="1905" h="31750">
                                <a:moveTo>
                                  <a:pt x="1536" y="31673"/>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418701" name="Graphic 112"/>
                        <wps:cNvSpPr>
                          <a:spLocks/>
                        </wps:cNvSpPr>
                        <wps:spPr bwMode="auto">
                          <a:xfrm>
                            <a:off x="5855" y="7209"/>
                            <a:ext cx="19" cy="317"/>
                          </a:xfrm>
                          <a:custGeom>
                            <a:avLst/>
                            <a:gdLst>
                              <a:gd name="T0" fmla="*/ 1536 w 1905"/>
                              <a:gd name="T1" fmla="*/ 31432 h 31750"/>
                              <a:gd name="T2" fmla="*/ 0 w 1905"/>
                              <a:gd name="T3" fmla="*/ 0 h 31750"/>
                            </a:gdLst>
                            <a:ahLst/>
                            <a:cxnLst>
                              <a:cxn ang="0">
                                <a:pos x="T0" y="T1"/>
                              </a:cxn>
                              <a:cxn ang="0">
                                <a:pos x="T2" y="T3"/>
                              </a:cxn>
                            </a:cxnLst>
                            <a:rect l="0" t="0" r="r" b="b"/>
                            <a:pathLst>
                              <a:path w="1905" h="31750">
                                <a:moveTo>
                                  <a:pt x="1536" y="31432"/>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388330" name="Graphic 113"/>
                        <wps:cNvSpPr>
                          <a:spLocks/>
                        </wps:cNvSpPr>
                        <wps:spPr bwMode="auto">
                          <a:xfrm>
                            <a:off x="5870" y="7523"/>
                            <a:ext cx="19" cy="317"/>
                          </a:xfrm>
                          <a:custGeom>
                            <a:avLst/>
                            <a:gdLst>
                              <a:gd name="T0" fmla="*/ 1536 w 1905"/>
                              <a:gd name="T1" fmla="*/ 31432 h 31750"/>
                              <a:gd name="T2" fmla="*/ 1536 w 1905"/>
                              <a:gd name="T3" fmla="*/ 31330 h 31750"/>
                              <a:gd name="T4" fmla="*/ 0 w 1905"/>
                              <a:gd name="T5" fmla="*/ 0 h 31750"/>
                            </a:gdLst>
                            <a:ahLst/>
                            <a:cxnLst>
                              <a:cxn ang="0">
                                <a:pos x="T0" y="T1"/>
                              </a:cxn>
                              <a:cxn ang="0">
                                <a:pos x="T2" y="T3"/>
                              </a:cxn>
                              <a:cxn ang="0">
                                <a:pos x="T4" y="T5"/>
                              </a:cxn>
                            </a:cxnLst>
                            <a:rect l="0" t="0" r="r" b="b"/>
                            <a:pathLst>
                              <a:path w="1905" h="31750">
                                <a:moveTo>
                                  <a:pt x="1536" y="31432"/>
                                </a:moveTo>
                                <a:lnTo>
                                  <a:pt x="1536" y="31330"/>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780790" name="Graphic 114"/>
                        <wps:cNvSpPr>
                          <a:spLocks/>
                        </wps:cNvSpPr>
                        <wps:spPr bwMode="auto">
                          <a:xfrm>
                            <a:off x="5820" y="6494"/>
                            <a:ext cx="25" cy="508"/>
                          </a:xfrm>
                          <a:custGeom>
                            <a:avLst/>
                            <a:gdLst>
                              <a:gd name="T0" fmla="*/ 2489 w 2540"/>
                              <a:gd name="T1" fmla="*/ 50495 h 50800"/>
                              <a:gd name="T2" fmla="*/ 1244 w 2540"/>
                              <a:gd name="T3" fmla="*/ 25247 h 50800"/>
                              <a:gd name="T4" fmla="*/ 0 w 2540"/>
                              <a:gd name="T5" fmla="*/ 0 h 50800"/>
                            </a:gdLst>
                            <a:ahLst/>
                            <a:cxnLst>
                              <a:cxn ang="0">
                                <a:pos x="T0" y="T1"/>
                              </a:cxn>
                              <a:cxn ang="0">
                                <a:pos x="T2" y="T3"/>
                              </a:cxn>
                              <a:cxn ang="0">
                                <a:pos x="T4" y="T5"/>
                              </a:cxn>
                            </a:cxnLst>
                            <a:rect l="0" t="0" r="r" b="b"/>
                            <a:pathLst>
                              <a:path w="2540" h="50800">
                                <a:moveTo>
                                  <a:pt x="2489" y="50495"/>
                                </a:moveTo>
                                <a:lnTo>
                                  <a:pt x="1244" y="25247"/>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25887" name="Graphic 115"/>
                        <wps:cNvSpPr>
                          <a:spLocks/>
                        </wps:cNvSpPr>
                        <wps:spPr bwMode="auto">
                          <a:xfrm>
                            <a:off x="5736" y="4794"/>
                            <a:ext cx="39" cy="712"/>
                          </a:xfrm>
                          <a:custGeom>
                            <a:avLst/>
                            <a:gdLst>
                              <a:gd name="T0" fmla="*/ 0 w 3810"/>
                              <a:gd name="T1" fmla="*/ 0 h 71120"/>
                              <a:gd name="T2" fmla="*/ 736 w 3810"/>
                              <a:gd name="T3" fmla="*/ 15138 h 71120"/>
                              <a:gd name="T4" fmla="*/ 2120 w 3810"/>
                              <a:gd name="T5" fmla="*/ 43243 h 71120"/>
                              <a:gd name="T6" fmla="*/ 3479 w 3810"/>
                              <a:gd name="T7" fmla="*/ 70878 h 71120"/>
                            </a:gdLst>
                            <a:ahLst/>
                            <a:cxnLst>
                              <a:cxn ang="0">
                                <a:pos x="T0" y="T1"/>
                              </a:cxn>
                              <a:cxn ang="0">
                                <a:pos x="T2" y="T3"/>
                              </a:cxn>
                              <a:cxn ang="0">
                                <a:pos x="T4" y="T5"/>
                              </a:cxn>
                              <a:cxn ang="0">
                                <a:pos x="T6" y="T7"/>
                              </a:cxn>
                            </a:cxnLst>
                            <a:rect l="0" t="0" r="r" b="b"/>
                            <a:pathLst>
                              <a:path w="3810" h="71120">
                                <a:moveTo>
                                  <a:pt x="0" y="0"/>
                                </a:moveTo>
                                <a:lnTo>
                                  <a:pt x="736" y="15138"/>
                                </a:lnTo>
                                <a:lnTo>
                                  <a:pt x="2120" y="43243"/>
                                </a:lnTo>
                                <a:lnTo>
                                  <a:pt x="3479" y="70878"/>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575105" name="Graphic 116"/>
                        <wps:cNvSpPr>
                          <a:spLocks/>
                        </wps:cNvSpPr>
                        <wps:spPr bwMode="auto">
                          <a:xfrm>
                            <a:off x="5351" y="5227"/>
                            <a:ext cx="660" cy="12"/>
                          </a:xfrm>
                          <a:custGeom>
                            <a:avLst/>
                            <a:gdLst>
                              <a:gd name="T0" fmla="*/ 65735 w 66040"/>
                              <a:gd name="T1" fmla="*/ 0 h 1270"/>
                              <a:gd name="T2" fmla="*/ 40703 w 66040"/>
                              <a:gd name="T3" fmla="*/ 0 h 1270"/>
                              <a:gd name="T4" fmla="*/ 50 w 66040"/>
                              <a:gd name="T5" fmla="*/ 0 h 1270"/>
                            </a:gdLst>
                            <a:ahLst/>
                            <a:cxnLst>
                              <a:cxn ang="0">
                                <a:pos x="T0" y="T1"/>
                              </a:cxn>
                              <a:cxn ang="0">
                                <a:pos x="T2" y="T3"/>
                              </a:cxn>
                              <a:cxn ang="0">
                                <a:pos x="T4" y="T5"/>
                              </a:cxn>
                            </a:cxnLst>
                            <a:rect l="0" t="0" r="r" b="b"/>
                            <a:pathLst>
                              <a:path w="66040" h="1270">
                                <a:moveTo>
                                  <a:pt x="65735" y="0"/>
                                </a:moveTo>
                                <a:lnTo>
                                  <a:pt x="40703" y="0"/>
                                </a:lnTo>
                                <a:lnTo>
                                  <a:pt x="5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533879" name="Graphic 117"/>
                        <wps:cNvSpPr>
                          <a:spLocks/>
                        </wps:cNvSpPr>
                        <wps:spPr bwMode="auto">
                          <a:xfrm>
                            <a:off x="6106" y="5227"/>
                            <a:ext cx="228" cy="12"/>
                          </a:xfrm>
                          <a:custGeom>
                            <a:avLst/>
                            <a:gdLst>
                              <a:gd name="T0" fmla="*/ 22567 w 22860"/>
                              <a:gd name="T1" fmla="*/ 0 h 1270"/>
                              <a:gd name="T2" fmla="*/ 0 w 22860"/>
                              <a:gd name="T3" fmla="*/ 0 h 1270"/>
                            </a:gdLst>
                            <a:ahLst/>
                            <a:cxnLst>
                              <a:cxn ang="0">
                                <a:pos x="T0" y="T1"/>
                              </a:cxn>
                              <a:cxn ang="0">
                                <a:pos x="T2" y="T3"/>
                              </a:cxn>
                            </a:cxnLst>
                            <a:rect l="0" t="0" r="r" b="b"/>
                            <a:pathLst>
                              <a:path w="22860" h="1270">
                                <a:moveTo>
                                  <a:pt x="22567" y="0"/>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95704" name="Graphic 118"/>
                        <wps:cNvSpPr>
                          <a:spLocks/>
                        </wps:cNvSpPr>
                        <wps:spPr bwMode="auto">
                          <a:xfrm>
                            <a:off x="5390" y="5968"/>
                            <a:ext cx="648" cy="12"/>
                          </a:xfrm>
                          <a:custGeom>
                            <a:avLst/>
                            <a:gdLst>
                              <a:gd name="T0" fmla="*/ 64223 w 64769"/>
                              <a:gd name="T1" fmla="*/ 0 h 1270"/>
                              <a:gd name="T2" fmla="*/ 40411 w 64769"/>
                              <a:gd name="T3" fmla="*/ 0 h 1270"/>
                              <a:gd name="T4" fmla="*/ 0 w 64769"/>
                              <a:gd name="T5" fmla="*/ 0 h 1270"/>
                            </a:gdLst>
                            <a:ahLst/>
                            <a:cxnLst>
                              <a:cxn ang="0">
                                <a:pos x="T0" y="T1"/>
                              </a:cxn>
                              <a:cxn ang="0">
                                <a:pos x="T2" y="T3"/>
                              </a:cxn>
                              <a:cxn ang="0">
                                <a:pos x="T4" y="T5"/>
                              </a:cxn>
                            </a:cxnLst>
                            <a:rect l="0" t="0" r="r" b="b"/>
                            <a:pathLst>
                              <a:path w="64769" h="1270">
                                <a:moveTo>
                                  <a:pt x="64223" y="0"/>
                                </a:moveTo>
                                <a:lnTo>
                                  <a:pt x="40411" y="0"/>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678826" name="Graphic 119"/>
                        <wps:cNvSpPr>
                          <a:spLocks/>
                        </wps:cNvSpPr>
                        <wps:spPr bwMode="auto">
                          <a:xfrm>
                            <a:off x="6135" y="5968"/>
                            <a:ext cx="234" cy="12"/>
                          </a:xfrm>
                          <a:custGeom>
                            <a:avLst/>
                            <a:gdLst>
                              <a:gd name="T0" fmla="*/ 22987 w 23495"/>
                              <a:gd name="T1" fmla="*/ 0 h 1270"/>
                              <a:gd name="T2" fmla="*/ 0 w 23495"/>
                              <a:gd name="T3" fmla="*/ 0 h 1270"/>
                            </a:gdLst>
                            <a:ahLst/>
                            <a:cxnLst>
                              <a:cxn ang="0">
                                <a:pos x="T0" y="T1"/>
                              </a:cxn>
                              <a:cxn ang="0">
                                <a:pos x="T2" y="T3"/>
                              </a:cxn>
                            </a:cxnLst>
                            <a:rect l="0" t="0" r="r" b="b"/>
                            <a:pathLst>
                              <a:path w="23495" h="1270">
                                <a:moveTo>
                                  <a:pt x="22987" y="0"/>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828127" name="Graphic 120"/>
                        <wps:cNvSpPr>
                          <a:spLocks/>
                        </wps:cNvSpPr>
                        <wps:spPr bwMode="auto">
                          <a:xfrm>
                            <a:off x="5431" y="6747"/>
                            <a:ext cx="629" cy="12"/>
                          </a:xfrm>
                          <a:custGeom>
                            <a:avLst/>
                            <a:gdLst>
                              <a:gd name="T0" fmla="*/ 62674 w 62865"/>
                              <a:gd name="T1" fmla="*/ 0 h 1270"/>
                              <a:gd name="T2" fmla="*/ 40106 w 62865"/>
                              <a:gd name="T3" fmla="*/ 0 h 1270"/>
                              <a:gd name="T4" fmla="*/ 0 w 62865"/>
                              <a:gd name="T5" fmla="*/ 0 h 1270"/>
                            </a:gdLst>
                            <a:ahLst/>
                            <a:cxnLst>
                              <a:cxn ang="0">
                                <a:pos x="T0" y="T1"/>
                              </a:cxn>
                              <a:cxn ang="0">
                                <a:pos x="T2" y="T3"/>
                              </a:cxn>
                              <a:cxn ang="0">
                                <a:pos x="T4" y="T5"/>
                              </a:cxn>
                            </a:cxnLst>
                            <a:rect l="0" t="0" r="r" b="b"/>
                            <a:pathLst>
                              <a:path w="62865" h="1270">
                                <a:moveTo>
                                  <a:pt x="62674" y="0"/>
                                </a:moveTo>
                                <a:lnTo>
                                  <a:pt x="40106" y="0"/>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149159" name="Graphic 121"/>
                        <wps:cNvSpPr>
                          <a:spLocks/>
                        </wps:cNvSpPr>
                        <wps:spPr bwMode="auto">
                          <a:xfrm>
                            <a:off x="6165" y="6747"/>
                            <a:ext cx="235" cy="12"/>
                          </a:xfrm>
                          <a:custGeom>
                            <a:avLst/>
                            <a:gdLst>
                              <a:gd name="T0" fmla="*/ 23393 w 23495"/>
                              <a:gd name="T1" fmla="*/ 0 h 1270"/>
                              <a:gd name="T2" fmla="*/ 0 w 23495"/>
                              <a:gd name="T3" fmla="*/ 0 h 1270"/>
                            </a:gdLst>
                            <a:ahLst/>
                            <a:cxnLst>
                              <a:cxn ang="0">
                                <a:pos x="T0" y="T1"/>
                              </a:cxn>
                              <a:cxn ang="0">
                                <a:pos x="T2" y="T3"/>
                              </a:cxn>
                            </a:cxnLst>
                            <a:rect l="0" t="0" r="r" b="b"/>
                            <a:pathLst>
                              <a:path w="23495" h="1270">
                                <a:moveTo>
                                  <a:pt x="23393" y="0"/>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922818" name="Graphic 122"/>
                        <wps:cNvSpPr>
                          <a:spLocks/>
                        </wps:cNvSpPr>
                        <wps:spPr bwMode="auto">
                          <a:xfrm>
                            <a:off x="5472" y="7523"/>
                            <a:ext cx="616" cy="13"/>
                          </a:xfrm>
                          <a:custGeom>
                            <a:avLst/>
                            <a:gdLst>
                              <a:gd name="T0" fmla="*/ 61112 w 61594"/>
                              <a:gd name="T1" fmla="*/ 0 h 1270"/>
                              <a:gd name="T2" fmla="*/ 39814 w 61594"/>
                              <a:gd name="T3" fmla="*/ 0 h 1270"/>
                              <a:gd name="T4" fmla="*/ 0 w 61594"/>
                              <a:gd name="T5" fmla="*/ 0 h 1270"/>
                            </a:gdLst>
                            <a:ahLst/>
                            <a:cxnLst>
                              <a:cxn ang="0">
                                <a:pos x="T0" y="T1"/>
                              </a:cxn>
                              <a:cxn ang="0">
                                <a:pos x="T2" y="T3"/>
                              </a:cxn>
                              <a:cxn ang="0">
                                <a:pos x="T4" y="T5"/>
                              </a:cxn>
                            </a:cxnLst>
                            <a:rect l="0" t="0" r="r" b="b"/>
                            <a:pathLst>
                              <a:path w="61594" h="1270">
                                <a:moveTo>
                                  <a:pt x="61112" y="0"/>
                                </a:moveTo>
                                <a:lnTo>
                                  <a:pt x="39814" y="0"/>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70334" name="Graphic 123"/>
                        <wps:cNvSpPr>
                          <a:spLocks/>
                        </wps:cNvSpPr>
                        <wps:spPr bwMode="auto">
                          <a:xfrm>
                            <a:off x="6196" y="7523"/>
                            <a:ext cx="241" cy="13"/>
                          </a:xfrm>
                          <a:custGeom>
                            <a:avLst/>
                            <a:gdLst>
                              <a:gd name="T0" fmla="*/ 23837 w 24130"/>
                              <a:gd name="T1" fmla="*/ 0 h 1270"/>
                              <a:gd name="T2" fmla="*/ 23812 w 24130"/>
                              <a:gd name="T3" fmla="*/ 0 h 1270"/>
                              <a:gd name="T4" fmla="*/ 0 w 24130"/>
                              <a:gd name="T5" fmla="*/ 0 h 1270"/>
                            </a:gdLst>
                            <a:ahLst/>
                            <a:cxnLst>
                              <a:cxn ang="0">
                                <a:pos x="T0" y="T1"/>
                              </a:cxn>
                              <a:cxn ang="0">
                                <a:pos x="T2" y="T3"/>
                              </a:cxn>
                              <a:cxn ang="0">
                                <a:pos x="T4" y="T5"/>
                              </a:cxn>
                            </a:cxnLst>
                            <a:rect l="0" t="0" r="r" b="b"/>
                            <a:pathLst>
                              <a:path w="24130" h="1270">
                                <a:moveTo>
                                  <a:pt x="23837" y="0"/>
                                </a:moveTo>
                                <a:lnTo>
                                  <a:pt x="23812" y="0"/>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097219" name="Graphic 124"/>
                        <wps:cNvSpPr>
                          <a:spLocks/>
                        </wps:cNvSpPr>
                        <wps:spPr bwMode="auto">
                          <a:xfrm>
                            <a:off x="259" y="2603"/>
                            <a:ext cx="660" cy="660"/>
                          </a:xfrm>
                          <a:custGeom>
                            <a:avLst/>
                            <a:gdLst>
                              <a:gd name="T0" fmla="*/ 65570 w 66040"/>
                              <a:gd name="T1" fmla="*/ 65570 h 66040"/>
                              <a:gd name="T2" fmla="*/ 0 w 66040"/>
                              <a:gd name="T3" fmla="*/ 65570 h 66040"/>
                              <a:gd name="T4" fmla="*/ 0 w 66040"/>
                              <a:gd name="T5" fmla="*/ 0 h 66040"/>
                              <a:gd name="T6" fmla="*/ 65570 w 66040"/>
                              <a:gd name="T7" fmla="*/ 0 h 66040"/>
                              <a:gd name="T8" fmla="*/ 65570 w 66040"/>
                              <a:gd name="T9" fmla="*/ 65570 h 66040"/>
                            </a:gdLst>
                            <a:ahLst/>
                            <a:cxnLst>
                              <a:cxn ang="0">
                                <a:pos x="T0" y="T1"/>
                              </a:cxn>
                              <a:cxn ang="0">
                                <a:pos x="T2" y="T3"/>
                              </a:cxn>
                              <a:cxn ang="0">
                                <a:pos x="T4" y="T5"/>
                              </a:cxn>
                              <a:cxn ang="0">
                                <a:pos x="T6" y="T7"/>
                              </a:cxn>
                              <a:cxn ang="0">
                                <a:pos x="T8" y="T9"/>
                              </a:cxn>
                            </a:cxnLst>
                            <a:rect l="0" t="0" r="r" b="b"/>
                            <a:pathLst>
                              <a:path w="66040" h="66040">
                                <a:moveTo>
                                  <a:pt x="65570" y="65570"/>
                                </a:moveTo>
                                <a:lnTo>
                                  <a:pt x="0" y="65570"/>
                                </a:lnTo>
                                <a:lnTo>
                                  <a:pt x="0" y="0"/>
                                </a:lnTo>
                                <a:lnTo>
                                  <a:pt x="65570" y="0"/>
                                </a:lnTo>
                                <a:lnTo>
                                  <a:pt x="65570" y="65570"/>
                                </a:lnTo>
                                <a:close/>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898951" name="Graphic 125"/>
                        <wps:cNvSpPr>
                          <a:spLocks/>
                        </wps:cNvSpPr>
                        <wps:spPr bwMode="auto">
                          <a:xfrm>
                            <a:off x="417" y="2766"/>
                            <a:ext cx="171" cy="299"/>
                          </a:xfrm>
                          <a:custGeom>
                            <a:avLst/>
                            <a:gdLst>
                              <a:gd name="T0" fmla="*/ 0 w 17145"/>
                              <a:gd name="T1" fmla="*/ 0 h 29845"/>
                              <a:gd name="T2" fmla="*/ 16967 w 17145"/>
                              <a:gd name="T3" fmla="*/ 16433 h 29845"/>
                              <a:gd name="T4" fmla="*/ 8470 w 17145"/>
                              <a:gd name="T5" fmla="*/ 29463 h 29845"/>
                            </a:gdLst>
                            <a:ahLst/>
                            <a:cxnLst>
                              <a:cxn ang="0">
                                <a:pos x="T0" y="T1"/>
                              </a:cxn>
                              <a:cxn ang="0">
                                <a:pos x="T2" y="T3"/>
                              </a:cxn>
                              <a:cxn ang="0">
                                <a:pos x="T4" y="T5"/>
                              </a:cxn>
                            </a:cxnLst>
                            <a:rect l="0" t="0" r="r" b="b"/>
                            <a:pathLst>
                              <a:path w="17145" h="29845">
                                <a:moveTo>
                                  <a:pt x="0" y="0"/>
                                </a:moveTo>
                                <a:lnTo>
                                  <a:pt x="16967" y="16433"/>
                                </a:lnTo>
                                <a:lnTo>
                                  <a:pt x="8470" y="29463"/>
                                </a:lnTo>
                              </a:path>
                            </a:pathLst>
                          </a:custGeom>
                          <a:noFill/>
                          <a:ln w="234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61070" name="Graphic 126"/>
                        <wps:cNvSpPr>
                          <a:spLocks/>
                        </wps:cNvSpPr>
                        <wps:spPr bwMode="auto">
                          <a:xfrm>
                            <a:off x="280" y="338"/>
                            <a:ext cx="616" cy="12"/>
                          </a:xfrm>
                          <a:custGeom>
                            <a:avLst/>
                            <a:gdLst>
                              <a:gd name="T0" fmla="*/ 0 w 61594"/>
                              <a:gd name="T1" fmla="*/ 0 h 1270"/>
                              <a:gd name="T2" fmla="*/ 30683 w 61594"/>
                              <a:gd name="T3" fmla="*/ 0 h 1270"/>
                              <a:gd name="T4" fmla="*/ 61379 w 61594"/>
                              <a:gd name="T5" fmla="*/ 0 h 1270"/>
                            </a:gdLst>
                            <a:ahLst/>
                            <a:cxnLst>
                              <a:cxn ang="0">
                                <a:pos x="T0" y="T1"/>
                              </a:cxn>
                              <a:cxn ang="0">
                                <a:pos x="T2" y="T3"/>
                              </a:cxn>
                              <a:cxn ang="0">
                                <a:pos x="T4" y="T5"/>
                              </a:cxn>
                            </a:cxnLst>
                            <a:rect l="0" t="0" r="r" b="b"/>
                            <a:pathLst>
                              <a:path w="61594" h="1270">
                                <a:moveTo>
                                  <a:pt x="0" y="0"/>
                                </a:moveTo>
                                <a:lnTo>
                                  <a:pt x="30683" y="0"/>
                                </a:lnTo>
                                <a:lnTo>
                                  <a:pt x="61379" y="0"/>
                                </a:lnTo>
                              </a:path>
                            </a:pathLst>
                          </a:custGeom>
                          <a:noFill/>
                          <a:ln w="9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770799" name="Graphic 127"/>
                        <wps:cNvSpPr>
                          <a:spLocks/>
                        </wps:cNvSpPr>
                        <wps:spPr bwMode="auto">
                          <a:xfrm>
                            <a:off x="587" y="0"/>
                            <a:ext cx="12" cy="1073"/>
                          </a:xfrm>
                          <a:custGeom>
                            <a:avLst/>
                            <a:gdLst>
                              <a:gd name="T0" fmla="*/ 0 w 1270"/>
                              <a:gd name="T1" fmla="*/ 0 h 107314"/>
                              <a:gd name="T2" fmla="*/ 0 w 1270"/>
                              <a:gd name="T3" fmla="*/ 33820 h 107314"/>
                              <a:gd name="T4" fmla="*/ 0 w 1270"/>
                              <a:gd name="T5" fmla="*/ 87731 h 107314"/>
                              <a:gd name="T6" fmla="*/ 0 w 1270"/>
                              <a:gd name="T7" fmla="*/ 106718 h 107314"/>
                            </a:gdLst>
                            <a:ahLst/>
                            <a:cxnLst>
                              <a:cxn ang="0">
                                <a:pos x="T0" y="T1"/>
                              </a:cxn>
                              <a:cxn ang="0">
                                <a:pos x="T2" y="T3"/>
                              </a:cxn>
                              <a:cxn ang="0">
                                <a:pos x="T4" y="T5"/>
                              </a:cxn>
                              <a:cxn ang="0">
                                <a:pos x="T6" y="T7"/>
                              </a:cxn>
                            </a:cxnLst>
                            <a:rect l="0" t="0" r="r" b="b"/>
                            <a:pathLst>
                              <a:path w="1270" h="107314">
                                <a:moveTo>
                                  <a:pt x="0" y="0"/>
                                </a:moveTo>
                                <a:lnTo>
                                  <a:pt x="0" y="33820"/>
                                </a:lnTo>
                                <a:lnTo>
                                  <a:pt x="0" y="87731"/>
                                </a:lnTo>
                                <a:lnTo>
                                  <a:pt x="0" y="106718"/>
                                </a:lnTo>
                              </a:path>
                            </a:pathLst>
                          </a:custGeom>
                          <a:noFill/>
                          <a:ln w="9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002008" name="Graphic 128"/>
                        <wps:cNvSpPr>
                          <a:spLocks/>
                        </wps:cNvSpPr>
                        <wps:spPr bwMode="auto">
                          <a:xfrm>
                            <a:off x="2593" y="6488"/>
                            <a:ext cx="2597" cy="1346"/>
                          </a:xfrm>
                          <a:custGeom>
                            <a:avLst/>
                            <a:gdLst>
                              <a:gd name="T0" fmla="*/ 0 w 259715"/>
                              <a:gd name="T1" fmla="*/ 134327 h 134620"/>
                              <a:gd name="T2" fmla="*/ 0 w 259715"/>
                              <a:gd name="T3" fmla="*/ 0 h 134620"/>
                              <a:gd name="T4" fmla="*/ 259130 w 259715"/>
                              <a:gd name="T5" fmla="*/ 634 h 134620"/>
                              <a:gd name="T6" fmla="*/ 259130 w 259715"/>
                              <a:gd name="T7" fmla="*/ 134327 h 134620"/>
                            </a:gdLst>
                            <a:ahLst/>
                            <a:cxnLst>
                              <a:cxn ang="0">
                                <a:pos x="T0" y="T1"/>
                              </a:cxn>
                              <a:cxn ang="0">
                                <a:pos x="T2" y="T3"/>
                              </a:cxn>
                              <a:cxn ang="0">
                                <a:pos x="T4" y="T5"/>
                              </a:cxn>
                              <a:cxn ang="0">
                                <a:pos x="T6" y="T7"/>
                              </a:cxn>
                            </a:cxnLst>
                            <a:rect l="0" t="0" r="r" b="b"/>
                            <a:pathLst>
                              <a:path w="259715" h="134620">
                                <a:moveTo>
                                  <a:pt x="0" y="134327"/>
                                </a:moveTo>
                                <a:lnTo>
                                  <a:pt x="0" y="0"/>
                                </a:lnTo>
                                <a:lnTo>
                                  <a:pt x="259130" y="634"/>
                                </a:lnTo>
                                <a:lnTo>
                                  <a:pt x="259130" y="134327"/>
                                </a:lnTo>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9A5850E" id="Group 226" o:spid="_x0000_s1026" style="position:absolute;margin-left:-7.2pt;margin-top:11.3pt;width:63.45pt;height:61.9pt;z-index:251655680" coordsize="8064,7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">
                <v:shape id="Graphic 89" o:spid="_x0000_s1027" style="position:absolute;left:7793;top:6131;width:172;height:521;visibility:visible;mso-wrap-style:square;v-text-anchor:top" coordsize="1714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" path="m10667,l6184,,2438,4089,812,6007,,8153,,51828,16852,49618r,-41465l16052,6007,14414,4089,10667,xe" fillcolor="#3c3c3b" stroked="f">
                  <v:path arrowok="t" o:connecttype="custom" o:connectlocs="107,0;62,0;24,41;8,60;0,82;0,519;169,496;169,82;161,60;145,41;107,0" o:connectangles="0,0,0,0,0,0,0,0,0,0,0"/>
                </v:shape>
                <v:shape id="Graphic 90" o:spid="_x0000_s1028" style="position:absolute;left:2593;top:5335;width:5448;height:2502;visibility:visible;mso-wrap-style:square;v-text-anchor:top" coordsize="54483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" path="m259130,116268r-119202,l139928,114998,,114998r,1270l,249618r259130,l259130,116268xem544322,40005l455434,25,399275,r1194,34912l512572,35572r31750,4433xe" fillcolor="#b2b2b2" stroked="f">
                  <v:path arrowok="t" o:connecttype="custom" o:connectlocs="2591,1163;1399,1163;1399,1150;0,1150;0,1163;0,2496;2591,2496;2591,1163;5443,400;4554,0;3993,0;4004,349;5125,356;5443,400" o:connectangles="0,0,0,0,0,0,0,0,0,0,0,0,0,0"/>
                </v:shape>
                <v:shape id="Graphic 91" o:spid="_x0000_s1029" style="position:absolute;left:975;top:1324;width:534;height:718;visibility:visible;mso-wrap-style:square;v-text-anchor:top" coordsize="5334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" path="m53340,56819l,56819,,71424r53340,l53340,56819xem53340,28397l,28397,,43002r53340,l53340,28397xem53340,l,,,14592r53340,l53340,xe" fillcolor="#3c3c3b" stroked="f">
                  <v:path arrowok="t" o:connecttype="custom" o:connectlocs="534,569;0,569;0,715;534,715;534,569;534,284;0,284;0,430;534,430;534,284;534,0;0,0;0,146;534,146;534,0" o:connectangles="0,0,0,0,0,0,0,0,0,0,0,0,0,0,0"/>
                </v:shape>
                <v:shape id="Graphic 92" o:spid="_x0000_s1030" style="position:absolute;left:298;top:264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" path="m5638,27330l4381,26060r-1562,l1257,26060,,27330r,3111l1257,31711r3124,l5638,30441r,-3111xem7543,41198l5600,40690r-520,1918l7010,43129r533,-1931xem7543,16573l7010,14643r-1918,508l5600,17081r1943,-508xem17068,52171r-508,-1930l14630,50749r521,1930l17068,52171xem17068,5600l15151,5092r-521,1918l16560,7543r508,-1943xem31699,53378l30441,52108r-1562,l27317,52108r-1257,1270l26060,56489r1257,1296l30441,57785r1258,-1296l31699,53378xem31699,1270l30441,,28879,,27317,,26060,1270r,3111l27317,5651r3124,l31699,4381r,-3111xem43141,50749r-1943,-508l40678,52158r1930,508l43141,50749xem43141,7023l42608,5092r-1918,508l41198,7556r1943,-533xem52666,42621r-508,-1931l50228,41198r521,1931l52666,42621xem52666,15151r-1930,-508l50228,16560r1930,508l52666,15151xem57772,27330l56515,26060r-1588,l53365,26060r-1257,1270l52108,30441r1257,1270l56515,31711r1257,-1270l57772,27330xe" fillcolor="#1d1d1b" stroked="f">
                  <v:path arrowok="t" o:connecttype="custom" o:connectlocs="44,261;13,261;0,304;44,317;56,273;56,407;70,431;75,166;51,152;75,166;166,503;152,527;171,56;146,70;171,56;304,521;273,521;261,565;304,578;317,534;304,0;273,0;261,44;304,57;317,13;412,503;426,527;432,70;407,56;432,70;522,407;508,431;527,152;502,166;527,152;565,261;534,261;521,304;565,317;578,273" o:connectangles="0,0,0,0,0,0,0,0,0,0,0,0,0,0,0,0,0,0,0,0,0,0,0,0,0,0,0,0,0,0,0,0,0,0,0,0,0,0,0,0"/>
                </v:shape>
                <v:shape id="Graphic 93" o:spid="_x0000_s1031" style="position:absolute;left:23;top:730;width:1683;height:7112;visibility:visible;mso-wrap-style:square;v-text-anchor:top" coordsize="168275,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" path="m167665,381533r,-361861l167665,,56375,14681r-1296,177l,152,,710742r108381,-635e" filled="f" strokecolor="#1d1d1b" strokeweight=".1302mm">
                  <v:path arrowok="t" o:connecttype="custom" o:connectlocs="1677,3815;1677,197;1677,0;564,147;551,149;0,2;0,7107;1084,7101" o:connectangles="0,0,0,0,0,0,0,0"/>
                </v:shape>
                <v:shape id="Graphic 94" o:spid="_x0000_s1032" style="position:absolute;left:1700;top:892;width:273;height:3600;visibility:visible;mso-wrap-style:square;v-text-anchor:top" coordsize="2730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" path="m,3479l27266,r,359498e" filled="f" strokecolor="#1d1d1b" strokeweight=".1302mm">
                  <v:path arrowok="t" o:connecttype="custom" o:connectlocs="0,35;273,0;273,3595" o:connectangles="0,0,0"/>
                </v:shape>
                <v:shape id="Graphic 95" o:spid="_x0000_s1033" style="position:absolute;left:1107;top:4077;width:5569;height:3766;visibility:visible;mso-wrap-style:square;v-text-anchor:top" coordsize="556895,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" path="m,375373l10807,57175,59283,46799,86563,40982,278193,,545617,57175r2311,68580l549122,160680r7099,210261l556399,376008r-22276,-25l510133,375958r-11443,-26l477901,375907r-39688,-51l407784,375831r-259144,-292l,375373xe" filled="f" strokecolor="#1d1d1b" strokeweight=".1302mm">
                  <v:path arrowok="t" o:connecttype="custom" o:connectlocs="0,3754;108,572;593,468;866,410;2782,0;5456,572;5479,1258;5491,1607;5562,3710;5564,3761;5341,3760;5101,3760;4987,3760;4779,3760;4382,3759;4078,3759;1486,3756;0,3754" o:connectangles="0,0,0,0,0,0,0,0,0,0,0,0,0,0,0,0,0,0"/>
                </v:shape>
                <v:shape id="Graphic 96" o:spid="_x0000_s1034" style="position:absolute;left:6586;top:5335;width:1454;height:400;visibility:visible;mso-wrap-style:square;v-text-anchor:top" coordsize="14541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" path="m,l56121,r88913,40005l113296,35572,1193,34912e" filled="f" strokecolor="#1d1d1b" strokeweight=".1302mm">
                  <v:path arrowok="t" o:connecttype="custom" o:connectlocs="0,0;561,0;1450,400;1133,356;12,349" o:connectangles="0,0,0,0,0"/>
                </v:shape>
                <v:shape id="Graphic 97" o:spid="_x0000_s1035" style="position:absolute;left:6671;top:5335;width:1054;height:2457;visibility:visible;mso-wrap-style:square;v-text-anchor:top" coordsize="10541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" path="m,245186r104813,l104813,35572,47650,e" filled="f" strokecolor="#1d1d1b" strokeweight=".1302mm">
                  <v:path arrowok="t" o:connecttype="custom" o:connectlocs="0,2451;1048,2451;1048,356;476,0" o:connectangles="0,0,0,0"/>
                </v:shape>
                <v:shape id="Graphic 98" o:spid="_x0000_s1036" style="position:absolute;left:7719;top:5735;width:317;height:2057;visibility:visible;mso-wrap-style:square;v-text-anchor:top" coordsize="317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" path="m31750,r,200723l,205181e" filled="f" strokecolor="#1d1d1b" strokeweight=".1302mm">
                  <v:path arrowok="t" o:connecttype="custom" o:connectlocs="317,0;317,2007;0,2051"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 o:spid="_x0000_s1037" type="#_x0000_t75" style="position:absolute;left:1306;top:4677;width:1170;height: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">
                  <v:imagedata r:id="rId17" o:title=""/>
                </v:shape>
                <v:shape id="Graphic 100" o:spid="_x0000_s1038" style="position:absolute;left:5336;top:4946;width:667;height:12;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" path="m66255,l40766,,,e" filled="f" strokecolor="#1d1d1b" strokeweight=".1256mm">
                  <v:path arrowok="t" o:connecttype="custom" o:connectlocs="663,0;408,0;0,0" o:connectangles="0,0,0"/>
                </v:shape>
                <v:shape id="Graphic 101" o:spid="_x0000_s1039" style="position:absolute;left:6094;top:4946;width:229;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" path="m22453,l,e" filled="f" strokecolor="#1d1d1b" strokeweight=".1256mm">
                  <v:path arrowok="t" o:connecttype="custom" o:connectlocs="225,0;0,0" o:connectangles="0,0"/>
                </v:shape>
                <v:shape id="Graphic 102" o:spid="_x0000_s1040" style="position:absolute;left:6183;top:7209;width:267;height:628;visibility:visible;mso-wrap-style:square;v-text-anchor:top" coordsize="2667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" path="m25031,31432l23647,,,,1219,31432,2463,62814r23978,51l25057,31432e" filled="f" strokecolor="#1d1d1b" strokeweight=".1256mm">
                  <v:path arrowok="t" o:connecttype="custom" o:connectlocs="251,314;237,0;0,0;12,314;25,627;265,628;251,314" o:connectangles="0,0,0,0,0,0,0"/>
                </v:shape>
                <v:shape id="Graphic 103" o:spid="_x0000_s1041" style="position:absolute;left:5456;top:7209;width:641;height:628;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" path="m39903,l,,1650,31432,3301,62725r,140l42989,62865r20803,l62763,31432,61721,,39903,xe" filled="f" strokecolor="#1d1d1b" strokeweight=".1256mm">
                  <v:path arrowok="t" o:connecttype="custom" o:connectlocs="399,0;0,0;16,314;33,627;33,628;430,628;638,628;627,314;617,0;399,0" o:connectangles="0,0,0,0,0,0,0,0,0,0"/>
                </v:shape>
                <v:shape id="Graphic 104" o:spid="_x0000_s1042" style="position:absolute;left:6155;top:6494;width:261;height:508;visibility:visible;mso-wrap-style:square;v-text-anchor:top" coordsize="26034,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" path="m24396,25247l23279,,,,1003,25247r990,25248l25514,50495,24396,25247xe" filled="f" strokecolor="#1d1d1b" strokeweight=".1256mm">
                  <v:path arrowok="t" o:connecttype="custom" o:connectlocs="245,252;233,0;0,0;10,252;20,505;256,505;245,252" o:connectangles="0,0,0,0,0,0,0"/>
                </v:shape>
                <v:shape id="Graphic 105" o:spid="_x0000_s1043" style="position:absolute;left:5418;top:6494;width:654;height:508;visibility:visible;mso-wrap-style:square;v-text-anchor:top" coordsize="654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" path="m40170,l,,1308,25247,2654,50495r40005,l64808,50495,63982,25247,63157,,40170,xe" filled="f" strokecolor="#1d1d1b" strokeweight=".1256mm">
                  <v:path arrowok="t" o:connecttype="custom" o:connectlocs="402,0;0,0;13,252;27,505;427,505;648,505;640,252;632,0;402,0" o:connectangles="0,0,0,0,0,0,0,0,0"/>
                </v:shape>
                <v:shape id="Graphic 106" o:spid="_x0000_s1044" style="position:absolute;left:6122;top:5651;width:260;height:635;visibility:visible;mso-wrap-style:square;v-text-anchor:top" coordsize="2603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" path="m24231,31673l22821,,,,1244,31673,2489,63347r23152,l24231,31673xe" filled="f" strokecolor="#1d1d1b" strokeweight=".1256mm">
                  <v:path arrowok="t" o:connecttype="custom" o:connectlocs="242,317;228,0;0,0;12,317;25,633;256,633;242,317" o:connectangles="0,0,0,0,0,0,0"/>
                </v:shape>
                <v:shape id="Graphic 107" o:spid="_x0000_s1045" style="position:absolute;left:5373;top:5651;width:674;height:635;visibility:visible;mso-wrap-style:square;v-text-anchor:top" coordsize="6731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" path="m40512,l,,1650,31673,3340,63347r40259,l66928,63347,65887,31673,64833,,40512,xe" filled="f" strokecolor="#1d1d1b" strokeweight=".1256mm">
                  <v:path arrowok="t" o:connecttype="custom" o:connectlocs="406,0;0,0;17,317;33,633;437,633;670,633;660,317;649,0;406,0" o:connectangles="0,0,0,0,0,0,0,0,0"/>
                </v:shape>
                <v:shape id="Graphic 108" o:spid="_x0000_s1046" style="position:absolute;left:6091;top:4870;width:254;height:635;visibility:visible;mso-wrap-style:square;v-text-anchor:top" coordsize="254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" path="m22745,7543l22618,4838,,,292,7543,1422,35636,2489,63271r22745,l23990,35636,22745,7543xe" filled="f" strokecolor="#1d1d1b" strokeweight=".1256mm">
                  <v:path arrowok="t" o:connecttype="custom" o:connectlocs="227,75;226,48;0,0;3,75;14,356;25,633;252,633;240,356;227,75" o:connectangles="0,0,0,0,0,0,0,0,0"/>
                </v:shape>
                <v:shape id="Graphic 109" o:spid="_x0000_s1047" style="position:absolute;left:5323;top:4706;width:699;height:800;visibility:visible;mso-wrap-style:square;v-text-anchor:top" coordsize="6985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" path="m41300,8839l,,1270,23977,2755,52082,4216,79717r40564,l69354,79717,68453,52082,67525,23977r-317,-9588l41300,8839xe" filled="f" strokecolor="#1d1d1b" strokeweight=".1256mm">
                  <v:path arrowok="t" o:connecttype="custom" o:connectlocs="413,88;0,0;13,240;28,521;42,797;448,797;694,797;685,521;676,240;673,144;413,88" o:connectangles="0,0,0,0,0,0,0,0,0,0,0"/>
                </v:shape>
                <v:shape id="Graphic 110" o:spid="_x0000_s1048" style="position:absolute;left:5779;top:5651;width:19;height:317;visibility:visible;mso-wrap-style:square;v-text-anchor:top" coordsize="190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" path="m1536,31673l,e" filled="f" strokecolor="#1d1d1b" strokeweight=".1256mm">
                  <v:path arrowok="t" o:connecttype="custom" o:connectlocs="15,316;0,0" o:connectangles="0,0"/>
                </v:shape>
                <v:shape id="Graphic 111" o:spid="_x0000_s1049" style="position:absolute;left:5794;top:5968;width:19;height:317;visibility:visible;mso-wrap-style:square;v-text-anchor:top" coordsize="190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" path="m1536,31673l,e" filled="f" strokecolor="#1d1d1b" strokeweight=".1256mm">
                  <v:path arrowok="t" o:connecttype="custom" o:connectlocs="15,316;0,0" o:connectangles="0,0"/>
                </v:shape>
                <v:shape id="Graphic 112" o:spid="_x0000_s1050" style="position:absolute;left:5855;top:7209;width:19;height:317;visibility:visible;mso-wrap-style:square;v-text-anchor:top" coordsize="190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" path="m1536,31432l,e" filled="f" strokecolor="#1d1d1b" strokeweight=".1256mm">
                  <v:path arrowok="t" o:connecttype="custom" o:connectlocs="15,314;0,0" o:connectangles="0,0"/>
                </v:shape>
                <v:shape id="Graphic 113" o:spid="_x0000_s1051" style="position:absolute;left:5870;top:7523;width:19;height:317;visibility:visible;mso-wrap-style:square;v-text-anchor:top" coordsize="190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" path="m1536,31432r,-102l,e" filled="f" strokecolor="#1d1d1b" strokeweight=".1256mm">
                  <v:path arrowok="t" o:connecttype="custom" o:connectlocs="15,314;15,313;0,0" o:connectangles="0,0,0"/>
                </v:shape>
                <v:shape id="Graphic 114" o:spid="_x0000_s1052" style="position:absolute;left:5820;top:6494;width:25;height:508;visibility:visible;mso-wrap-style:square;v-text-anchor:top" coordsize="25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" path="m2489,50495l1244,25247,,e" filled="f" strokecolor="#1d1d1b" strokeweight=".1256mm">
                  <v:path arrowok="t" o:connecttype="custom" o:connectlocs="24,505;12,252;0,0" o:connectangles="0,0,0"/>
                </v:shape>
                <v:shape id="Graphic 115" o:spid="_x0000_s1053" style="position:absolute;left:5736;top:4794;width:39;height:712;visibility:visible;mso-wrap-style:square;v-text-anchor:top" coordsize="381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" path="m,l736,15138,2120,43243,3479,70878e" filled="f" strokecolor="#1d1d1b" strokeweight=".1256mm">
                  <v:path arrowok="t" o:connecttype="custom" o:connectlocs="0,0;8,152;22,433;36,710" o:connectangles="0,0,0,0"/>
                </v:shape>
                <v:shape id="Graphic 116" o:spid="_x0000_s1054" style="position:absolute;left:5351;top:5227;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" path="m65735,l40703,,50,e" filled="f" strokecolor="#1d1d1b" strokeweight=".1256mm">
                  <v:path arrowok="t" o:connecttype="custom" o:connectlocs="657,0;407,0;0,0" o:connectangles="0,0,0"/>
                </v:shape>
                <v:shape id="Graphic 117" o:spid="_x0000_s1055" style="position:absolute;left:6106;top:5227;width:228;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" path="m22567,l,e" filled="f" strokecolor="#1d1d1b" strokeweight=".1256mm">
                  <v:path arrowok="t" o:connecttype="custom" o:connectlocs="225,0;0,0" o:connectangles="0,0"/>
                </v:shape>
                <v:shape id="Graphic 118" o:spid="_x0000_s1056" style="position:absolute;left:5390;top:5968;width:648;height:12;visibility:visible;mso-wrap-style:square;v-text-anchor:top" coordsize="64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" path="m64223,l40411,,,e" filled="f" strokecolor="#1d1d1b" strokeweight=".1256mm">
                  <v:path arrowok="t" o:connecttype="custom" o:connectlocs="643,0;404,0;0,0" o:connectangles="0,0,0"/>
                </v:shape>
                <v:shape id="Graphic 119" o:spid="_x0000_s1057" style="position:absolute;left:6135;top:5968;width:234;height:12;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" path="m22987,l,e" filled="f" strokecolor="#1d1d1b" strokeweight=".1256mm">
                  <v:path arrowok="t" o:connecttype="custom" o:connectlocs="229,0;0,0" o:connectangles="0,0"/>
                </v:shape>
                <v:shape id="Graphic 120" o:spid="_x0000_s1058" style="position:absolute;left:5431;top:6747;width:629;height:12;visibility:visible;mso-wrap-style:square;v-text-anchor:top" coordsize="62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" path="m62674,l40106,,,e" filled="f" strokecolor="#1d1d1b" strokeweight=".1256mm">
                  <v:path arrowok="t" o:connecttype="custom" o:connectlocs="627,0;401,0;0,0" o:connectangles="0,0,0"/>
                </v:shape>
                <v:shape id="Graphic 121" o:spid="_x0000_s1059" style="position:absolute;left:6165;top:6747;width:235;height:12;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" path="m23393,l,e" filled="f" strokecolor="#1d1d1b" strokeweight=".1256mm">
                  <v:path arrowok="t" o:connecttype="custom" o:connectlocs="234,0;0,0" o:connectangles="0,0"/>
                </v:shape>
                <v:shape id="Graphic 122" o:spid="_x0000_s1060" style="position:absolute;left:5472;top:7523;width:616;height:13;visibility:visible;mso-wrap-style:square;v-text-anchor:top" coordsize="61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" path="m61112,l39814,,,e" filled="f" strokecolor="#1d1d1b" strokeweight=".1256mm">
                  <v:path arrowok="t" o:connecttype="custom" o:connectlocs="611,0;398,0;0,0" o:connectangles="0,0,0"/>
                </v:shape>
                <v:shape id="Graphic 123" o:spid="_x0000_s1061" style="position:absolute;left:6196;top:7523;width:241;height:13;visibility:visible;mso-wrap-style:square;v-text-anchor:top" coordsize="2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" path="m23837,r-25,l,e" filled="f" strokecolor="#1d1d1b" strokeweight=".1256mm">
                  <v:path arrowok="t" o:connecttype="custom" o:connectlocs="238,0;238,0;0,0" o:connectangles="0,0,0"/>
                </v:shape>
                <v:shape id="Graphic 124" o:spid="_x0000_s1062" style="position:absolute;left:259;top:2603;width:660;height:660;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" path="m65570,65570l,65570,,,65570,r,65570xe" filled="f" strokecolor="#1d1d1b" strokeweight=".1302mm">
                  <v:path arrowok="t" o:connecttype="custom" o:connectlocs="655,655;0,655;0,0;655,0;655,655" o:connectangles="0,0,0,0,0"/>
                </v:shape>
                <v:shape id="Graphic 125" o:spid="_x0000_s1063" style="position:absolute;left:417;top:2766;width:171;height:299;visibility:visible;mso-wrap-style:square;v-text-anchor:top" coordsize="171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" path="m,l16967,16433,8470,29463e" filled="f" strokecolor="#1d1d1b" strokeweight=".06525mm">
                  <v:path arrowok="t" o:connecttype="custom" o:connectlocs="0,0;169,165;84,295" o:connectangles="0,0,0"/>
                </v:shape>
                <v:shape id="Graphic 126" o:spid="_x0000_s1064" style="position:absolute;left:280;top:338;width:616;height:12;visibility:visible;mso-wrap-style:square;v-text-anchor:top" coordsize="61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" path="m,l30683,,61379,e" filled="f" strokecolor="#1d1d1b" strokeweight=".26033mm">
                  <v:path arrowok="t" o:connecttype="custom" o:connectlocs="0,0;307,0;614,0" o:connectangles="0,0,0"/>
                </v:shape>
                <v:shape id="Graphic 127" o:spid="_x0000_s1065" style="position:absolute;left:587;width:12;height:1073;visibility:visible;mso-wrap-style:square;v-text-anchor:top" coordsize="127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" path="m,l,33820,,87731r,18987e" filled="f" strokecolor="#1d1d1b" strokeweight=".26033mm">
                  <v:path arrowok="t" o:connecttype="custom" o:connectlocs="0,0;0,338;0,877;0,1067" o:connectangles="0,0,0,0"/>
                </v:shape>
                <v:shape id="Graphic 128" o:spid="_x0000_s1066" style="position:absolute;left:2593;top:6488;width:2597;height:1346;visibility:visible;mso-wrap-style:square;v-text-anchor:top" coordsize="25971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" path="m,134327l,,259130,634r,133693e" filled="f" strokecolor="#1d1d1b" strokeweight=".1302mm">
                  <v:path arrowok="t" o:connecttype="custom" o:connectlocs="0,1343;0,0;2591,6;2591,1343" o:connectangles="0,0,0,0"/>
                </v:shape>
              </v:group>
            </w:pict>
          </mc:Fallback>
        </mc:AlternateContent>
      </w:r>
    </w:p>
    <w:p w14:paraId="190EC988" w14:textId="08ACCB40" w:rsidR="007264FB" w:rsidRDefault="007264FB" w:rsidP="00B60D15">
      <w:pPr>
        <w:ind w:firstLine="1610"/>
      </w:pPr>
    </w:p>
    <w:p w14:paraId="67563228" w14:textId="4DF0A54B" w:rsidR="007264FB" w:rsidRDefault="007264FB" w:rsidP="00B60D15">
      <w:pPr>
        <w:ind w:firstLine="1610"/>
      </w:pPr>
    </w:p>
    <w:p w14:paraId="70CF1ADF" w14:textId="23BAD73B" w:rsidR="007264FB" w:rsidRDefault="007264FB" w:rsidP="00B60D15">
      <w:pPr>
        <w:ind w:firstLine="1610"/>
      </w:pPr>
    </w:p>
    <w:p w14:paraId="5446BDE5" w14:textId="0853EA0F" w:rsidR="007264FB" w:rsidRDefault="007264FB" w:rsidP="00B60D15">
      <w:pPr>
        <w:ind w:firstLine="1610"/>
      </w:pPr>
    </w:p>
    <w:p w14:paraId="38EFCEC9" w14:textId="563F65A5" w:rsidR="007264FB" w:rsidRDefault="007264FB" w:rsidP="00B60D15">
      <w:pPr>
        <w:ind w:firstLine="1610"/>
      </w:pPr>
    </w:p>
    <w:p w14:paraId="7BDCF66D" w14:textId="4E284D2E" w:rsidR="00AA0410" w:rsidRDefault="00AA0410" w:rsidP="00B60D15">
      <w:pPr>
        <w:ind w:firstLine="1610"/>
        <w:rPr>
          <w:noProof/>
        </w:rPr>
      </w:pPr>
    </w:p>
    <w:p w14:paraId="62DCD1A1" w14:textId="5E6C4D43" w:rsidR="007264FB" w:rsidRDefault="003023E0" w:rsidP="00B60D15">
      <w:pPr>
        <w:ind w:firstLine="1610"/>
      </w:pPr>
      <w:r>
        <w:rPr>
          <w:noProof/>
        </w:rPr>
        <mc:AlternateContent>
          <mc:Choice Requires="wpg">
            <w:drawing>
              <wp:anchor distT="0" distB="0" distL="114300" distR="114300" simplePos="0" relativeHeight="251654656" behindDoc="0" locked="0" layoutInCell="1" allowOverlap="1" wp14:anchorId="253C1553" wp14:editId="37B80F5F">
                <wp:simplePos x="0" y="0"/>
                <wp:positionH relativeFrom="column">
                  <wp:posOffset>-74362</wp:posOffset>
                </wp:positionH>
                <wp:positionV relativeFrom="paragraph">
                  <wp:posOffset>75883</wp:posOffset>
                </wp:positionV>
                <wp:extent cx="785148" cy="883280"/>
                <wp:effectExtent l="0" t="0" r="15240" b="12700"/>
                <wp:wrapNone/>
                <wp:docPr id="32408722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48" cy="883280"/>
                          <a:chOff x="0" y="0"/>
                          <a:chExt cx="7854" cy="8832"/>
                        </a:xfrm>
                      </wpg:grpSpPr>
                      <pic:pic xmlns:pic="http://schemas.openxmlformats.org/drawingml/2006/picture">
                        <pic:nvPicPr>
                          <pic:cNvPr id="2071248569" name="Image 1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97" y="0"/>
                            <a:ext cx="843" cy="777"/>
                          </a:xfrm>
                          <a:prstGeom prst="rect">
                            <a:avLst/>
                          </a:prstGeom>
                          <a:noFill/>
                          <a:extLst>
                            <a:ext uri="{909E8E84-426E-40DD-AFC4-6F175D3DCCD1}">
                              <a14:hiddenFill xmlns:a14="http://schemas.microsoft.com/office/drawing/2010/main">
                                <a:solidFill>
                                  <a:srgbClr val="FFFFFF"/>
                                </a:solidFill>
                              </a14:hiddenFill>
                            </a:ext>
                          </a:extLst>
                        </pic:spPr>
                      </pic:pic>
                      <wps:wsp>
                        <wps:cNvPr id="543524822" name="Graphic 135"/>
                        <wps:cNvSpPr>
                          <a:spLocks/>
                        </wps:cNvSpPr>
                        <wps:spPr bwMode="auto">
                          <a:xfrm>
                            <a:off x="5682" y="1066"/>
                            <a:ext cx="1397" cy="7740"/>
                          </a:xfrm>
                          <a:custGeom>
                            <a:avLst/>
                            <a:gdLst>
                              <a:gd name="T0" fmla="*/ 19011 w 139700"/>
                              <a:gd name="T1" fmla="*/ 773988 h 774065"/>
                              <a:gd name="T2" fmla="*/ 0 w 139700"/>
                              <a:gd name="T3" fmla="*/ 653046 h 774065"/>
                              <a:gd name="T4" fmla="*/ 0 w 139700"/>
                              <a:gd name="T5" fmla="*/ 519938 h 774065"/>
                              <a:gd name="T6" fmla="*/ 19011 w 139700"/>
                              <a:gd name="T7" fmla="*/ 497878 h 774065"/>
                              <a:gd name="T8" fmla="*/ 19011 w 139700"/>
                              <a:gd name="T9" fmla="*/ 497878 h 774065"/>
                              <a:gd name="T10" fmla="*/ 19011 w 139700"/>
                              <a:gd name="T11" fmla="*/ 490270 h 774065"/>
                              <a:gd name="T12" fmla="*/ 0 w 139700"/>
                              <a:gd name="T13" fmla="*/ 371614 h 774065"/>
                              <a:gd name="T14" fmla="*/ 0 w 139700"/>
                              <a:gd name="T15" fmla="*/ 238506 h 774065"/>
                              <a:gd name="T16" fmla="*/ 19011 w 139700"/>
                              <a:gd name="T17" fmla="*/ 216446 h 774065"/>
                              <a:gd name="T18" fmla="*/ 19011 w 139700"/>
                              <a:gd name="T19" fmla="*/ 216446 h 774065"/>
                              <a:gd name="T20" fmla="*/ 19011 w 139700"/>
                              <a:gd name="T21" fmla="*/ 208838 h 774065"/>
                              <a:gd name="T22" fmla="*/ 0 w 139700"/>
                              <a:gd name="T23" fmla="*/ 192874 h 774065"/>
                              <a:gd name="T24" fmla="*/ 0 w 139700"/>
                              <a:gd name="T25" fmla="*/ 109194 h 774065"/>
                              <a:gd name="T26" fmla="*/ 19011 w 139700"/>
                              <a:gd name="T27" fmla="*/ 11087 h 774065"/>
                              <a:gd name="T28" fmla="*/ 19011 w 139700"/>
                              <a:gd name="T29" fmla="*/ 11087 h 774065"/>
                              <a:gd name="T30" fmla="*/ 65138 w 139700"/>
                              <a:gd name="T31" fmla="*/ 706285 h 774065"/>
                              <a:gd name="T32" fmla="*/ 46126 w 139700"/>
                              <a:gd name="T33" fmla="*/ 581621 h 774065"/>
                              <a:gd name="T34" fmla="*/ 46126 w 139700"/>
                              <a:gd name="T35" fmla="*/ 420624 h 774065"/>
                              <a:gd name="T36" fmla="*/ 65138 w 139700"/>
                              <a:gd name="T37" fmla="*/ 280339 h 774065"/>
                              <a:gd name="T38" fmla="*/ 65138 w 139700"/>
                              <a:gd name="T39" fmla="*/ 280339 h 774065"/>
                              <a:gd name="T40" fmla="*/ 65138 w 139700"/>
                              <a:gd name="T41" fmla="*/ 132397 h 774065"/>
                              <a:gd name="T42" fmla="*/ 46126 w 139700"/>
                              <a:gd name="T43" fmla="*/ 773988 h 774065"/>
                              <a:gd name="T44" fmla="*/ 65151 w 139700"/>
                              <a:gd name="T45" fmla="*/ 640930 h 774065"/>
                              <a:gd name="T46" fmla="*/ 84162 w 139700"/>
                              <a:gd name="T47" fmla="*/ 589216 h 774065"/>
                              <a:gd name="T48" fmla="*/ 84162 w 139700"/>
                              <a:gd name="T49" fmla="*/ 589216 h 774065"/>
                              <a:gd name="T50" fmla="*/ 84162 w 139700"/>
                              <a:gd name="T51" fmla="*/ 499719 h 774065"/>
                              <a:gd name="T52" fmla="*/ 46126 w 139700"/>
                              <a:gd name="T53" fmla="*/ 480707 h 774065"/>
                              <a:gd name="T54" fmla="*/ 65151 w 139700"/>
                              <a:gd name="T55" fmla="*/ 354114 h 774065"/>
                              <a:gd name="T56" fmla="*/ 84162 w 139700"/>
                              <a:gd name="T57" fmla="*/ 302399 h 774065"/>
                              <a:gd name="T58" fmla="*/ 84162 w 139700"/>
                              <a:gd name="T59" fmla="*/ 302399 h 774065"/>
                              <a:gd name="T60" fmla="*/ 84162 w 139700"/>
                              <a:gd name="T61" fmla="*/ 203136 h 774065"/>
                              <a:gd name="T62" fmla="*/ 46126 w 139700"/>
                              <a:gd name="T63" fmla="*/ 184111 h 774065"/>
                              <a:gd name="T64" fmla="*/ 65151 w 139700"/>
                              <a:gd name="T65" fmla="*/ 3035 h 774065"/>
                              <a:gd name="T66" fmla="*/ 112369 w 139700"/>
                              <a:gd name="T67" fmla="*/ 662165 h 774065"/>
                              <a:gd name="T68" fmla="*/ 112369 w 139700"/>
                              <a:gd name="T69" fmla="*/ 662165 h 774065"/>
                              <a:gd name="T70" fmla="*/ 112369 w 139700"/>
                              <a:gd name="T71" fmla="*/ 611212 h 774065"/>
                              <a:gd name="T72" fmla="*/ 103238 w 139700"/>
                              <a:gd name="T73" fmla="*/ 502386 h 774065"/>
                              <a:gd name="T74" fmla="*/ 103238 w 139700"/>
                              <a:gd name="T75" fmla="*/ 382168 h 774065"/>
                              <a:gd name="T76" fmla="*/ 112369 w 139700"/>
                              <a:gd name="T77" fmla="*/ 361340 h 774065"/>
                              <a:gd name="T78" fmla="*/ 112369 w 139700"/>
                              <a:gd name="T79" fmla="*/ 361340 h 774065"/>
                              <a:gd name="T80" fmla="*/ 112369 w 139700"/>
                              <a:gd name="T81" fmla="*/ 333578 h 774065"/>
                              <a:gd name="T82" fmla="*/ 103238 w 139700"/>
                              <a:gd name="T83" fmla="*/ 223291 h 774065"/>
                              <a:gd name="T84" fmla="*/ 103238 w 139700"/>
                              <a:gd name="T85" fmla="*/ 100444 h 774065"/>
                              <a:gd name="T86" fmla="*/ 112369 w 139700"/>
                              <a:gd name="T87" fmla="*/ 6845 h 774065"/>
                              <a:gd name="T88" fmla="*/ 112369 w 139700"/>
                              <a:gd name="T89" fmla="*/ 6845 h 774065"/>
                              <a:gd name="T90" fmla="*/ 112382 w 139700"/>
                              <a:gd name="T91" fmla="*/ 642759 h 774065"/>
                              <a:gd name="T92" fmla="*/ 125742 w 139700"/>
                              <a:gd name="T93" fmla="*/ 587590 h 774065"/>
                              <a:gd name="T94" fmla="*/ 125742 w 139700"/>
                              <a:gd name="T95" fmla="*/ 427355 h 774065"/>
                              <a:gd name="T96" fmla="*/ 134874 w 139700"/>
                              <a:gd name="T97" fmla="*/ 305981 h 774065"/>
                              <a:gd name="T98" fmla="*/ 134874 w 139700"/>
                              <a:gd name="T99" fmla="*/ 305981 h 774065"/>
                              <a:gd name="T100" fmla="*/ 134874 w 139700"/>
                              <a:gd name="T101" fmla="*/ 152717 h 774065"/>
                              <a:gd name="T102" fmla="*/ 130302 w 139700"/>
                              <a:gd name="T103" fmla="*/ 624865 h 774065"/>
                              <a:gd name="T104" fmla="*/ 125742 w 139700"/>
                              <a:gd name="T105" fmla="*/ 595960 h 774065"/>
                              <a:gd name="T106" fmla="*/ 139433 w 139700"/>
                              <a:gd name="T107" fmla="*/ 467677 h 774065"/>
                              <a:gd name="T108" fmla="*/ 139433 w 139700"/>
                              <a:gd name="T109" fmla="*/ 467677 h 774065"/>
                              <a:gd name="T110" fmla="*/ 139433 w 139700"/>
                              <a:gd name="T111" fmla="*/ 459308 h 774065"/>
                              <a:gd name="T112" fmla="*/ 130302 w 139700"/>
                              <a:gd name="T113" fmla="*/ 344779 h 774065"/>
                              <a:gd name="T114" fmla="*/ 125742 w 139700"/>
                              <a:gd name="T115" fmla="*/ 315887 h 774065"/>
                              <a:gd name="T116" fmla="*/ 139433 w 139700"/>
                              <a:gd name="T117" fmla="*/ 183146 h 774065"/>
                              <a:gd name="T118" fmla="*/ 139433 w 139700"/>
                              <a:gd name="T119" fmla="*/ 183146 h 774065"/>
                              <a:gd name="T120" fmla="*/ 139433 w 139700"/>
                              <a:gd name="T121" fmla="*/ 175539 h 774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700" h="774065">
                                <a:moveTo>
                                  <a:pt x="19011" y="656856"/>
                                </a:moveTo>
                                <a:lnTo>
                                  <a:pt x="0" y="659892"/>
                                </a:lnTo>
                                <a:lnTo>
                                  <a:pt x="0" y="773988"/>
                                </a:lnTo>
                                <a:lnTo>
                                  <a:pt x="19011" y="773988"/>
                                </a:lnTo>
                                <a:lnTo>
                                  <a:pt x="19011" y="656856"/>
                                </a:lnTo>
                                <a:close/>
                              </a:path>
                              <a:path w="139700" h="774065">
                                <a:moveTo>
                                  <a:pt x="19011" y="638594"/>
                                </a:moveTo>
                                <a:lnTo>
                                  <a:pt x="0" y="641629"/>
                                </a:lnTo>
                                <a:lnTo>
                                  <a:pt x="0" y="653046"/>
                                </a:lnTo>
                                <a:lnTo>
                                  <a:pt x="19011" y="649998"/>
                                </a:lnTo>
                                <a:lnTo>
                                  <a:pt x="19011" y="638594"/>
                                </a:lnTo>
                                <a:close/>
                              </a:path>
                              <a:path w="139700" h="774065">
                                <a:moveTo>
                                  <a:pt x="19011" y="516890"/>
                                </a:moveTo>
                                <a:lnTo>
                                  <a:pt x="0" y="519938"/>
                                </a:lnTo>
                                <a:lnTo>
                                  <a:pt x="0" y="634034"/>
                                </a:lnTo>
                                <a:lnTo>
                                  <a:pt x="19011" y="630986"/>
                                </a:lnTo>
                                <a:lnTo>
                                  <a:pt x="19011" y="516890"/>
                                </a:lnTo>
                                <a:close/>
                              </a:path>
                              <a:path w="139700" h="774065">
                                <a:moveTo>
                                  <a:pt x="19011" y="497878"/>
                                </a:moveTo>
                                <a:lnTo>
                                  <a:pt x="0" y="500913"/>
                                </a:lnTo>
                                <a:lnTo>
                                  <a:pt x="0" y="512330"/>
                                </a:lnTo>
                                <a:lnTo>
                                  <a:pt x="19011" y="509282"/>
                                </a:lnTo>
                                <a:lnTo>
                                  <a:pt x="19011" y="497878"/>
                                </a:lnTo>
                                <a:close/>
                              </a:path>
                              <a:path w="139700" h="774065">
                                <a:moveTo>
                                  <a:pt x="19011" y="376174"/>
                                </a:moveTo>
                                <a:lnTo>
                                  <a:pt x="0" y="379222"/>
                                </a:lnTo>
                                <a:lnTo>
                                  <a:pt x="0" y="493318"/>
                                </a:lnTo>
                                <a:lnTo>
                                  <a:pt x="19011" y="490270"/>
                                </a:lnTo>
                                <a:lnTo>
                                  <a:pt x="19011" y="376174"/>
                                </a:lnTo>
                                <a:close/>
                              </a:path>
                              <a:path w="139700" h="774065">
                                <a:moveTo>
                                  <a:pt x="19011" y="357162"/>
                                </a:moveTo>
                                <a:lnTo>
                                  <a:pt x="0" y="360197"/>
                                </a:lnTo>
                                <a:lnTo>
                                  <a:pt x="0" y="371614"/>
                                </a:lnTo>
                                <a:lnTo>
                                  <a:pt x="19011" y="368566"/>
                                </a:lnTo>
                                <a:lnTo>
                                  <a:pt x="19011" y="357162"/>
                                </a:lnTo>
                                <a:close/>
                              </a:path>
                              <a:path w="139700" h="774065">
                                <a:moveTo>
                                  <a:pt x="19011" y="235458"/>
                                </a:moveTo>
                                <a:lnTo>
                                  <a:pt x="0" y="238506"/>
                                </a:lnTo>
                                <a:lnTo>
                                  <a:pt x="0" y="352602"/>
                                </a:lnTo>
                                <a:lnTo>
                                  <a:pt x="19011" y="349554"/>
                                </a:lnTo>
                                <a:lnTo>
                                  <a:pt x="19011" y="235458"/>
                                </a:lnTo>
                                <a:close/>
                              </a:path>
                              <a:path w="139700" h="774065">
                                <a:moveTo>
                                  <a:pt x="19011" y="216446"/>
                                </a:moveTo>
                                <a:lnTo>
                                  <a:pt x="0" y="219481"/>
                                </a:lnTo>
                                <a:lnTo>
                                  <a:pt x="0" y="230898"/>
                                </a:lnTo>
                                <a:lnTo>
                                  <a:pt x="19011" y="227850"/>
                                </a:lnTo>
                                <a:lnTo>
                                  <a:pt x="19011" y="216446"/>
                                </a:lnTo>
                                <a:close/>
                              </a:path>
                              <a:path w="139700" h="774065">
                                <a:moveTo>
                                  <a:pt x="19011" y="197434"/>
                                </a:moveTo>
                                <a:lnTo>
                                  <a:pt x="0" y="200469"/>
                                </a:lnTo>
                                <a:lnTo>
                                  <a:pt x="0" y="211886"/>
                                </a:lnTo>
                                <a:lnTo>
                                  <a:pt x="19011" y="208838"/>
                                </a:lnTo>
                                <a:lnTo>
                                  <a:pt x="19011" y="197434"/>
                                </a:lnTo>
                                <a:close/>
                              </a:path>
                              <a:path w="139700" h="774065">
                                <a:moveTo>
                                  <a:pt x="19011" y="151790"/>
                                </a:moveTo>
                                <a:lnTo>
                                  <a:pt x="0" y="154838"/>
                                </a:lnTo>
                                <a:lnTo>
                                  <a:pt x="0" y="192874"/>
                                </a:lnTo>
                                <a:lnTo>
                                  <a:pt x="19011" y="189826"/>
                                </a:lnTo>
                                <a:lnTo>
                                  <a:pt x="19011" y="151790"/>
                                </a:lnTo>
                                <a:close/>
                              </a:path>
                              <a:path w="139700" h="774065">
                                <a:moveTo>
                                  <a:pt x="19011" y="106146"/>
                                </a:moveTo>
                                <a:lnTo>
                                  <a:pt x="0" y="109194"/>
                                </a:lnTo>
                                <a:lnTo>
                                  <a:pt x="0" y="147231"/>
                                </a:lnTo>
                                <a:lnTo>
                                  <a:pt x="19011" y="144183"/>
                                </a:lnTo>
                                <a:lnTo>
                                  <a:pt x="19011" y="106146"/>
                                </a:lnTo>
                                <a:close/>
                              </a:path>
                              <a:path w="139700" h="774065">
                                <a:moveTo>
                                  <a:pt x="19011" y="11087"/>
                                </a:moveTo>
                                <a:lnTo>
                                  <a:pt x="0" y="14122"/>
                                </a:lnTo>
                                <a:lnTo>
                                  <a:pt x="0" y="101600"/>
                                </a:lnTo>
                                <a:lnTo>
                                  <a:pt x="19011" y="98552"/>
                                </a:lnTo>
                                <a:lnTo>
                                  <a:pt x="19011" y="11087"/>
                                </a:lnTo>
                                <a:close/>
                              </a:path>
                              <a:path w="139700" h="774065">
                                <a:moveTo>
                                  <a:pt x="65138" y="694880"/>
                                </a:moveTo>
                                <a:lnTo>
                                  <a:pt x="46126" y="697915"/>
                                </a:lnTo>
                                <a:lnTo>
                                  <a:pt x="46126" y="709333"/>
                                </a:lnTo>
                                <a:lnTo>
                                  <a:pt x="65138" y="706285"/>
                                </a:lnTo>
                                <a:lnTo>
                                  <a:pt x="65138" y="694880"/>
                                </a:lnTo>
                                <a:close/>
                              </a:path>
                              <a:path w="139700" h="774065">
                                <a:moveTo>
                                  <a:pt x="65138" y="567169"/>
                                </a:moveTo>
                                <a:lnTo>
                                  <a:pt x="46126" y="570204"/>
                                </a:lnTo>
                                <a:lnTo>
                                  <a:pt x="46126" y="581621"/>
                                </a:lnTo>
                                <a:lnTo>
                                  <a:pt x="65138" y="578573"/>
                                </a:lnTo>
                                <a:lnTo>
                                  <a:pt x="65138" y="567169"/>
                                </a:lnTo>
                                <a:close/>
                              </a:path>
                              <a:path w="139700" h="774065">
                                <a:moveTo>
                                  <a:pt x="65138" y="417588"/>
                                </a:moveTo>
                                <a:lnTo>
                                  <a:pt x="46126" y="420624"/>
                                </a:lnTo>
                                <a:lnTo>
                                  <a:pt x="46126" y="432041"/>
                                </a:lnTo>
                                <a:lnTo>
                                  <a:pt x="65138" y="428993"/>
                                </a:lnTo>
                                <a:lnTo>
                                  <a:pt x="65138" y="417588"/>
                                </a:lnTo>
                                <a:close/>
                              </a:path>
                              <a:path w="139700" h="774065">
                                <a:moveTo>
                                  <a:pt x="65138" y="280339"/>
                                </a:moveTo>
                                <a:lnTo>
                                  <a:pt x="46126" y="283375"/>
                                </a:lnTo>
                                <a:lnTo>
                                  <a:pt x="46126" y="294792"/>
                                </a:lnTo>
                                <a:lnTo>
                                  <a:pt x="65138" y="291744"/>
                                </a:lnTo>
                                <a:lnTo>
                                  <a:pt x="65138" y="280339"/>
                                </a:lnTo>
                                <a:close/>
                              </a:path>
                              <a:path w="139700" h="774065">
                                <a:moveTo>
                                  <a:pt x="65138" y="120992"/>
                                </a:moveTo>
                                <a:lnTo>
                                  <a:pt x="46126" y="124028"/>
                                </a:lnTo>
                                <a:lnTo>
                                  <a:pt x="46126" y="135445"/>
                                </a:lnTo>
                                <a:lnTo>
                                  <a:pt x="65138" y="132397"/>
                                </a:lnTo>
                                <a:lnTo>
                                  <a:pt x="65138" y="120992"/>
                                </a:lnTo>
                                <a:close/>
                              </a:path>
                              <a:path w="139700" h="774065">
                                <a:moveTo>
                                  <a:pt x="84162" y="719226"/>
                                </a:moveTo>
                                <a:lnTo>
                                  <a:pt x="46126" y="724547"/>
                                </a:lnTo>
                                <a:lnTo>
                                  <a:pt x="46126" y="773988"/>
                                </a:lnTo>
                                <a:lnTo>
                                  <a:pt x="84162" y="773988"/>
                                </a:lnTo>
                                <a:lnTo>
                                  <a:pt x="84162" y="719226"/>
                                </a:lnTo>
                                <a:close/>
                              </a:path>
                              <a:path w="139700" h="774065">
                                <a:moveTo>
                                  <a:pt x="84162" y="637895"/>
                                </a:moveTo>
                                <a:lnTo>
                                  <a:pt x="65151" y="640930"/>
                                </a:lnTo>
                                <a:lnTo>
                                  <a:pt x="65151" y="652348"/>
                                </a:lnTo>
                                <a:lnTo>
                                  <a:pt x="84162" y="649300"/>
                                </a:lnTo>
                                <a:lnTo>
                                  <a:pt x="84162" y="637895"/>
                                </a:lnTo>
                                <a:close/>
                              </a:path>
                              <a:path w="139700" h="774065">
                                <a:moveTo>
                                  <a:pt x="84162" y="589216"/>
                                </a:moveTo>
                                <a:lnTo>
                                  <a:pt x="46126" y="594537"/>
                                </a:lnTo>
                                <a:lnTo>
                                  <a:pt x="46126" y="630288"/>
                                </a:lnTo>
                                <a:lnTo>
                                  <a:pt x="84162" y="624967"/>
                                </a:lnTo>
                                <a:lnTo>
                                  <a:pt x="84162" y="589216"/>
                                </a:lnTo>
                                <a:close/>
                              </a:path>
                              <a:path w="139700" h="774065">
                                <a:moveTo>
                                  <a:pt x="84162" y="488315"/>
                                </a:moveTo>
                                <a:lnTo>
                                  <a:pt x="65151" y="491350"/>
                                </a:lnTo>
                                <a:lnTo>
                                  <a:pt x="65151" y="502767"/>
                                </a:lnTo>
                                <a:lnTo>
                                  <a:pt x="84162" y="499719"/>
                                </a:lnTo>
                                <a:lnTo>
                                  <a:pt x="84162" y="488315"/>
                                </a:lnTo>
                                <a:close/>
                              </a:path>
                              <a:path w="139700" h="774065">
                                <a:moveTo>
                                  <a:pt x="84162" y="439635"/>
                                </a:moveTo>
                                <a:lnTo>
                                  <a:pt x="46126" y="444957"/>
                                </a:lnTo>
                                <a:lnTo>
                                  <a:pt x="46126" y="480707"/>
                                </a:lnTo>
                                <a:lnTo>
                                  <a:pt x="84162" y="475386"/>
                                </a:lnTo>
                                <a:lnTo>
                                  <a:pt x="84162" y="439635"/>
                                </a:lnTo>
                                <a:close/>
                              </a:path>
                              <a:path w="139700" h="774065">
                                <a:moveTo>
                                  <a:pt x="84162" y="351078"/>
                                </a:moveTo>
                                <a:lnTo>
                                  <a:pt x="65151" y="354114"/>
                                </a:lnTo>
                                <a:lnTo>
                                  <a:pt x="65151" y="365531"/>
                                </a:lnTo>
                                <a:lnTo>
                                  <a:pt x="84162" y="362483"/>
                                </a:lnTo>
                                <a:lnTo>
                                  <a:pt x="84162" y="351078"/>
                                </a:lnTo>
                                <a:close/>
                              </a:path>
                              <a:path w="139700" h="774065">
                                <a:moveTo>
                                  <a:pt x="84162" y="302399"/>
                                </a:moveTo>
                                <a:lnTo>
                                  <a:pt x="46126" y="307721"/>
                                </a:lnTo>
                                <a:lnTo>
                                  <a:pt x="46126" y="343471"/>
                                </a:lnTo>
                                <a:lnTo>
                                  <a:pt x="84162" y="338150"/>
                                </a:lnTo>
                                <a:lnTo>
                                  <a:pt x="84162" y="302399"/>
                                </a:lnTo>
                                <a:close/>
                              </a:path>
                              <a:path w="139700" h="774065">
                                <a:moveTo>
                                  <a:pt x="84162" y="191731"/>
                                </a:moveTo>
                                <a:lnTo>
                                  <a:pt x="65151" y="194767"/>
                                </a:lnTo>
                                <a:lnTo>
                                  <a:pt x="65151" y="206184"/>
                                </a:lnTo>
                                <a:lnTo>
                                  <a:pt x="84162" y="203136"/>
                                </a:lnTo>
                                <a:lnTo>
                                  <a:pt x="84162" y="191731"/>
                                </a:lnTo>
                                <a:close/>
                              </a:path>
                              <a:path w="139700" h="774065">
                                <a:moveTo>
                                  <a:pt x="84162" y="143040"/>
                                </a:moveTo>
                                <a:lnTo>
                                  <a:pt x="46126" y="148361"/>
                                </a:lnTo>
                                <a:lnTo>
                                  <a:pt x="46126" y="184111"/>
                                </a:lnTo>
                                <a:lnTo>
                                  <a:pt x="84162" y="178790"/>
                                </a:lnTo>
                                <a:lnTo>
                                  <a:pt x="84162" y="143040"/>
                                </a:lnTo>
                                <a:close/>
                              </a:path>
                              <a:path w="139700" h="774065">
                                <a:moveTo>
                                  <a:pt x="84162" y="0"/>
                                </a:moveTo>
                                <a:lnTo>
                                  <a:pt x="65151" y="3035"/>
                                </a:lnTo>
                                <a:lnTo>
                                  <a:pt x="65151" y="90512"/>
                                </a:lnTo>
                                <a:lnTo>
                                  <a:pt x="84162" y="87464"/>
                                </a:lnTo>
                                <a:lnTo>
                                  <a:pt x="84162" y="0"/>
                                </a:lnTo>
                                <a:close/>
                              </a:path>
                              <a:path w="139700" h="774065">
                                <a:moveTo>
                                  <a:pt x="112369" y="662165"/>
                                </a:moveTo>
                                <a:lnTo>
                                  <a:pt x="103238" y="662927"/>
                                </a:lnTo>
                                <a:lnTo>
                                  <a:pt x="103238" y="750404"/>
                                </a:lnTo>
                                <a:lnTo>
                                  <a:pt x="112369" y="748118"/>
                                </a:lnTo>
                                <a:lnTo>
                                  <a:pt x="112369" y="662165"/>
                                </a:lnTo>
                                <a:close/>
                              </a:path>
                              <a:path w="139700" h="774065">
                                <a:moveTo>
                                  <a:pt x="112369" y="525259"/>
                                </a:moveTo>
                                <a:lnTo>
                                  <a:pt x="103238" y="522973"/>
                                </a:lnTo>
                                <a:lnTo>
                                  <a:pt x="103238" y="610450"/>
                                </a:lnTo>
                                <a:lnTo>
                                  <a:pt x="112369" y="611212"/>
                                </a:lnTo>
                                <a:lnTo>
                                  <a:pt x="112369" y="525259"/>
                                </a:lnTo>
                                <a:close/>
                              </a:path>
                              <a:path w="139700" h="774065">
                                <a:moveTo>
                                  <a:pt x="112369" y="500100"/>
                                </a:moveTo>
                                <a:lnTo>
                                  <a:pt x="103238" y="496290"/>
                                </a:lnTo>
                                <a:lnTo>
                                  <a:pt x="103238" y="502386"/>
                                </a:lnTo>
                                <a:lnTo>
                                  <a:pt x="112369" y="506196"/>
                                </a:lnTo>
                                <a:lnTo>
                                  <a:pt x="112369" y="500100"/>
                                </a:lnTo>
                                <a:close/>
                              </a:path>
                              <a:path w="139700" h="774065">
                                <a:moveTo>
                                  <a:pt x="112369" y="385229"/>
                                </a:moveTo>
                                <a:lnTo>
                                  <a:pt x="103238" y="382168"/>
                                </a:lnTo>
                                <a:lnTo>
                                  <a:pt x="103238" y="469646"/>
                                </a:lnTo>
                                <a:lnTo>
                                  <a:pt x="112369" y="472681"/>
                                </a:lnTo>
                                <a:lnTo>
                                  <a:pt x="112369" y="385229"/>
                                </a:lnTo>
                                <a:close/>
                              </a:path>
                              <a:path w="139700" h="774065">
                                <a:moveTo>
                                  <a:pt x="112369" y="361340"/>
                                </a:moveTo>
                                <a:lnTo>
                                  <a:pt x="103238" y="356781"/>
                                </a:lnTo>
                                <a:lnTo>
                                  <a:pt x="103238" y="362864"/>
                                </a:lnTo>
                                <a:lnTo>
                                  <a:pt x="112369" y="367436"/>
                                </a:lnTo>
                                <a:lnTo>
                                  <a:pt x="112369" y="361340"/>
                                </a:lnTo>
                                <a:close/>
                              </a:path>
                              <a:path w="139700" h="774065">
                                <a:moveTo>
                                  <a:pt x="112369" y="246113"/>
                                </a:moveTo>
                                <a:lnTo>
                                  <a:pt x="103238" y="241541"/>
                                </a:lnTo>
                                <a:lnTo>
                                  <a:pt x="103238" y="329018"/>
                                </a:lnTo>
                                <a:lnTo>
                                  <a:pt x="112369" y="333578"/>
                                </a:lnTo>
                                <a:lnTo>
                                  <a:pt x="112369" y="246113"/>
                                </a:lnTo>
                                <a:close/>
                              </a:path>
                              <a:path w="139700" h="774065">
                                <a:moveTo>
                                  <a:pt x="112369" y="221767"/>
                                </a:moveTo>
                                <a:lnTo>
                                  <a:pt x="103238" y="217208"/>
                                </a:lnTo>
                                <a:lnTo>
                                  <a:pt x="103238" y="223291"/>
                                </a:lnTo>
                                <a:lnTo>
                                  <a:pt x="112369" y="227850"/>
                                </a:lnTo>
                                <a:lnTo>
                                  <a:pt x="112369" y="221767"/>
                                </a:lnTo>
                                <a:close/>
                              </a:path>
                              <a:path w="139700" h="774065">
                                <a:moveTo>
                                  <a:pt x="112369" y="105778"/>
                                </a:moveTo>
                                <a:lnTo>
                                  <a:pt x="103238" y="100444"/>
                                </a:lnTo>
                                <a:lnTo>
                                  <a:pt x="103238" y="187921"/>
                                </a:lnTo>
                                <a:lnTo>
                                  <a:pt x="112369" y="193243"/>
                                </a:lnTo>
                                <a:lnTo>
                                  <a:pt x="112369" y="105778"/>
                                </a:lnTo>
                                <a:close/>
                              </a:path>
                              <a:path w="139700" h="774065">
                                <a:moveTo>
                                  <a:pt x="112369" y="6845"/>
                                </a:moveTo>
                                <a:lnTo>
                                  <a:pt x="103238" y="1511"/>
                                </a:lnTo>
                                <a:lnTo>
                                  <a:pt x="103238" y="88988"/>
                                </a:lnTo>
                                <a:lnTo>
                                  <a:pt x="112369" y="94310"/>
                                </a:lnTo>
                                <a:lnTo>
                                  <a:pt x="112369" y="6845"/>
                                </a:lnTo>
                                <a:close/>
                              </a:path>
                              <a:path w="139700" h="774065">
                                <a:moveTo>
                                  <a:pt x="112382" y="636676"/>
                                </a:moveTo>
                                <a:lnTo>
                                  <a:pt x="103251" y="636676"/>
                                </a:lnTo>
                                <a:lnTo>
                                  <a:pt x="103251" y="642759"/>
                                </a:lnTo>
                                <a:lnTo>
                                  <a:pt x="112382" y="642759"/>
                                </a:lnTo>
                                <a:lnTo>
                                  <a:pt x="112382" y="636676"/>
                                </a:lnTo>
                                <a:close/>
                              </a:path>
                              <a:path w="139700" h="774065">
                                <a:moveTo>
                                  <a:pt x="134874" y="580745"/>
                                </a:moveTo>
                                <a:lnTo>
                                  <a:pt x="125742" y="581507"/>
                                </a:lnTo>
                                <a:lnTo>
                                  <a:pt x="125742" y="587590"/>
                                </a:lnTo>
                                <a:lnTo>
                                  <a:pt x="134874" y="586828"/>
                                </a:lnTo>
                                <a:lnTo>
                                  <a:pt x="134874" y="580745"/>
                                </a:lnTo>
                                <a:close/>
                              </a:path>
                              <a:path w="139700" h="774065">
                                <a:moveTo>
                                  <a:pt x="134874" y="430403"/>
                                </a:moveTo>
                                <a:lnTo>
                                  <a:pt x="125742" y="427355"/>
                                </a:lnTo>
                                <a:lnTo>
                                  <a:pt x="125742" y="433451"/>
                                </a:lnTo>
                                <a:lnTo>
                                  <a:pt x="134874" y="436486"/>
                                </a:lnTo>
                                <a:lnTo>
                                  <a:pt x="134874" y="430403"/>
                                </a:lnTo>
                                <a:close/>
                              </a:path>
                              <a:path w="139700" h="774065">
                                <a:moveTo>
                                  <a:pt x="134874" y="305981"/>
                                </a:moveTo>
                                <a:lnTo>
                                  <a:pt x="125742" y="301421"/>
                                </a:lnTo>
                                <a:lnTo>
                                  <a:pt x="125742" y="307517"/>
                                </a:lnTo>
                                <a:lnTo>
                                  <a:pt x="134874" y="312077"/>
                                </a:lnTo>
                                <a:lnTo>
                                  <a:pt x="134874" y="305981"/>
                                </a:lnTo>
                                <a:close/>
                              </a:path>
                              <a:path w="139700" h="774065">
                                <a:moveTo>
                                  <a:pt x="134874" y="146634"/>
                                </a:moveTo>
                                <a:lnTo>
                                  <a:pt x="125742" y="142074"/>
                                </a:lnTo>
                                <a:lnTo>
                                  <a:pt x="125742" y="148158"/>
                                </a:lnTo>
                                <a:lnTo>
                                  <a:pt x="134874" y="152717"/>
                                </a:lnTo>
                                <a:lnTo>
                                  <a:pt x="134874" y="146634"/>
                                </a:lnTo>
                                <a:close/>
                              </a:path>
                              <a:path w="139700" h="774065">
                                <a:moveTo>
                                  <a:pt x="139433" y="618020"/>
                                </a:moveTo>
                                <a:lnTo>
                                  <a:pt x="130302" y="618782"/>
                                </a:lnTo>
                                <a:lnTo>
                                  <a:pt x="130302" y="624865"/>
                                </a:lnTo>
                                <a:lnTo>
                                  <a:pt x="139433" y="624103"/>
                                </a:lnTo>
                                <a:lnTo>
                                  <a:pt x="139433" y="618020"/>
                                </a:lnTo>
                                <a:close/>
                              </a:path>
                              <a:path w="139700" h="774065">
                                <a:moveTo>
                                  <a:pt x="139433" y="595198"/>
                                </a:moveTo>
                                <a:lnTo>
                                  <a:pt x="125742" y="595960"/>
                                </a:lnTo>
                                <a:lnTo>
                                  <a:pt x="125742" y="609650"/>
                                </a:lnTo>
                                <a:lnTo>
                                  <a:pt x="139433" y="608888"/>
                                </a:lnTo>
                                <a:lnTo>
                                  <a:pt x="139433" y="595198"/>
                                </a:lnTo>
                                <a:close/>
                              </a:path>
                              <a:path w="139700" h="774065">
                                <a:moveTo>
                                  <a:pt x="139433" y="467677"/>
                                </a:moveTo>
                                <a:lnTo>
                                  <a:pt x="130302" y="464629"/>
                                </a:lnTo>
                                <a:lnTo>
                                  <a:pt x="130302" y="470712"/>
                                </a:lnTo>
                                <a:lnTo>
                                  <a:pt x="139433" y="473760"/>
                                </a:lnTo>
                                <a:lnTo>
                                  <a:pt x="139433" y="467677"/>
                                </a:lnTo>
                                <a:close/>
                              </a:path>
                              <a:path w="139700" h="774065">
                                <a:moveTo>
                                  <a:pt x="139433" y="445617"/>
                                </a:moveTo>
                                <a:lnTo>
                                  <a:pt x="125742" y="441807"/>
                                </a:lnTo>
                                <a:lnTo>
                                  <a:pt x="125742" y="455510"/>
                                </a:lnTo>
                                <a:lnTo>
                                  <a:pt x="139433" y="459308"/>
                                </a:lnTo>
                                <a:lnTo>
                                  <a:pt x="139433" y="445617"/>
                                </a:lnTo>
                                <a:close/>
                              </a:path>
                              <a:path w="139700" h="774065">
                                <a:moveTo>
                                  <a:pt x="139433" y="343255"/>
                                </a:moveTo>
                                <a:lnTo>
                                  <a:pt x="130302" y="338696"/>
                                </a:lnTo>
                                <a:lnTo>
                                  <a:pt x="130302" y="344779"/>
                                </a:lnTo>
                                <a:lnTo>
                                  <a:pt x="139433" y="349351"/>
                                </a:lnTo>
                                <a:lnTo>
                                  <a:pt x="139433" y="343255"/>
                                </a:lnTo>
                                <a:close/>
                              </a:path>
                              <a:path w="139700" h="774065">
                                <a:moveTo>
                                  <a:pt x="139433" y="321208"/>
                                </a:moveTo>
                                <a:lnTo>
                                  <a:pt x="125742" y="315887"/>
                                </a:lnTo>
                                <a:lnTo>
                                  <a:pt x="125742" y="329577"/>
                                </a:lnTo>
                                <a:lnTo>
                                  <a:pt x="139433" y="334899"/>
                                </a:lnTo>
                                <a:lnTo>
                                  <a:pt x="139433" y="321208"/>
                                </a:lnTo>
                                <a:close/>
                              </a:path>
                              <a:path w="139700" h="774065">
                                <a:moveTo>
                                  <a:pt x="139433" y="183146"/>
                                </a:moveTo>
                                <a:lnTo>
                                  <a:pt x="130302" y="179349"/>
                                </a:lnTo>
                                <a:lnTo>
                                  <a:pt x="130302" y="185432"/>
                                </a:lnTo>
                                <a:lnTo>
                                  <a:pt x="139433" y="189242"/>
                                </a:lnTo>
                                <a:lnTo>
                                  <a:pt x="139433" y="183146"/>
                                </a:lnTo>
                                <a:close/>
                              </a:path>
                              <a:path w="139700" h="774065">
                                <a:moveTo>
                                  <a:pt x="139433" y="161848"/>
                                </a:moveTo>
                                <a:lnTo>
                                  <a:pt x="125742" y="156527"/>
                                </a:lnTo>
                                <a:lnTo>
                                  <a:pt x="125742" y="170218"/>
                                </a:lnTo>
                                <a:lnTo>
                                  <a:pt x="139433" y="175539"/>
                                </a:lnTo>
                                <a:lnTo>
                                  <a:pt x="139433" y="161848"/>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188819" name="Graphic 136"/>
                        <wps:cNvSpPr>
                          <a:spLocks/>
                        </wps:cNvSpPr>
                        <wps:spPr bwMode="auto">
                          <a:xfrm>
                            <a:off x="2714" y="5288"/>
                            <a:ext cx="2547" cy="51"/>
                          </a:xfrm>
                          <a:custGeom>
                            <a:avLst/>
                            <a:gdLst>
                              <a:gd name="T0" fmla="*/ 0 w 254635"/>
                              <a:gd name="T1" fmla="*/ 0 h 5080"/>
                              <a:gd name="T2" fmla="*/ 36398 w 254635"/>
                              <a:gd name="T3" fmla="*/ 4902 h 5080"/>
                              <a:gd name="T4" fmla="*/ 254444 w 254635"/>
                              <a:gd name="T5" fmla="*/ 4902 h 5080"/>
                            </a:gdLst>
                            <a:ahLst/>
                            <a:cxnLst>
                              <a:cxn ang="0">
                                <a:pos x="T0" y="T1"/>
                              </a:cxn>
                              <a:cxn ang="0">
                                <a:pos x="T2" y="T3"/>
                              </a:cxn>
                              <a:cxn ang="0">
                                <a:pos x="T4" y="T5"/>
                              </a:cxn>
                            </a:cxnLst>
                            <a:rect l="0" t="0" r="r" b="b"/>
                            <a:pathLst>
                              <a:path w="254635" h="5080">
                                <a:moveTo>
                                  <a:pt x="0" y="0"/>
                                </a:moveTo>
                                <a:lnTo>
                                  <a:pt x="36398" y="4902"/>
                                </a:lnTo>
                                <a:lnTo>
                                  <a:pt x="254444" y="490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742132" name="Graphic 137"/>
                        <wps:cNvSpPr>
                          <a:spLocks/>
                        </wps:cNvSpPr>
                        <wps:spPr bwMode="auto">
                          <a:xfrm>
                            <a:off x="3078" y="5337"/>
                            <a:ext cx="2470" cy="3473"/>
                          </a:xfrm>
                          <a:custGeom>
                            <a:avLst/>
                            <a:gdLst>
                              <a:gd name="T0" fmla="*/ 0 w 247015"/>
                              <a:gd name="T1" fmla="*/ 346849 h 347345"/>
                              <a:gd name="T2" fmla="*/ 218046 w 247015"/>
                              <a:gd name="T3" fmla="*/ 346849 h 347345"/>
                              <a:gd name="T4" fmla="*/ 218046 w 247015"/>
                              <a:gd name="T5" fmla="*/ 0 h 347345"/>
                              <a:gd name="T6" fmla="*/ 246392 w 247015"/>
                              <a:gd name="T7" fmla="*/ 2628 h 347345"/>
                            </a:gdLst>
                            <a:ahLst/>
                            <a:cxnLst>
                              <a:cxn ang="0">
                                <a:pos x="T0" y="T1"/>
                              </a:cxn>
                              <a:cxn ang="0">
                                <a:pos x="T2" y="T3"/>
                              </a:cxn>
                              <a:cxn ang="0">
                                <a:pos x="T4" y="T5"/>
                              </a:cxn>
                              <a:cxn ang="0">
                                <a:pos x="T6" y="T7"/>
                              </a:cxn>
                            </a:cxnLst>
                            <a:rect l="0" t="0" r="r" b="b"/>
                            <a:pathLst>
                              <a:path w="247015" h="347345">
                                <a:moveTo>
                                  <a:pt x="0" y="346849"/>
                                </a:moveTo>
                                <a:lnTo>
                                  <a:pt x="218046" y="346849"/>
                                </a:lnTo>
                                <a:lnTo>
                                  <a:pt x="218046" y="0"/>
                                </a:lnTo>
                                <a:lnTo>
                                  <a:pt x="246392" y="2628"/>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425060" name="Graphic 138"/>
                        <wps:cNvSpPr>
                          <a:spLocks/>
                        </wps:cNvSpPr>
                        <wps:spPr bwMode="auto">
                          <a:xfrm>
                            <a:off x="26" y="5386"/>
                            <a:ext cx="1601" cy="3423"/>
                          </a:xfrm>
                          <a:custGeom>
                            <a:avLst/>
                            <a:gdLst>
                              <a:gd name="T0" fmla="*/ 0 w 160020"/>
                              <a:gd name="T1" fmla="*/ 341947 h 342265"/>
                              <a:gd name="T2" fmla="*/ 159600 w 160020"/>
                              <a:gd name="T3" fmla="*/ 341947 h 342265"/>
                              <a:gd name="T4" fmla="*/ 159600 w 160020"/>
                              <a:gd name="T5" fmla="*/ 0 h 342265"/>
                              <a:gd name="T6" fmla="*/ 0 w 160020"/>
                              <a:gd name="T7" fmla="*/ 27292 h 342265"/>
                              <a:gd name="T8" fmla="*/ 0 w 160020"/>
                              <a:gd name="T9" fmla="*/ 341947 h 342265"/>
                            </a:gdLst>
                            <a:ahLst/>
                            <a:cxnLst>
                              <a:cxn ang="0">
                                <a:pos x="T0" y="T1"/>
                              </a:cxn>
                              <a:cxn ang="0">
                                <a:pos x="T2" y="T3"/>
                              </a:cxn>
                              <a:cxn ang="0">
                                <a:pos x="T4" y="T5"/>
                              </a:cxn>
                              <a:cxn ang="0">
                                <a:pos x="T6" y="T7"/>
                              </a:cxn>
                              <a:cxn ang="0">
                                <a:pos x="T8" y="T9"/>
                              </a:cxn>
                            </a:cxnLst>
                            <a:rect l="0" t="0" r="r" b="b"/>
                            <a:pathLst>
                              <a:path w="160020" h="342265">
                                <a:moveTo>
                                  <a:pt x="0" y="341947"/>
                                </a:moveTo>
                                <a:lnTo>
                                  <a:pt x="159600" y="341947"/>
                                </a:lnTo>
                                <a:lnTo>
                                  <a:pt x="159600" y="0"/>
                                </a:lnTo>
                                <a:lnTo>
                                  <a:pt x="0" y="27292"/>
                                </a:lnTo>
                                <a:lnTo>
                                  <a:pt x="0" y="341947"/>
                                </a:lnTo>
                                <a:close/>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827092" name="Graphic 139"/>
                        <wps:cNvSpPr>
                          <a:spLocks/>
                        </wps:cNvSpPr>
                        <wps:spPr bwMode="auto">
                          <a:xfrm>
                            <a:off x="1622" y="8805"/>
                            <a:ext cx="1093" cy="13"/>
                          </a:xfrm>
                          <a:custGeom>
                            <a:avLst/>
                            <a:gdLst>
                              <a:gd name="T0" fmla="*/ 0 w 109220"/>
                              <a:gd name="T1" fmla="*/ 0 h 1270"/>
                              <a:gd name="T2" fmla="*/ 109194 w 109220"/>
                              <a:gd name="T3" fmla="*/ 0 h 1270"/>
                            </a:gdLst>
                            <a:ahLst/>
                            <a:cxnLst>
                              <a:cxn ang="0">
                                <a:pos x="T0" y="T1"/>
                              </a:cxn>
                              <a:cxn ang="0">
                                <a:pos x="T2" y="T3"/>
                              </a:cxn>
                            </a:cxnLst>
                            <a:rect l="0" t="0" r="r" b="b"/>
                            <a:pathLst>
                              <a:path w="109220" h="1270">
                                <a:moveTo>
                                  <a:pt x="0" y="0"/>
                                </a:moveTo>
                                <a:lnTo>
                                  <a:pt x="109194" y="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389669" name="Graphic 140"/>
                        <wps:cNvSpPr>
                          <a:spLocks/>
                        </wps:cNvSpPr>
                        <wps:spPr bwMode="auto">
                          <a:xfrm>
                            <a:off x="1622" y="5239"/>
                            <a:ext cx="1461" cy="3569"/>
                          </a:xfrm>
                          <a:custGeom>
                            <a:avLst/>
                            <a:gdLst>
                              <a:gd name="T0" fmla="*/ 0 w 146050"/>
                              <a:gd name="T1" fmla="*/ 14693 h 356870"/>
                              <a:gd name="T2" fmla="*/ 0 w 146050"/>
                              <a:gd name="T3" fmla="*/ 9791 h 356870"/>
                              <a:gd name="T4" fmla="*/ 46202 w 146050"/>
                              <a:gd name="T5" fmla="*/ 0 h 356870"/>
                              <a:gd name="T6" fmla="*/ 109194 w 146050"/>
                              <a:gd name="T7" fmla="*/ 4889 h 356870"/>
                              <a:gd name="T8" fmla="*/ 109194 w 146050"/>
                              <a:gd name="T9" fmla="*/ 356641 h 356870"/>
                              <a:gd name="T10" fmla="*/ 145605 w 146050"/>
                              <a:gd name="T11" fmla="*/ 356641 h 356870"/>
                              <a:gd name="T12" fmla="*/ 145605 w 146050"/>
                              <a:gd name="T13" fmla="*/ 9791 h 356870"/>
                            </a:gdLst>
                            <a:ahLst/>
                            <a:cxnLst>
                              <a:cxn ang="0">
                                <a:pos x="T0" y="T1"/>
                              </a:cxn>
                              <a:cxn ang="0">
                                <a:pos x="T2" y="T3"/>
                              </a:cxn>
                              <a:cxn ang="0">
                                <a:pos x="T4" y="T5"/>
                              </a:cxn>
                              <a:cxn ang="0">
                                <a:pos x="T6" y="T7"/>
                              </a:cxn>
                              <a:cxn ang="0">
                                <a:pos x="T8" y="T9"/>
                              </a:cxn>
                              <a:cxn ang="0">
                                <a:pos x="T10" y="T11"/>
                              </a:cxn>
                              <a:cxn ang="0">
                                <a:pos x="T12" y="T13"/>
                              </a:cxn>
                            </a:cxnLst>
                            <a:rect l="0" t="0" r="r" b="b"/>
                            <a:pathLst>
                              <a:path w="146050" h="356870">
                                <a:moveTo>
                                  <a:pt x="0" y="14693"/>
                                </a:moveTo>
                                <a:lnTo>
                                  <a:pt x="0" y="9791"/>
                                </a:lnTo>
                                <a:lnTo>
                                  <a:pt x="46202" y="0"/>
                                </a:lnTo>
                                <a:lnTo>
                                  <a:pt x="109194" y="4889"/>
                                </a:lnTo>
                                <a:lnTo>
                                  <a:pt x="109194" y="356641"/>
                                </a:lnTo>
                                <a:lnTo>
                                  <a:pt x="145605" y="356641"/>
                                </a:lnTo>
                                <a:lnTo>
                                  <a:pt x="145605" y="9791"/>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562674" name="Graphic 141"/>
                        <wps:cNvSpPr>
                          <a:spLocks/>
                        </wps:cNvSpPr>
                        <wps:spPr bwMode="auto">
                          <a:xfrm>
                            <a:off x="5259" y="699"/>
                            <a:ext cx="1397" cy="8109"/>
                          </a:xfrm>
                          <a:custGeom>
                            <a:avLst/>
                            <a:gdLst>
                              <a:gd name="T0" fmla="*/ 0 w 139700"/>
                              <a:gd name="T1" fmla="*/ 810602 h 810895"/>
                              <a:gd name="T2" fmla="*/ 139128 w 139700"/>
                              <a:gd name="T3" fmla="*/ 810602 h 810895"/>
                              <a:gd name="T4" fmla="*/ 139128 w 139700"/>
                              <a:gd name="T5" fmla="*/ 0 h 810895"/>
                              <a:gd name="T6" fmla="*/ 28346 w 139700"/>
                              <a:gd name="T7" fmla="*/ 25209 h 810895"/>
                              <a:gd name="T8" fmla="*/ 28346 w 139700"/>
                              <a:gd name="T9" fmla="*/ 810602 h 810895"/>
                            </a:gdLst>
                            <a:ahLst/>
                            <a:cxnLst>
                              <a:cxn ang="0">
                                <a:pos x="T0" y="T1"/>
                              </a:cxn>
                              <a:cxn ang="0">
                                <a:pos x="T2" y="T3"/>
                              </a:cxn>
                              <a:cxn ang="0">
                                <a:pos x="T4" y="T5"/>
                              </a:cxn>
                              <a:cxn ang="0">
                                <a:pos x="T6" y="T7"/>
                              </a:cxn>
                              <a:cxn ang="0">
                                <a:pos x="T8" y="T9"/>
                              </a:cxn>
                            </a:cxnLst>
                            <a:rect l="0" t="0" r="r" b="b"/>
                            <a:pathLst>
                              <a:path w="139700" h="810895">
                                <a:moveTo>
                                  <a:pt x="0" y="810602"/>
                                </a:moveTo>
                                <a:lnTo>
                                  <a:pt x="139128" y="810602"/>
                                </a:lnTo>
                                <a:lnTo>
                                  <a:pt x="139128" y="0"/>
                                </a:lnTo>
                                <a:lnTo>
                                  <a:pt x="28346" y="25209"/>
                                </a:lnTo>
                                <a:lnTo>
                                  <a:pt x="28346" y="81060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372619" name="Graphic 142"/>
                        <wps:cNvSpPr>
                          <a:spLocks/>
                        </wps:cNvSpPr>
                        <wps:spPr bwMode="auto">
                          <a:xfrm>
                            <a:off x="6650" y="699"/>
                            <a:ext cx="521" cy="8109"/>
                          </a:xfrm>
                          <a:custGeom>
                            <a:avLst/>
                            <a:gdLst>
                              <a:gd name="T0" fmla="*/ 0 w 52069"/>
                              <a:gd name="T1" fmla="*/ 0 h 810895"/>
                              <a:gd name="T2" fmla="*/ 51981 w 52069"/>
                              <a:gd name="T3" fmla="*/ 40944 h 810895"/>
                              <a:gd name="T4" fmla="*/ 51981 w 52069"/>
                              <a:gd name="T5" fmla="*/ 799045 h 810895"/>
                              <a:gd name="T6" fmla="*/ 0 w 52069"/>
                              <a:gd name="T7" fmla="*/ 810602 h 810895"/>
                            </a:gdLst>
                            <a:ahLst/>
                            <a:cxnLst>
                              <a:cxn ang="0">
                                <a:pos x="T0" y="T1"/>
                              </a:cxn>
                              <a:cxn ang="0">
                                <a:pos x="T2" y="T3"/>
                              </a:cxn>
                              <a:cxn ang="0">
                                <a:pos x="T4" y="T5"/>
                              </a:cxn>
                              <a:cxn ang="0">
                                <a:pos x="T6" y="T7"/>
                              </a:cxn>
                            </a:cxnLst>
                            <a:rect l="0" t="0" r="r" b="b"/>
                            <a:pathLst>
                              <a:path w="52069" h="810895">
                                <a:moveTo>
                                  <a:pt x="0" y="0"/>
                                </a:moveTo>
                                <a:lnTo>
                                  <a:pt x="51981" y="40944"/>
                                </a:lnTo>
                                <a:lnTo>
                                  <a:pt x="51981" y="799045"/>
                                </a:lnTo>
                                <a:lnTo>
                                  <a:pt x="0" y="81060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435331" name="Graphic 143"/>
                        <wps:cNvSpPr>
                          <a:spLocks/>
                        </wps:cNvSpPr>
                        <wps:spPr bwMode="auto">
                          <a:xfrm>
                            <a:off x="7170" y="5540"/>
                            <a:ext cx="660" cy="2502"/>
                          </a:xfrm>
                          <a:custGeom>
                            <a:avLst/>
                            <a:gdLst>
                              <a:gd name="T0" fmla="*/ 0 w 66040"/>
                              <a:gd name="T1" fmla="*/ 249897 h 250190"/>
                              <a:gd name="T2" fmla="*/ 65443 w 66040"/>
                              <a:gd name="T3" fmla="*/ 243598 h 250190"/>
                              <a:gd name="T4" fmla="*/ 65443 w 66040"/>
                              <a:gd name="T5" fmla="*/ 2628 h 250190"/>
                              <a:gd name="T6" fmla="*/ 43053 w 66040"/>
                              <a:gd name="T7" fmla="*/ 0 h 250190"/>
                              <a:gd name="T8" fmla="*/ 43053 w 66040"/>
                              <a:gd name="T9" fmla="*/ 19748 h 250190"/>
                              <a:gd name="T10" fmla="*/ 0 w 66040"/>
                              <a:gd name="T11" fmla="*/ 15405 h 250190"/>
                            </a:gdLst>
                            <a:ahLst/>
                            <a:cxnLst>
                              <a:cxn ang="0">
                                <a:pos x="T0" y="T1"/>
                              </a:cxn>
                              <a:cxn ang="0">
                                <a:pos x="T2" y="T3"/>
                              </a:cxn>
                              <a:cxn ang="0">
                                <a:pos x="T4" y="T5"/>
                              </a:cxn>
                              <a:cxn ang="0">
                                <a:pos x="T6" y="T7"/>
                              </a:cxn>
                              <a:cxn ang="0">
                                <a:pos x="T8" y="T9"/>
                              </a:cxn>
                              <a:cxn ang="0">
                                <a:pos x="T10" y="T11"/>
                              </a:cxn>
                            </a:cxnLst>
                            <a:rect l="0" t="0" r="r" b="b"/>
                            <a:pathLst>
                              <a:path w="66040" h="250190">
                                <a:moveTo>
                                  <a:pt x="0" y="249897"/>
                                </a:moveTo>
                                <a:lnTo>
                                  <a:pt x="65443" y="243598"/>
                                </a:lnTo>
                                <a:lnTo>
                                  <a:pt x="65443" y="2628"/>
                                </a:lnTo>
                                <a:lnTo>
                                  <a:pt x="43053" y="0"/>
                                </a:lnTo>
                                <a:lnTo>
                                  <a:pt x="43053" y="19748"/>
                                </a:lnTo>
                                <a:lnTo>
                                  <a:pt x="0" y="15405"/>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787841" name="Graphic 144"/>
                        <wps:cNvSpPr>
                          <a:spLocks/>
                        </wps:cNvSpPr>
                        <wps:spPr bwMode="auto">
                          <a:xfrm>
                            <a:off x="3232" y="5490"/>
                            <a:ext cx="1899" cy="476"/>
                          </a:xfrm>
                          <a:custGeom>
                            <a:avLst/>
                            <a:gdLst>
                              <a:gd name="T0" fmla="*/ 189522 w 189865"/>
                              <a:gd name="T1" fmla="*/ 42392 h 47625"/>
                              <a:gd name="T2" fmla="*/ 0 w 189865"/>
                              <a:gd name="T3" fmla="*/ 47383 h 47625"/>
                              <a:gd name="T4" fmla="*/ 0 w 189865"/>
                              <a:gd name="T5" fmla="*/ 6642 h 47625"/>
                              <a:gd name="T6" fmla="*/ 189522 w 189865"/>
                              <a:gd name="T7" fmla="*/ 0 h 47625"/>
                              <a:gd name="T8" fmla="*/ 189522 w 189865"/>
                              <a:gd name="T9" fmla="*/ 42392 h 47625"/>
                            </a:gdLst>
                            <a:ahLst/>
                            <a:cxnLst>
                              <a:cxn ang="0">
                                <a:pos x="T0" y="T1"/>
                              </a:cxn>
                              <a:cxn ang="0">
                                <a:pos x="T2" y="T3"/>
                              </a:cxn>
                              <a:cxn ang="0">
                                <a:pos x="T4" y="T5"/>
                              </a:cxn>
                              <a:cxn ang="0">
                                <a:pos x="T6" y="T7"/>
                              </a:cxn>
                              <a:cxn ang="0">
                                <a:pos x="T8" y="T9"/>
                              </a:cxn>
                            </a:cxnLst>
                            <a:rect l="0" t="0" r="r" b="b"/>
                            <a:pathLst>
                              <a:path w="189865" h="47625">
                                <a:moveTo>
                                  <a:pt x="189522" y="42392"/>
                                </a:moveTo>
                                <a:lnTo>
                                  <a:pt x="0" y="47383"/>
                                </a:lnTo>
                                <a:lnTo>
                                  <a:pt x="0" y="6642"/>
                                </a:lnTo>
                                <a:lnTo>
                                  <a:pt x="189522" y="0"/>
                                </a:lnTo>
                                <a:lnTo>
                                  <a:pt x="189522" y="42392"/>
                                </a:lnTo>
                                <a:close/>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430504" name="Graphic 145"/>
                        <wps:cNvSpPr>
                          <a:spLocks/>
                        </wps:cNvSpPr>
                        <wps:spPr bwMode="auto">
                          <a:xfrm>
                            <a:off x="3458" y="5549"/>
                            <a:ext cx="13" cy="412"/>
                          </a:xfrm>
                          <a:custGeom>
                            <a:avLst/>
                            <a:gdLst>
                              <a:gd name="T0" fmla="*/ 0 w 1270"/>
                              <a:gd name="T1" fmla="*/ 0 h 41275"/>
                              <a:gd name="T2" fmla="*/ 0 w 1270"/>
                              <a:gd name="T3" fmla="*/ 40932 h 41275"/>
                            </a:gdLst>
                            <a:ahLst/>
                            <a:cxnLst>
                              <a:cxn ang="0">
                                <a:pos x="T0" y="T1"/>
                              </a:cxn>
                              <a:cxn ang="0">
                                <a:pos x="T2" y="T3"/>
                              </a:cxn>
                            </a:cxnLst>
                            <a:rect l="0" t="0" r="r" b="b"/>
                            <a:pathLst>
                              <a:path w="1270" h="41275">
                                <a:moveTo>
                                  <a:pt x="0" y="0"/>
                                </a:moveTo>
                                <a:lnTo>
                                  <a:pt x="0" y="4093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027248" name="Graphic 146"/>
                        <wps:cNvSpPr>
                          <a:spLocks/>
                        </wps:cNvSpPr>
                        <wps:spPr bwMode="auto">
                          <a:xfrm>
                            <a:off x="3710" y="5540"/>
                            <a:ext cx="13" cy="413"/>
                          </a:xfrm>
                          <a:custGeom>
                            <a:avLst/>
                            <a:gdLst>
                              <a:gd name="T0" fmla="*/ 0 w 1270"/>
                              <a:gd name="T1" fmla="*/ 0 h 41275"/>
                              <a:gd name="T2" fmla="*/ 0 w 1270"/>
                              <a:gd name="T3" fmla="*/ 41147 h 41275"/>
                            </a:gdLst>
                            <a:ahLst/>
                            <a:cxnLst>
                              <a:cxn ang="0">
                                <a:pos x="T0" y="T1"/>
                              </a:cxn>
                              <a:cxn ang="0">
                                <a:pos x="T2" y="T3"/>
                              </a:cxn>
                            </a:cxnLst>
                            <a:rect l="0" t="0" r="r" b="b"/>
                            <a:pathLst>
                              <a:path w="1270" h="41275">
                                <a:moveTo>
                                  <a:pt x="0" y="0"/>
                                </a:moveTo>
                                <a:lnTo>
                                  <a:pt x="0" y="41147"/>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818855" name="Graphic 147"/>
                        <wps:cNvSpPr>
                          <a:spLocks/>
                        </wps:cNvSpPr>
                        <wps:spPr bwMode="auto">
                          <a:xfrm>
                            <a:off x="3973" y="5531"/>
                            <a:ext cx="12" cy="419"/>
                          </a:xfrm>
                          <a:custGeom>
                            <a:avLst/>
                            <a:gdLst>
                              <a:gd name="T0" fmla="*/ 0 w 1270"/>
                              <a:gd name="T1" fmla="*/ 0 h 41910"/>
                              <a:gd name="T2" fmla="*/ 0 w 1270"/>
                              <a:gd name="T3" fmla="*/ 41389 h 41910"/>
                            </a:gdLst>
                            <a:ahLst/>
                            <a:cxnLst>
                              <a:cxn ang="0">
                                <a:pos x="T0" y="T1"/>
                              </a:cxn>
                              <a:cxn ang="0">
                                <a:pos x="T2" y="T3"/>
                              </a:cxn>
                            </a:cxnLst>
                            <a:rect l="0" t="0" r="r" b="b"/>
                            <a:pathLst>
                              <a:path w="1270" h="41910">
                                <a:moveTo>
                                  <a:pt x="0" y="0"/>
                                </a:moveTo>
                                <a:lnTo>
                                  <a:pt x="0" y="41389"/>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28998" name="Graphic 148"/>
                        <wps:cNvSpPr>
                          <a:spLocks/>
                        </wps:cNvSpPr>
                        <wps:spPr bwMode="auto">
                          <a:xfrm>
                            <a:off x="4219" y="5522"/>
                            <a:ext cx="13" cy="419"/>
                          </a:xfrm>
                          <a:custGeom>
                            <a:avLst/>
                            <a:gdLst>
                              <a:gd name="T0" fmla="*/ 0 w 1270"/>
                              <a:gd name="T1" fmla="*/ 0 h 41910"/>
                              <a:gd name="T2" fmla="*/ 0 w 1270"/>
                              <a:gd name="T3" fmla="*/ 41579 h 41910"/>
                            </a:gdLst>
                            <a:ahLst/>
                            <a:cxnLst>
                              <a:cxn ang="0">
                                <a:pos x="T0" y="T1"/>
                              </a:cxn>
                              <a:cxn ang="0">
                                <a:pos x="T2" y="T3"/>
                              </a:cxn>
                            </a:cxnLst>
                            <a:rect l="0" t="0" r="r" b="b"/>
                            <a:pathLst>
                              <a:path w="1270" h="41910">
                                <a:moveTo>
                                  <a:pt x="0" y="0"/>
                                </a:moveTo>
                                <a:lnTo>
                                  <a:pt x="0" y="41579"/>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351440" name="Graphic 149"/>
                        <wps:cNvSpPr>
                          <a:spLocks/>
                        </wps:cNvSpPr>
                        <wps:spPr bwMode="auto">
                          <a:xfrm>
                            <a:off x="4435" y="5514"/>
                            <a:ext cx="12" cy="419"/>
                          </a:xfrm>
                          <a:custGeom>
                            <a:avLst/>
                            <a:gdLst>
                              <a:gd name="T0" fmla="*/ 0 w 1270"/>
                              <a:gd name="T1" fmla="*/ 0 h 41910"/>
                              <a:gd name="T2" fmla="*/ 0 w 1270"/>
                              <a:gd name="T3" fmla="*/ 41783 h 41910"/>
                            </a:gdLst>
                            <a:ahLst/>
                            <a:cxnLst>
                              <a:cxn ang="0">
                                <a:pos x="T0" y="T1"/>
                              </a:cxn>
                              <a:cxn ang="0">
                                <a:pos x="T2" y="T3"/>
                              </a:cxn>
                            </a:cxnLst>
                            <a:rect l="0" t="0" r="r" b="b"/>
                            <a:pathLst>
                              <a:path w="1270" h="41910">
                                <a:moveTo>
                                  <a:pt x="0" y="0"/>
                                </a:moveTo>
                                <a:lnTo>
                                  <a:pt x="0" y="41783"/>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144336" name="Graphic 150"/>
                        <wps:cNvSpPr>
                          <a:spLocks/>
                        </wps:cNvSpPr>
                        <wps:spPr bwMode="auto">
                          <a:xfrm>
                            <a:off x="4645" y="5507"/>
                            <a:ext cx="12" cy="425"/>
                          </a:xfrm>
                          <a:custGeom>
                            <a:avLst/>
                            <a:gdLst>
                              <a:gd name="T0" fmla="*/ 0 w 1270"/>
                              <a:gd name="T1" fmla="*/ 0 h 42545"/>
                              <a:gd name="T2" fmla="*/ 0 w 1270"/>
                              <a:gd name="T3" fmla="*/ 41960 h 42545"/>
                            </a:gdLst>
                            <a:ahLst/>
                            <a:cxnLst>
                              <a:cxn ang="0">
                                <a:pos x="T0" y="T1"/>
                              </a:cxn>
                              <a:cxn ang="0">
                                <a:pos x="T2" y="T3"/>
                              </a:cxn>
                            </a:cxnLst>
                            <a:rect l="0" t="0" r="r" b="b"/>
                            <a:pathLst>
                              <a:path w="1270" h="42545">
                                <a:moveTo>
                                  <a:pt x="0" y="0"/>
                                </a:moveTo>
                                <a:lnTo>
                                  <a:pt x="0" y="4196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55015" name="Graphic 151"/>
                        <wps:cNvSpPr>
                          <a:spLocks/>
                        </wps:cNvSpPr>
                        <wps:spPr bwMode="auto">
                          <a:xfrm>
                            <a:off x="4886" y="5499"/>
                            <a:ext cx="13" cy="425"/>
                          </a:xfrm>
                          <a:custGeom>
                            <a:avLst/>
                            <a:gdLst>
                              <a:gd name="T0" fmla="*/ 0 w 635"/>
                              <a:gd name="T1" fmla="*/ 0 h 42545"/>
                              <a:gd name="T2" fmla="*/ 304 w 635"/>
                              <a:gd name="T3" fmla="*/ 42176 h 42545"/>
                            </a:gdLst>
                            <a:ahLst/>
                            <a:cxnLst>
                              <a:cxn ang="0">
                                <a:pos x="T0" y="T1"/>
                              </a:cxn>
                              <a:cxn ang="0">
                                <a:pos x="T2" y="T3"/>
                              </a:cxn>
                            </a:cxnLst>
                            <a:rect l="0" t="0" r="r" b="b"/>
                            <a:pathLst>
                              <a:path w="635" h="42545">
                                <a:moveTo>
                                  <a:pt x="0" y="0"/>
                                </a:moveTo>
                                <a:lnTo>
                                  <a:pt x="304" y="42176"/>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825566" name="Graphic 152"/>
                        <wps:cNvSpPr>
                          <a:spLocks/>
                        </wps:cNvSpPr>
                        <wps:spPr bwMode="auto">
                          <a:xfrm>
                            <a:off x="212" y="5690"/>
                            <a:ext cx="1225" cy="469"/>
                          </a:xfrm>
                          <a:custGeom>
                            <a:avLst/>
                            <a:gdLst>
                              <a:gd name="T0" fmla="*/ 122148 w 122555"/>
                              <a:gd name="T1" fmla="*/ 34302 h 46990"/>
                              <a:gd name="T2" fmla="*/ 0 w 122555"/>
                              <a:gd name="T3" fmla="*/ 46863 h 46990"/>
                              <a:gd name="T4" fmla="*/ 0 w 122555"/>
                              <a:gd name="T5" fmla="*/ 15024 h 46990"/>
                              <a:gd name="T6" fmla="*/ 122148 w 122555"/>
                              <a:gd name="T7" fmla="*/ 0 h 46990"/>
                              <a:gd name="T8" fmla="*/ 122148 w 122555"/>
                              <a:gd name="T9" fmla="*/ 34302 h 46990"/>
                            </a:gdLst>
                            <a:ahLst/>
                            <a:cxnLst>
                              <a:cxn ang="0">
                                <a:pos x="T0" y="T1"/>
                              </a:cxn>
                              <a:cxn ang="0">
                                <a:pos x="T2" y="T3"/>
                              </a:cxn>
                              <a:cxn ang="0">
                                <a:pos x="T4" y="T5"/>
                              </a:cxn>
                              <a:cxn ang="0">
                                <a:pos x="T6" y="T7"/>
                              </a:cxn>
                              <a:cxn ang="0">
                                <a:pos x="T8" y="T9"/>
                              </a:cxn>
                            </a:cxnLst>
                            <a:rect l="0" t="0" r="r" b="b"/>
                            <a:pathLst>
                              <a:path w="122555" h="46990">
                                <a:moveTo>
                                  <a:pt x="122148" y="34302"/>
                                </a:moveTo>
                                <a:lnTo>
                                  <a:pt x="0" y="46863"/>
                                </a:lnTo>
                                <a:lnTo>
                                  <a:pt x="0" y="15024"/>
                                </a:lnTo>
                                <a:lnTo>
                                  <a:pt x="122148" y="0"/>
                                </a:lnTo>
                                <a:lnTo>
                                  <a:pt x="122148" y="34302"/>
                                </a:lnTo>
                                <a:close/>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893367" name="Graphic 153"/>
                        <wps:cNvSpPr>
                          <a:spLocks/>
                        </wps:cNvSpPr>
                        <wps:spPr bwMode="auto">
                          <a:xfrm>
                            <a:off x="1741" y="5519"/>
                            <a:ext cx="864" cy="425"/>
                          </a:xfrm>
                          <a:custGeom>
                            <a:avLst/>
                            <a:gdLst>
                              <a:gd name="T0" fmla="*/ 86105 w 86360"/>
                              <a:gd name="T1" fmla="*/ 38976 h 42545"/>
                              <a:gd name="T2" fmla="*/ 0 w 86360"/>
                              <a:gd name="T3" fmla="*/ 42278 h 42545"/>
                              <a:gd name="T4" fmla="*/ 0 w 86360"/>
                              <a:gd name="T5" fmla="*/ 4343 h 42545"/>
                              <a:gd name="T6" fmla="*/ 86105 w 86360"/>
                              <a:gd name="T7" fmla="*/ 0 h 42545"/>
                              <a:gd name="T8" fmla="*/ 86105 w 86360"/>
                              <a:gd name="T9" fmla="*/ 38976 h 42545"/>
                            </a:gdLst>
                            <a:ahLst/>
                            <a:cxnLst>
                              <a:cxn ang="0">
                                <a:pos x="T0" y="T1"/>
                              </a:cxn>
                              <a:cxn ang="0">
                                <a:pos x="T2" y="T3"/>
                              </a:cxn>
                              <a:cxn ang="0">
                                <a:pos x="T4" y="T5"/>
                              </a:cxn>
                              <a:cxn ang="0">
                                <a:pos x="T6" y="T7"/>
                              </a:cxn>
                              <a:cxn ang="0">
                                <a:pos x="T8" y="T9"/>
                              </a:cxn>
                            </a:cxnLst>
                            <a:rect l="0" t="0" r="r" b="b"/>
                            <a:pathLst>
                              <a:path w="86360" h="42545">
                                <a:moveTo>
                                  <a:pt x="86105" y="38976"/>
                                </a:moveTo>
                                <a:lnTo>
                                  <a:pt x="0" y="42278"/>
                                </a:lnTo>
                                <a:lnTo>
                                  <a:pt x="0" y="4343"/>
                                </a:lnTo>
                                <a:lnTo>
                                  <a:pt x="86105" y="0"/>
                                </a:lnTo>
                                <a:lnTo>
                                  <a:pt x="86105" y="38976"/>
                                </a:lnTo>
                                <a:close/>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688628" name="Graphic 154"/>
                        <wps:cNvSpPr>
                          <a:spLocks/>
                        </wps:cNvSpPr>
                        <wps:spPr bwMode="auto">
                          <a:xfrm>
                            <a:off x="400" y="5817"/>
                            <a:ext cx="12" cy="323"/>
                          </a:xfrm>
                          <a:custGeom>
                            <a:avLst/>
                            <a:gdLst>
                              <a:gd name="T0" fmla="*/ 0 w 1270"/>
                              <a:gd name="T1" fmla="*/ 0 h 32384"/>
                              <a:gd name="T2" fmla="*/ 0 w 1270"/>
                              <a:gd name="T3" fmla="*/ 32232 h 32384"/>
                            </a:gdLst>
                            <a:ahLst/>
                            <a:cxnLst>
                              <a:cxn ang="0">
                                <a:pos x="T0" y="T1"/>
                              </a:cxn>
                              <a:cxn ang="0">
                                <a:pos x="T2" y="T3"/>
                              </a:cxn>
                            </a:cxnLst>
                            <a:rect l="0" t="0" r="r" b="b"/>
                            <a:pathLst>
                              <a:path w="1270" h="32384">
                                <a:moveTo>
                                  <a:pt x="0" y="0"/>
                                </a:moveTo>
                                <a:lnTo>
                                  <a:pt x="0" y="3223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616175" name="Graphic 155"/>
                        <wps:cNvSpPr>
                          <a:spLocks/>
                        </wps:cNvSpPr>
                        <wps:spPr bwMode="auto">
                          <a:xfrm>
                            <a:off x="581" y="5792"/>
                            <a:ext cx="13" cy="331"/>
                          </a:xfrm>
                          <a:custGeom>
                            <a:avLst/>
                            <a:gdLst>
                              <a:gd name="T0" fmla="*/ 0 w 1270"/>
                              <a:gd name="T1" fmla="*/ 0 h 33020"/>
                              <a:gd name="T2" fmla="*/ 0 w 1270"/>
                              <a:gd name="T3" fmla="*/ 32626 h 33020"/>
                            </a:gdLst>
                            <a:ahLst/>
                            <a:cxnLst>
                              <a:cxn ang="0">
                                <a:pos x="T0" y="T1"/>
                              </a:cxn>
                              <a:cxn ang="0">
                                <a:pos x="T2" y="T3"/>
                              </a:cxn>
                            </a:cxnLst>
                            <a:rect l="0" t="0" r="r" b="b"/>
                            <a:pathLst>
                              <a:path w="1270" h="33020">
                                <a:moveTo>
                                  <a:pt x="0" y="0"/>
                                </a:moveTo>
                                <a:lnTo>
                                  <a:pt x="0" y="32626"/>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550180" name="Graphic 156"/>
                        <wps:cNvSpPr>
                          <a:spLocks/>
                        </wps:cNvSpPr>
                        <wps:spPr bwMode="auto">
                          <a:xfrm>
                            <a:off x="763" y="5768"/>
                            <a:ext cx="13" cy="330"/>
                          </a:xfrm>
                          <a:custGeom>
                            <a:avLst/>
                            <a:gdLst>
                              <a:gd name="T0" fmla="*/ 0 w 1270"/>
                              <a:gd name="T1" fmla="*/ 0 h 33020"/>
                              <a:gd name="T2" fmla="*/ 0 w 1270"/>
                              <a:gd name="T3" fmla="*/ 33020 h 33020"/>
                            </a:gdLst>
                            <a:ahLst/>
                            <a:cxnLst>
                              <a:cxn ang="0">
                                <a:pos x="T0" y="T1"/>
                              </a:cxn>
                              <a:cxn ang="0">
                                <a:pos x="T2" y="T3"/>
                              </a:cxn>
                            </a:cxnLst>
                            <a:rect l="0" t="0" r="r" b="b"/>
                            <a:pathLst>
                              <a:path w="1270" h="33020">
                                <a:moveTo>
                                  <a:pt x="0" y="0"/>
                                </a:moveTo>
                                <a:lnTo>
                                  <a:pt x="0" y="3302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995079" name="Graphic 157"/>
                        <wps:cNvSpPr>
                          <a:spLocks/>
                        </wps:cNvSpPr>
                        <wps:spPr bwMode="auto">
                          <a:xfrm>
                            <a:off x="947" y="5749"/>
                            <a:ext cx="13" cy="337"/>
                          </a:xfrm>
                          <a:custGeom>
                            <a:avLst/>
                            <a:gdLst>
                              <a:gd name="T0" fmla="*/ 0 w 1270"/>
                              <a:gd name="T1" fmla="*/ 0 h 33655"/>
                              <a:gd name="T2" fmla="*/ 0 w 1270"/>
                              <a:gd name="T3" fmla="*/ 33324 h 33655"/>
                            </a:gdLst>
                            <a:ahLst/>
                            <a:cxnLst>
                              <a:cxn ang="0">
                                <a:pos x="T0" y="T1"/>
                              </a:cxn>
                              <a:cxn ang="0">
                                <a:pos x="T2" y="T3"/>
                              </a:cxn>
                            </a:cxnLst>
                            <a:rect l="0" t="0" r="r" b="b"/>
                            <a:pathLst>
                              <a:path w="1270" h="33655">
                                <a:moveTo>
                                  <a:pt x="0" y="0"/>
                                </a:moveTo>
                                <a:lnTo>
                                  <a:pt x="0" y="33324"/>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403335" name="Graphic 158"/>
                        <wps:cNvSpPr>
                          <a:spLocks/>
                        </wps:cNvSpPr>
                        <wps:spPr bwMode="auto">
                          <a:xfrm>
                            <a:off x="1107" y="5730"/>
                            <a:ext cx="12" cy="336"/>
                          </a:xfrm>
                          <a:custGeom>
                            <a:avLst/>
                            <a:gdLst>
                              <a:gd name="T0" fmla="*/ 0 w 1270"/>
                              <a:gd name="T1" fmla="*/ 0 h 33655"/>
                              <a:gd name="T2" fmla="*/ 0 w 1270"/>
                              <a:gd name="T3" fmla="*/ 33642 h 33655"/>
                            </a:gdLst>
                            <a:ahLst/>
                            <a:cxnLst>
                              <a:cxn ang="0">
                                <a:pos x="T0" y="T1"/>
                              </a:cxn>
                              <a:cxn ang="0">
                                <a:pos x="T2" y="T3"/>
                              </a:cxn>
                            </a:cxnLst>
                            <a:rect l="0" t="0" r="r" b="b"/>
                            <a:pathLst>
                              <a:path w="1270" h="33655">
                                <a:moveTo>
                                  <a:pt x="0" y="0"/>
                                </a:moveTo>
                                <a:lnTo>
                                  <a:pt x="0" y="3364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210349" name="Graphic 159"/>
                        <wps:cNvSpPr>
                          <a:spLocks/>
                        </wps:cNvSpPr>
                        <wps:spPr bwMode="auto">
                          <a:xfrm>
                            <a:off x="1268" y="5710"/>
                            <a:ext cx="12" cy="343"/>
                          </a:xfrm>
                          <a:custGeom>
                            <a:avLst/>
                            <a:gdLst>
                              <a:gd name="T0" fmla="*/ 0 w 1270"/>
                              <a:gd name="T1" fmla="*/ 0 h 34290"/>
                              <a:gd name="T2" fmla="*/ 0 w 1270"/>
                              <a:gd name="T3" fmla="*/ 33972 h 34290"/>
                            </a:gdLst>
                            <a:ahLst/>
                            <a:cxnLst>
                              <a:cxn ang="0">
                                <a:pos x="T0" y="T1"/>
                              </a:cxn>
                              <a:cxn ang="0">
                                <a:pos x="T2" y="T3"/>
                              </a:cxn>
                            </a:cxnLst>
                            <a:rect l="0" t="0" r="r" b="b"/>
                            <a:pathLst>
                              <a:path w="1270" h="34290">
                                <a:moveTo>
                                  <a:pt x="0" y="0"/>
                                </a:moveTo>
                                <a:lnTo>
                                  <a:pt x="0" y="3397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605125" name="Graphic 160"/>
                        <wps:cNvSpPr>
                          <a:spLocks/>
                        </wps:cNvSpPr>
                        <wps:spPr bwMode="auto">
                          <a:xfrm>
                            <a:off x="3232" y="5708"/>
                            <a:ext cx="1899" cy="63"/>
                          </a:xfrm>
                          <a:custGeom>
                            <a:avLst/>
                            <a:gdLst>
                              <a:gd name="T0" fmla="*/ 0 w 189865"/>
                              <a:gd name="T1" fmla="*/ 6273 h 6350"/>
                              <a:gd name="T2" fmla="*/ 189522 w 189865"/>
                              <a:gd name="T3" fmla="*/ 0 h 6350"/>
                            </a:gdLst>
                            <a:ahLst/>
                            <a:cxnLst>
                              <a:cxn ang="0">
                                <a:pos x="T0" y="T1"/>
                              </a:cxn>
                              <a:cxn ang="0">
                                <a:pos x="T2" y="T3"/>
                              </a:cxn>
                            </a:cxnLst>
                            <a:rect l="0" t="0" r="r" b="b"/>
                            <a:pathLst>
                              <a:path w="189865" h="6350">
                                <a:moveTo>
                                  <a:pt x="0" y="6273"/>
                                </a:moveTo>
                                <a:lnTo>
                                  <a:pt x="189522" y="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860022" name="Graphic 161"/>
                        <wps:cNvSpPr>
                          <a:spLocks/>
                        </wps:cNvSpPr>
                        <wps:spPr bwMode="auto">
                          <a:xfrm>
                            <a:off x="212" y="5863"/>
                            <a:ext cx="1225" cy="139"/>
                          </a:xfrm>
                          <a:custGeom>
                            <a:avLst/>
                            <a:gdLst>
                              <a:gd name="T0" fmla="*/ 0 w 122555"/>
                              <a:gd name="T1" fmla="*/ 13919 h 13970"/>
                              <a:gd name="T2" fmla="*/ 122148 w 122555"/>
                              <a:gd name="T3" fmla="*/ 0 h 13970"/>
                            </a:gdLst>
                            <a:ahLst/>
                            <a:cxnLst>
                              <a:cxn ang="0">
                                <a:pos x="T0" y="T1"/>
                              </a:cxn>
                              <a:cxn ang="0">
                                <a:pos x="T2" y="T3"/>
                              </a:cxn>
                            </a:cxnLst>
                            <a:rect l="0" t="0" r="r" b="b"/>
                            <a:pathLst>
                              <a:path w="122555" h="13970">
                                <a:moveTo>
                                  <a:pt x="0" y="13919"/>
                                </a:moveTo>
                                <a:lnTo>
                                  <a:pt x="122148" y="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137381" name="Graphic 162"/>
                        <wps:cNvSpPr>
                          <a:spLocks/>
                        </wps:cNvSpPr>
                        <wps:spPr bwMode="auto">
                          <a:xfrm>
                            <a:off x="1950" y="5554"/>
                            <a:ext cx="13" cy="388"/>
                          </a:xfrm>
                          <a:custGeom>
                            <a:avLst/>
                            <a:gdLst>
                              <a:gd name="T0" fmla="*/ 0 w 1270"/>
                              <a:gd name="T1" fmla="*/ 0 h 38735"/>
                              <a:gd name="T2" fmla="*/ 0 w 1270"/>
                              <a:gd name="T3" fmla="*/ 38150 h 38735"/>
                            </a:gdLst>
                            <a:ahLst/>
                            <a:cxnLst>
                              <a:cxn ang="0">
                                <a:pos x="T0" y="T1"/>
                              </a:cxn>
                              <a:cxn ang="0">
                                <a:pos x="T2" y="T3"/>
                              </a:cxn>
                            </a:cxnLst>
                            <a:rect l="0" t="0" r="r" b="b"/>
                            <a:pathLst>
                              <a:path w="1270" h="38735">
                                <a:moveTo>
                                  <a:pt x="0" y="0"/>
                                </a:moveTo>
                                <a:lnTo>
                                  <a:pt x="0" y="3815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700093" name="Graphic 163"/>
                        <wps:cNvSpPr>
                          <a:spLocks/>
                        </wps:cNvSpPr>
                        <wps:spPr bwMode="auto">
                          <a:xfrm>
                            <a:off x="2164" y="5545"/>
                            <a:ext cx="13" cy="387"/>
                          </a:xfrm>
                          <a:custGeom>
                            <a:avLst/>
                            <a:gdLst>
                              <a:gd name="T0" fmla="*/ 0 w 1270"/>
                              <a:gd name="T1" fmla="*/ 0 h 38735"/>
                              <a:gd name="T2" fmla="*/ 0 w 1270"/>
                              <a:gd name="T3" fmla="*/ 38366 h 38735"/>
                            </a:gdLst>
                            <a:ahLst/>
                            <a:cxnLst>
                              <a:cxn ang="0">
                                <a:pos x="T0" y="T1"/>
                              </a:cxn>
                              <a:cxn ang="0">
                                <a:pos x="T2" y="T3"/>
                              </a:cxn>
                            </a:cxnLst>
                            <a:rect l="0" t="0" r="r" b="b"/>
                            <a:pathLst>
                              <a:path w="1270" h="38735">
                                <a:moveTo>
                                  <a:pt x="0" y="0"/>
                                </a:moveTo>
                                <a:lnTo>
                                  <a:pt x="0" y="38366"/>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588130" name="Graphic 164"/>
                        <wps:cNvSpPr>
                          <a:spLocks/>
                        </wps:cNvSpPr>
                        <wps:spPr bwMode="auto">
                          <a:xfrm>
                            <a:off x="2377" y="5536"/>
                            <a:ext cx="13" cy="387"/>
                          </a:xfrm>
                          <a:custGeom>
                            <a:avLst/>
                            <a:gdLst>
                              <a:gd name="T0" fmla="*/ 0 w 1270"/>
                              <a:gd name="T1" fmla="*/ 0 h 38735"/>
                              <a:gd name="T2" fmla="*/ 0 w 1270"/>
                              <a:gd name="T3" fmla="*/ 38684 h 38735"/>
                            </a:gdLst>
                            <a:ahLst/>
                            <a:cxnLst>
                              <a:cxn ang="0">
                                <a:pos x="T0" y="T1"/>
                              </a:cxn>
                              <a:cxn ang="0">
                                <a:pos x="T2" y="T3"/>
                              </a:cxn>
                            </a:cxnLst>
                            <a:rect l="0" t="0" r="r" b="b"/>
                            <a:pathLst>
                              <a:path w="1270" h="38735">
                                <a:moveTo>
                                  <a:pt x="0" y="0"/>
                                </a:moveTo>
                                <a:lnTo>
                                  <a:pt x="0" y="38684"/>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328082" name="Graphic 165"/>
                        <wps:cNvSpPr>
                          <a:spLocks/>
                        </wps:cNvSpPr>
                        <wps:spPr bwMode="auto">
                          <a:xfrm>
                            <a:off x="1741" y="5719"/>
                            <a:ext cx="864" cy="39"/>
                          </a:xfrm>
                          <a:custGeom>
                            <a:avLst/>
                            <a:gdLst>
                              <a:gd name="T0" fmla="*/ 0 w 86360"/>
                              <a:gd name="T1" fmla="*/ 3505 h 3810"/>
                              <a:gd name="T2" fmla="*/ 86106 w 86360"/>
                              <a:gd name="T3" fmla="*/ 0 h 3810"/>
                            </a:gdLst>
                            <a:ahLst/>
                            <a:cxnLst>
                              <a:cxn ang="0">
                                <a:pos x="T0" y="T1"/>
                              </a:cxn>
                              <a:cxn ang="0">
                                <a:pos x="T2" y="T3"/>
                              </a:cxn>
                            </a:cxnLst>
                            <a:rect l="0" t="0" r="r" b="b"/>
                            <a:pathLst>
                              <a:path w="86360" h="3810">
                                <a:moveTo>
                                  <a:pt x="0" y="3505"/>
                                </a:moveTo>
                                <a:lnTo>
                                  <a:pt x="86106" y="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929756" name="Graphic 166"/>
                        <wps:cNvSpPr>
                          <a:spLocks/>
                        </wps:cNvSpPr>
                        <wps:spPr bwMode="auto">
                          <a:xfrm>
                            <a:off x="7600" y="5667"/>
                            <a:ext cx="13" cy="2331"/>
                          </a:xfrm>
                          <a:custGeom>
                            <a:avLst/>
                            <a:gdLst>
                              <a:gd name="T0" fmla="*/ 0 w 1270"/>
                              <a:gd name="T1" fmla="*/ 0 h 233045"/>
                              <a:gd name="T2" fmla="*/ 0 w 1270"/>
                              <a:gd name="T3" fmla="*/ 233019 h 233045"/>
                            </a:gdLst>
                            <a:ahLst/>
                            <a:cxnLst>
                              <a:cxn ang="0">
                                <a:pos x="T0" y="T1"/>
                              </a:cxn>
                              <a:cxn ang="0">
                                <a:pos x="T2" y="T3"/>
                              </a:cxn>
                            </a:cxnLst>
                            <a:rect l="0" t="0" r="r" b="b"/>
                            <a:pathLst>
                              <a:path w="1270" h="233045">
                                <a:moveTo>
                                  <a:pt x="0" y="0"/>
                                </a:moveTo>
                                <a:lnTo>
                                  <a:pt x="0" y="233019"/>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187952" name="Graphic 167"/>
                        <wps:cNvSpPr>
                          <a:spLocks/>
                        </wps:cNvSpPr>
                        <wps:spPr bwMode="auto">
                          <a:xfrm>
                            <a:off x="26" y="6154"/>
                            <a:ext cx="1601" cy="165"/>
                          </a:xfrm>
                          <a:custGeom>
                            <a:avLst/>
                            <a:gdLst>
                              <a:gd name="T0" fmla="*/ 0 w 160020"/>
                              <a:gd name="T1" fmla="*/ 16129 h 16510"/>
                              <a:gd name="T2" fmla="*/ 159600 w 160020"/>
                              <a:gd name="T3" fmla="*/ 0 h 16510"/>
                            </a:gdLst>
                            <a:ahLst/>
                            <a:cxnLst>
                              <a:cxn ang="0">
                                <a:pos x="T0" y="T1"/>
                              </a:cxn>
                              <a:cxn ang="0">
                                <a:pos x="T2" y="T3"/>
                              </a:cxn>
                            </a:cxnLst>
                            <a:rect l="0" t="0" r="r" b="b"/>
                            <a:pathLst>
                              <a:path w="160020" h="16510">
                                <a:moveTo>
                                  <a:pt x="0" y="16129"/>
                                </a:moveTo>
                                <a:lnTo>
                                  <a:pt x="159600" y="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954503" name="Graphic 168"/>
                        <wps:cNvSpPr>
                          <a:spLocks/>
                        </wps:cNvSpPr>
                        <wps:spPr bwMode="auto">
                          <a:xfrm>
                            <a:off x="1622" y="5999"/>
                            <a:ext cx="3925" cy="76"/>
                          </a:xfrm>
                          <a:custGeom>
                            <a:avLst/>
                            <a:gdLst>
                              <a:gd name="T0" fmla="*/ 0 w 392430"/>
                              <a:gd name="T1" fmla="*/ 7493 h 7620"/>
                              <a:gd name="T2" fmla="*/ 109194 w 392430"/>
                              <a:gd name="T3" fmla="*/ 4381 h 7620"/>
                              <a:gd name="T4" fmla="*/ 145605 w 392430"/>
                              <a:gd name="T5" fmla="*/ 5918 h 7620"/>
                              <a:gd name="T6" fmla="*/ 363651 w 392430"/>
                              <a:gd name="T7" fmla="*/ 0 h 7620"/>
                              <a:gd name="T8" fmla="*/ 391998 w 392430"/>
                              <a:gd name="T9" fmla="*/ 2222 h 7620"/>
                            </a:gdLst>
                            <a:ahLst/>
                            <a:cxnLst>
                              <a:cxn ang="0">
                                <a:pos x="T0" y="T1"/>
                              </a:cxn>
                              <a:cxn ang="0">
                                <a:pos x="T2" y="T3"/>
                              </a:cxn>
                              <a:cxn ang="0">
                                <a:pos x="T4" y="T5"/>
                              </a:cxn>
                              <a:cxn ang="0">
                                <a:pos x="T6" y="T7"/>
                              </a:cxn>
                              <a:cxn ang="0">
                                <a:pos x="T8" y="T9"/>
                              </a:cxn>
                            </a:cxnLst>
                            <a:rect l="0" t="0" r="r" b="b"/>
                            <a:pathLst>
                              <a:path w="392430" h="7620">
                                <a:moveTo>
                                  <a:pt x="0" y="7493"/>
                                </a:moveTo>
                                <a:lnTo>
                                  <a:pt x="109194" y="4381"/>
                                </a:lnTo>
                                <a:lnTo>
                                  <a:pt x="145605" y="5918"/>
                                </a:lnTo>
                                <a:lnTo>
                                  <a:pt x="363651" y="0"/>
                                </a:lnTo>
                                <a:lnTo>
                                  <a:pt x="391998" y="222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31660" name="Graphic 169"/>
                        <wps:cNvSpPr>
                          <a:spLocks/>
                        </wps:cNvSpPr>
                        <wps:spPr bwMode="auto">
                          <a:xfrm>
                            <a:off x="7170" y="5727"/>
                            <a:ext cx="330" cy="394"/>
                          </a:xfrm>
                          <a:custGeom>
                            <a:avLst/>
                            <a:gdLst>
                              <a:gd name="T0" fmla="*/ 0 w 33020"/>
                              <a:gd name="T1" fmla="*/ 36626 h 39370"/>
                              <a:gd name="T2" fmla="*/ 32727 w 33020"/>
                              <a:gd name="T3" fmla="*/ 38963 h 39370"/>
                              <a:gd name="T4" fmla="*/ 32651 w 33020"/>
                              <a:gd name="T5" fmla="*/ 0 h 39370"/>
                            </a:gdLst>
                            <a:ahLst/>
                            <a:cxnLst>
                              <a:cxn ang="0">
                                <a:pos x="T0" y="T1"/>
                              </a:cxn>
                              <a:cxn ang="0">
                                <a:pos x="T2" y="T3"/>
                              </a:cxn>
                              <a:cxn ang="0">
                                <a:pos x="T4" y="T5"/>
                              </a:cxn>
                            </a:cxnLst>
                            <a:rect l="0" t="0" r="r" b="b"/>
                            <a:pathLst>
                              <a:path w="33020" h="39370">
                                <a:moveTo>
                                  <a:pt x="0" y="36626"/>
                                </a:moveTo>
                                <a:lnTo>
                                  <a:pt x="32727" y="38963"/>
                                </a:lnTo>
                                <a:lnTo>
                                  <a:pt x="32651" y="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38310" name="Graphic 170"/>
                        <wps:cNvSpPr>
                          <a:spLocks/>
                        </wps:cNvSpPr>
                        <wps:spPr bwMode="auto">
                          <a:xfrm>
                            <a:off x="2786" y="5500"/>
                            <a:ext cx="4635" cy="565"/>
                          </a:xfrm>
                          <a:custGeom>
                            <a:avLst/>
                            <a:gdLst>
                              <a:gd name="T0" fmla="*/ 22059 w 463550"/>
                              <a:gd name="T1" fmla="*/ 2146 h 56515"/>
                              <a:gd name="T2" fmla="*/ 0 w 463550"/>
                              <a:gd name="T3" fmla="*/ 622 h 56515"/>
                              <a:gd name="T4" fmla="*/ 0 w 463550"/>
                              <a:gd name="T5" fmla="*/ 43218 h 56515"/>
                              <a:gd name="T6" fmla="*/ 22059 w 463550"/>
                              <a:gd name="T7" fmla="*/ 44742 h 56515"/>
                              <a:gd name="T8" fmla="*/ 22059 w 463550"/>
                              <a:gd name="T9" fmla="*/ 2146 h 56515"/>
                              <a:gd name="T10" fmla="*/ 275628 w 463550"/>
                              <a:gd name="T11" fmla="*/ 2286 h 56515"/>
                              <a:gd name="T12" fmla="*/ 253568 w 463550"/>
                              <a:gd name="T13" fmla="*/ 0 h 56515"/>
                              <a:gd name="T14" fmla="*/ 253568 w 463550"/>
                              <a:gd name="T15" fmla="*/ 42595 h 56515"/>
                              <a:gd name="T16" fmla="*/ 275628 w 463550"/>
                              <a:gd name="T17" fmla="*/ 44881 h 56515"/>
                              <a:gd name="T18" fmla="*/ 275628 w 463550"/>
                              <a:gd name="T19" fmla="*/ 2286 h 56515"/>
                              <a:gd name="T20" fmla="*/ 463321 w 463550"/>
                              <a:gd name="T21" fmla="*/ 28232 h 56515"/>
                              <a:gd name="T22" fmla="*/ 438391 w 463550"/>
                              <a:gd name="T23" fmla="*/ 25742 h 56515"/>
                              <a:gd name="T24" fmla="*/ 438391 w 463550"/>
                              <a:gd name="T25" fmla="*/ 53606 h 56515"/>
                              <a:gd name="T26" fmla="*/ 463321 w 463550"/>
                              <a:gd name="T27" fmla="*/ 56095 h 56515"/>
                              <a:gd name="T28" fmla="*/ 463321 w 463550"/>
                              <a:gd name="T29" fmla="*/ 28232 h 56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63550" h="56515">
                                <a:moveTo>
                                  <a:pt x="22059" y="2146"/>
                                </a:moveTo>
                                <a:lnTo>
                                  <a:pt x="0" y="622"/>
                                </a:lnTo>
                                <a:lnTo>
                                  <a:pt x="0" y="43218"/>
                                </a:lnTo>
                                <a:lnTo>
                                  <a:pt x="22059" y="44742"/>
                                </a:lnTo>
                                <a:lnTo>
                                  <a:pt x="22059" y="2146"/>
                                </a:lnTo>
                                <a:close/>
                              </a:path>
                              <a:path w="463550" h="56515">
                                <a:moveTo>
                                  <a:pt x="275628" y="2286"/>
                                </a:moveTo>
                                <a:lnTo>
                                  <a:pt x="253568" y="0"/>
                                </a:lnTo>
                                <a:lnTo>
                                  <a:pt x="253568" y="42595"/>
                                </a:lnTo>
                                <a:lnTo>
                                  <a:pt x="275628" y="44881"/>
                                </a:lnTo>
                                <a:lnTo>
                                  <a:pt x="275628" y="2286"/>
                                </a:lnTo>
                                <a:close/>
                              </a:path>
                              <a:path w="463550" h="56515">
                                <a:moveTo>
                                  <a:pt x="463321" y="28232"/>
                                </a:moveTo>
                                <a:lnTo>
                                  <a:pt x="438391" y="25742"/>
                                </a:lnTo>
                                <a:lnTo>
                                  <a:pt x="438391" y="53606"/>
                                </a:lnTo>
                                <a:lnTo>
                                  <a:pt x="463321" y="56095"/>
                                </a:lnTo>
                                <a:lnTo>
                                  <a:pt x="463321" y="28232"/>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E534AEF" id="Group 188" o:spid="_x0000_s1026" style="position:absolute;margin-left:-5.85pt;margin-top:6pt;width:61.8pt;height:69.55pt;z-index:251654656" coordsize="7854,8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">
                <v:shape id="Image 134" o:spid="_x0000_s1027" type="#_x0000_t75" style="position:absolute;left:5897;width:843;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">
                  <v:imagedata r:id="rId19" o:title=""/>
                </v:shape>
                <v:shape id="Graphic 135" o:spid="_x0000_s1028" style="position:absolute;left:5682;top:1066;width:1397;height:7740;visibility:visible;mso-wrap-style:square;v-text-anchor:top" coordsize="13970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" path="m19011,656856l,659892,,773988r19011,l19011,656856xem19011,638594l,641629r,11417l19011,649998r,-11404xem19011,516890l,519938,,634034r19011,-3048l19011,516890xem19011,497878l,500913r,11417l19011,509282r,-11404xem19011,376174l,379222,,493318r19011,-3048l19011,376174xem19011,357162l,360197r,11417l19011,368566r,-11404xem19011,235458l,238506,,352602r19011,-3048l19011,235458xem19011,216446l,219481r,11417l19011,227850r,-11404xem19011,197434l,200469r,11417l19011,208838r,-11404xem19011,151790l,154838r,38036l19011,189826r,-38036xem19011,106146l,109194r,38037l19011,144183r,-38037xem19011,11087l,14122r,87478l19011,98552r,-87465xem65138,694880r-19012,3035l46126,709333r19012,-3048l65138,694880xem65138,567169r-19012,3035l46126,581621r19012,-3048l65138,567169xem65138,417588r-19012,3036l46126,432041r19012,-3048l65138,417588xem65138,280339r-19012,3036l46126,294792r19012,-3048l65138,280339xem65138,120992r-19012,3036l46126,135445r19012,-3048l65138,120992xem84162,719226r-38036,5321l46126,773988r38036,l84162,719226xem84162,637895r-19011,3035l65151,652348r19011,-3048l84162,637895xem84162,589216r-38036,5321l46126,630288r38036,-5321l84162,589216xem84162,488315r-19011,3035l65151,502767r19011,-3048l84162,488315xem84162,439635r-38036,5322l46126,480707r38036,-5321l84162,439635xem84162,351078r-19011,3036l65151,365531r19011,-3048l84162,351078xem84162,302399r-38036,5322l46126,343471r38036,-5321l84162,302399xem84162,191731r-19011,3036l65151,206184r19011,-3048l84162,191731xem84162,143040r-38036,5321l46126,184111r38036,-5321l84162,143040xem84162,l65151,3035r,87477l84162,87464,84162,xem112369,662165r-9131,762l103238,750404r9131,-2286l112369,662165xem112369,525259r-9131,-2286l103238,610450r9131,762l112369,525259xem112369,500100r-9131,-3810l103238,502386r9131,3810l112369,500100xem112369,385229r-9131,-3061l103238,469646r9131,3035l112369,385229xem112369,361340r-9131,-4559l103238,362864r9131,4572l112369,361340xem112369,246113r-9131,-4572l103238,329018r9131,4560l112369,246113xem112369,221767r-9131,-4559l103238,223291r9131,4559l112369,221767xem112369,105778r-9131,-5334l103238,187921r9131,5322l112369,105778xem112369,6845l103238,1511r,87477l112369,94310r,-87465xem112382,636676r-9131,l103251,642759r9131,l112382,636676xem134874,580745r-9132,762l125742,587590r9132,-762l134874,580745xem134874,430403r-9132,-3048l125742,433451r9132,3035l134874,430403xem134874,305981r-9132,-4560l125742,307517r9132,4560l134874,305981xem134874,146634r-9132,-4560l125742,148158r9132,4559l134874,146634xem139433,618020r-9131,762l130302,624865r9131,-762l139433,618020xem139433,595198r-13691,762l125742,609650r13691,-762l139433,595198xem139433,467677r-9131,-3048l130302,470712r9131,3048l139433,467677xem139433,445617r-13691,-3810l125742,455510r13691,3798l139433,445617xem139433,343255r-9131,-4559l130302,344779r9131,4572l139433,343255xem139433,321208r-13691,-5321l125742,329577r13691,5322l139433,321208xem139433,183146r-9131,-3797l130302,185432r9131,3810l139433,183146xem139433,161848r-13691,-5321l125742,170218r13691,5321l139433,161848xe" fillcolor="#3c3c3b" stroked="f">
                  <v:path arrowok="t" o:connecttype="custom" o:connectlocs="190,7739;0,6530;0,5199;190,4978;190,4978;190,4902;0,3716;0,2385;190,2164;190,2164;190,2088;0,1929;0,1092;190,111;190,111;651,7062;461,5816;461,4206;651,2803;651,2803;651,1324;461,7739;652,6409;842,5892;842,5892;842,4997;461,4807;652,3541;842,3024;842,3024;842,2031;461,1841;652,30;1124,6621;1124,6621;1124,6112;1032,5023;1032,3821;1124,3613;1124,3613;1124,3335;1032,2233;1032,1004;1124,68;1124,68;1124,6427;1257,5875;1257,4273;1349,3060;1349,3060;1349,1527;1303,6248;1257,5959;1394,4676;1394,4676;1394,4593;1303,3448;1257,3159;1394,1831;1394,1831;1394,1755" o:connectangles="0,0,0,0,0,0,0,0,0,0,0,0,0,0,0,0,0,0,0,0,0,0,0,0,0,0,0,0,0,0,0,0,0,0,0,0,0,0,0,0,0,0,0,0,0,0,0,0,0,0,0,0,0,0,0,0,0,0,0,0,0"/>
                </v:shape>
                <v:shape id="Graphic 136" o:spid="_x0000_s1029" style="position:absolute;left:2714;top:5288;width:2547;height:51;visibility:visible;mso-wrap-style:square;v-text-anchor:top" coordsize="254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" path="m,l36398,4902r218046,e" filled="f" strokecolor="#1d1d1b" strokeweight=".14922mm">
                  <v:path arrowok="t" o:connecttype="custom" o:connectlocs="0,0;364,49;2545,49" o:connectangles="0,0,0"/>
                </v:shape>
                <v:shape id="Graphic 137" o:spid="_x0000_s1030" style="position:absolute;left:3078;top:5337;width:2470;height:3473;visibility:visible;mso-wrap-style:square;v-text-anchor:top" coordsize="24701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" path="m,346849r218046,l218046,r28346,2628e" filled="f" strokecolor="#1d1d1b" strokeweight=".14922mm">
                  <v:path arrowok="t" o:connecttype="custom" o:connectlocs="0,3468;2180,3468;2180,0;2464,26" o:connectangles="0,0,0,0"/>
                </v:shape>
                <v:shape id="Graphic 138" o:spid="_x0000_s1031" style="position:absolute;left:26;top:5386;width:1601;height:3423;visibility:visible;mso-wrap-style:square;v-text-anchor:top" coordsize="1600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" path="m,341947r159600,l159600,,,27292,,341947xe" filled="f" strokecolor="#1d1d1b" strokeweight=".14922mm">
                  <v:path arrowok="t" o:connecttype="custom" o:connectlocs="0,3420;1597,3420;1597,0;0,273;0,3420" o:connectangles="0,0,0,0,0"/>
                </v:shape>
                <v:shape id="Graphic 139" o:spid="_x0000_s1032" style="position:absolute;left:1622;top:8805;width:1093;height:13;visibility:visible;mso-wrap-style:square;v-text-anchor:top" coordsize="10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" path="m,l109194,e" filled="f" strokecolor="#1d1d1b" strokeweight=".14922mm">
                  <v:path arrowok="t" o:connecttype="custom" o:connectlocs="0,0;1093,0" o:connectangles="0,0"/>
                </v:shape>
                <v:shape id="Graphic 140" o:spid="_x0000_s1033" style="position:absolute;left:1622;top:5239;width:1461;height:3569;visibility:visible;mso-wrap-style:square;v-text-anchor:top" coordsize="1460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" path="m,14693l,9791,46202,r62992,4889l109194,356641r36411,l145605,9791e" filled="f" strokecolor="#1d1d1b" strokeweight=".14922mm">
                  <v:path arrowok="t" o:connecttype="custom" o:connectlocs="0,147;0,98;462,0;1092,49;1092,3567;1457,3567;1457,98" o:connectangles="0,0,0,0,0,0,0"/>
                </v:shape>
                <v:shape id="Graphic 141" o:spid="_x0000_s1034" style="position:absolute;left:5259;top:699;width:1397;height:8109;visibility:visible;mso-wrap-style:square;v-text-anchor:top" coordsize="139700,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" path="m,810602r139128,l139128,,28346,25209r,785393e" filled="f" strokecolor="#1d1d1b" strokeweight=".14922mm">
                  <v:path arrowok="t" o:connecttype="custom" o:connectlocs="0,8106;1391,8106;1391,0;283,252;283,8106" o:connectangles="0,0,0,0,0"/>
                </v:shape>
                <v:shape id="Graphic 142" o:spid="_x0000_s1035" style="position:absolute;left:6650;top:699;width:521;height:8109;visibility:visible;mso-wrap-style:square;v-text-anchor:top" coordsize="52069,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" path="m,l51981,40944r,758101l,810602e" filled="f" strokecolor="#1d1d1b" strokeweight=".14922mm">
                  <v:path arrowok="t" o:connecttype="custom" o:connectlocs="0,0;520,409;520,7990;0,8106" o:connectangles="0,0,0,0"/>
                </v:shape>
                <v:shape id="Graphic 143" o:spid="_x0000_s1036" style="position:absolute;left:7170;top:5540;width:660;height:2502;visibility:visible;mso-wrap-style:square;v-text-anchor:top" coordsize="6604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" path="m,249897r65443,-6299l65443,2628,43053,r,19748l,15405e" filled="f" strokecolor="#1d1d1b" strokeweight=".14922mm">
                  <v:path arrowok="t" o:connecttype="custom" o:connectlocs="0,2499;654,2436;654,26;430,0;430,197;0,154" o:connectangles="0,0,0,0,0,0"/>
                </v:shape>
                <v:shape id="Graphic 144" o:spid="_x0000_s1037" style="position:absolute;left:3232;top:5490;width:1899;height:476;visibility:visible;mso-wrap-style:square;v-text-anchor:top" coordsize="18986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" path="m189522,42392l,47383,,6642,189522,r,42392xe" filled="f" strokecolor="#1d1d1b" strokeweight=".14922mm">
                  <v:path arrowok="t" o:connecttype="custom" o:connectlocs="1896,424;0,474;0,66;1896,0;1896,424" o:connectangles="0,0,0,0,0"/>
                </v:shape>
                <v:shape id="Graphic 145" o:spid="_x0000_s1038" style="position:absolute;left:3458;top:5549;width:13;height:412;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" path="m,l,40932e" filled="f" strokecolor="#1d1d1b" strokeweight=".14922mm">
                  <v:path arrowok="t" o:connecttype="custom" o:connectlocs="0,0;0,409" o:connectangles="0,0"/>
                </v:shape>
                <v:shape id="Graphic 146" o:spid="_x0000_s1039" style="position:absolute;left:3710;top:5540;width:13;height:413;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" path="m,l,41147e" filled="f" strokecolor="#1d1d1b" strokeweight=".14922mm">
                  <v:path arrowok="t" o:connecttype="custom" o:connectlocs="0,0;0,412" o:connectangles="0,0"/>
                </v:shape>
                <v:shape id="Graphic 147" o:spid="_x0000_s1040" style="position:absolute;left:3973;top:5531;width:12;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" path="m,l,41389e" filled="f" strokecolor="#1d1d1b" strokeweight=".14922mm">
                  <v:path arrowok="t" o:connecttype="custom" o:connectlocs="0,0;0,414" o:connectangles="0,0"/>
                </v:shape>
                <v:shape id="Graphic 148" o:spid="_x0000_s1041" style="position:absolute;left:4219;top:5522;width:13;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" path="m,l,41579e" filled="f" strokecolor="#1d1d1b" strokeweight=".14922mm">
                  <v:path arrowok="t" o:connecttype="custom" o:connectlocs="0,0;0,416" o:connectangles="0,0"/>
                </v:shape>
                <v:shape id="Graphic 149" o:spid="_x0000_s1042" style="position:absolute;left:4435;top:5514;width:12;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" path="m,l,41783e" filled="f" strokecolor="#1d1d1b" strokeweight=".14922mm">
                  <v:path arrowok="t" o:connecttype="custom" o:connectlocs="0,0;0,418" o:connectangles="0,0"/>
                </v:shape>
                <v:shape id="Graphic 150" o:spid="_x0000_s1043" style="position:absolute;left:4645;top:5507;width:12;height:425;visibility:visible;mso-wrap-style:square;v-text-anchor:top" coordsize="127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" path="m,l,41960e" filled="f" strokecolor="#1d1d1b" strokeweight=".14922mm">
                  <v:path arrowok="t" o:connecttype="custom" o:connectlocs="0,0;0,419" o:connectangles="0,0"/>
                </v:shape>
                <v:shape id="Graphic 151" o:spid="_x0000_s1044" style="position:absolute;left:4886;top:5499;width:13;height:425;visibility:visible;mso-wrap-style:square;v-text-anchor:top" coordsize="63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" path="m,l304,42176e" filled="f" strokecolor="#1d1d1b" strokeweight=".14922mm">
                  <v:path arrowok="t" o:connecttype="custom" o:connectlocs="0,0;6,421" o:connectangles="0,0"/>
                </v:shape>
                <v:shape id="Graphic 152" o:spid="_x0000_s1045" style="position:absolute;left:212;top:5690;width:1225;height:469;visibility:visible;mso-wrap-style:square;v-text-anchor:top" coordsize="12255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" path="m122148,34302l,46863,,15024,122148,r,34302xe" filled="f" strokecolor="#1d1d1b" strokeweight=".14922mm">
                  <v:path arrowok="t" o:connecttype="custom" o:connectlocs="1221,342;0,468;0,150;1221,0;1221,342" o:connectangles="0,0,0,0,0"/>
                </v:shape>
                <v:shape id="Graphic 153" o:spid="_x0000_s1046" style="position:absolute;left:1741;top:5519;width:864;height:425;visibility:visible;mso-wrap-style:square;v-text-anchor:top" coordsize="8636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" path="m86105,38976l,42278,,4343,86105,r,38976xe" filled="f" strokecolor="#1d1d1b" strokeweight=".14922mm">
                  <v:path arrowok="t" o:connecttype="custom" o:connectlocs="861,389;0,422;0,43;861,0;861,389" o:connectangles="0,0,0,0,0"/>
                </v:shape>
                <v:shape id="Graphic 154" o:spid="_x0000_s1047" style="position:absolute;left:400;top:5817;width:12;height:323;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" path="m,l,32232e" filled="f" strokecolor="#1d1d1b" strokeweight=".14922mm">
                  <v:path arrowok="t" o:connecttype="custom" o:connectlocs="0,0;0,321" o:connectangles="0,0"/>
                </v:shape>
                <v:shape id="Graphic 155" o:spid="_x0000_s1048" style="position:absolute;left:581;top:5792;width:13;height:331;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" path="m,l,32626e" filled="f" strokecolor="#1d1d1b" strokeweight=".14922mm">
                  <v:path arrowok="t" o:connecttype="custom" o:connectlocs="0,0;0,327" o:connectangles="0,0"/>
                </v:shape>
                <v:shape id="Graphic 156" o:spid="_x0000_s1049" style="position:absolute;left:763;top:5768;width:13;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" path="m,l,33020e" filled="f" strokecolor="#1d1d1b" strokeweight=".14922mm">
                  <v:path arrowok="t" o:connecttype="custom" o:connectlocs="0,0;0,330" o:connectangles="0,0"/>
                </v:shape>
                <v:shape id="Graphic 157" o:spid="_x0000_s1050" style="position:absolute;left:947;top:5749;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" path="m,l,33324e" filled="f" strokecolor="#1d1d1b" strokeweight=".14922mm">
                  <v:path arrowok="t" o:connecttype="custom" o:connectlocs="0,0;0,334" o:connectangles="0,0"/>
                </v:shape>
                <v:shape id="Graphic 158" o:spid="_x0000_s1051" style="position:absolute;left:1107;top:5730;width:12;height:336;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" path="m,l,33642e" filled="f" strokecolor="#1d1d1b" strokeweight=".14922mm">
                  <v:path arrowok="t" o:connecttype="custom" o:connectlocs="0,0;0,336" o:connectangles="0,0"/>
                </v:shape>
                <v:shape id="Graphic 159" o:spid="_x0000_s1052" style="position:absolute;left:1268;top:5710;width:12;height:343;visibility:visible;mso-wrap-style:square;v-text-anchor:top" coordsize="12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" path="m,l,33972e" filled="f" strokecolor="#1d1d1b" strokeweight=".14922mm">
                  <v:path arrowok="t" o:connecttype="custom" o:connectlocs="0,0;0,340" o:connectangles="0,0"/>
                </v:shape>
                <v:shape id="Graphic 160" o:spid="_x0000_s1053" style="position:absolute;left:3232;top:5708;width:1899;height:63;visibility:visible;mso-wrap-style:square;v-text-anchor:top" coordsize="189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" path="m,6273l189522,e" filled="f" strokecolor="#1d1d1b" strokeweight=".14922mm">
                  <v:path arrowok="t" o:connecttype="custom" o:connectlocs="0,62;1896,0" o:connectangles="0,0"/>
                </v:shape>
                <v:shape id="Graphic 161" o:spid="_x0000_s1054" style="position:absolute;left:212;top:5863;width:1225;height:139;visibility:visible;mso-wrap-style:square;v-text-anchor:top" coordsize="1225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" path="m,13919l122148,e" filled="f" strokecolor="#1d1d1b" strokeweight=".14922mm">
                  <v:path arrowok="t" o:connecttype="custom" o:connectlocs="0,138;1221,0" o:connectangles="0,0"/>
                </v:shape>
                <v:shape id="Graphic 162" o:spid="_x0000_s1055" style="position:absolute;left:1950;top:5554;width:13;height:388;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" path="m,l,38150e" filled="f" strokecolor="#1d1d1b" strokeweight=".14922mm">
                  <v:path arrowok="t" o:connecttype="custom" o:connectlocs="0,0;0,382" o:connectangles="0,0"/>
                </v:shape>
                <v:shape id="Graphic 163" o:spid="_x0000_s1056" style="position:absolute;left:2164;top:5545;width:13;height:387;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" path="m,l,38366e" filled="f" strokecolor="#1d1d1b" strokeweight=".14922mm">
                  <v:path arrowok="t" o:connecttype="custom" o:connectlocs="0,0;0,383" o:connectangles="0,0"/>
                </v:shape>
                <v:shape id="Graphic 164" o:spid="_x0000_s1057" style="position:absolute;left:2377;top:5536;width:13;height:387;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" path="m,l,38684e" filled="f" strokecolor="#1d1d1b" strokeweight=".14922mm">
                  <v:path arrowok="t" o:connecttype="custom" o:connectlocs="0,0;0,386" o:connectangles="0,0"/>
                </v:shape>
                <v:shape id="Graphic 165" o:spid="_x0000_s1058" style="position:absolute;left:1741;top:5719;width:864;height:39;visibility:visible;mso-wrap-style:square;v-text-anchor:top" coordsize="863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" path="m,3505l86106,e" filled="f" strokecolor="#1d1d1b" strokeweight=".14922mm">
                  <v:path arrowok="t" o:connecttype="custom" o:connectlocs="0,36;861,0" o:connectangles="0,0"/>
                </v:shape>
                <v:shape id="Graphic 166" o:spid="_x0000_s1059" style="position:absolute;left:7600;top:5667;width:13;height:2331;visibility:visible;mso-wrap-style:square;v-text-anchor:top" coordsize="127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" path="m,l,233019e" filled="f" strokecolor="#1d1d1b" strokeweight=".14922mm">
                  <v:path arrowok="t" o:connecttype="custom" o:connectlocs="0,0;0,2331" o:connectangles="0,0"/>
                </v:shape>
                <v:shape id="Graphic 167" o:spid="_x0000_s1060" style="position:absolute;left:26;top:6154;width:1601;height:165;visibility:visible;mso-wrap-style:square;v-text-anchor:top" coordsize="16002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" path="m,16129l159600,e" filled="f" strokecolor="#1d1d1b" strokeweight=".14922mm">
                  <v:path arrowok="t" o:connecttype="custom" o:connectlocs="0,161;1597,0" o:connectangles="0,0"/>
                </v:shape>
                <v:shape id="Graphic 168" o:spid="_x0000_s1061" style="position:absolute;left:1622;top:5999;width:3925;height:76;visibility:visible;mso-wrap-style:square;v-text-anchor:top" coordsize="392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" path="m,7493l109194,4381r36411,1537l363651,r28347,2222e" filled="f" strokecolor="#1d1d1b" strokeweight=".14922mm">
                  <v:path arrowok="t" o:connecttype="custom" o:connectlocs="0,75;1092,44;1456,59;3637,0;3921,22" o:connectangles="0,0,0,0,0"/>
                </v:shape>
                <v:shape id="Graphic 169" o:spid="_x0000_s1062" style="position:absolute;left:7170;top:5727;width:330;height:394;visibility:visible;mso-wrap-style:square;v-text-anchor:top" coordsize="3302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" path="m,36626r32727,2337l32651,e" filled="f" strokecolor="#1d1d1b" strokeweight=".14922mm">
                  <v:path arrowok="t" o:connecttype="custom" o:connectlocs="0,367;327,390;326,0" o:connectangles="0,0,0"/>
                </v:shape>
                <v:shape id="Graphic 170" o:spid="_x0000_s1063" style="position:absolute;left:2786;top:5500;width:4635;height:565;visibility:visible;mso-wrap-style:square;v-text-anchor:top" coordsize="46355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" path="m22059,2146l,622,,43218r22059,1524l22059,2146xem275628,2286l253568,r,42595l275628,44881r,-42595xem463321,28232l438391,25742r,27864l463321,56095r,-27863xe" fillcolor="#3c3c3b" stroked="f">
                  <v:path arrowok="t" o:connecttype="custom" o:connectlocs="221,21;0,6;0,432;221,447;221,21;2756,23;2535,0;2535,426;2756,449;2756,23;4633,282;4383,257;4383,536;4633,561;4633,282" o:connectangles="0,0,0,0,0,0,0,0,0,0,0,0,0,0,0"/>
                </v:shape>
              </v:group>
            </w:pict>
          </mc:Fallback>
        </mc:AlternateContent>
      </w:r>
    </w:p>
    <w:p w14:paraId="4C62FACF" w14:textId="76FC44B2" w:rsidR="007264FB" w:rsidRDefault="007264FB" w:rsidP="00B60D15">
      <w:pPr>
        <w:ind w:firstLine="1610"/>
      </w:pPr>
    </w:p>
    <w:p w14:paraId="0C3CB191" w14:textId="56061D37" w:rsidR="007264FB" w:rsidRDefault="007264FB" w:rsidP="00B60D15">
      <w:pPr>
        <w:ind w:firstLine="1610"/>
      </w:pPr>
    </w:p>
    <w:p w14:paraId="0F74BD67" w14:textId="5D18E0B8" w:rsidR="007264FB" w:rsidRDefault="007264FB" w:rsidP="00B60D15">
      <w:pPr>
        <w:ind w:firstLine="1610"/>
      </w:pPr>
    </w:p>
    <w:p w14:paraId="0C92D4F7" w14:textId="2610A80A" w:rsidR="007264FB" w:rsidRDefault="007264FB" w:rsidP="00B60D15">
      <w:pPr>
        <w:ind w:firstLine="1610"/>
      </w:pPr>
    </w:p>
    <w:p w14:paraId="7800B236" w14:textId="77777777" w:rsidR="007264FB" w:rsidRDefault="007264FB" w:rsidP="00B60D15">
      <w:pPr>
        <w:ind w:firstLine="1610"/>
      </w:pPr>
    </w:p>
    <w:p w14:paraId="19FB72B5" w14:textId="77777777" w:rsidR="00AA0410" w:rsidRDefault="00AA0410" w:rsidP="00B60D15">
      <w:pPr>
        <w:ind w:firstLine="1610"/>
        <w:rPr>
          <w:noProof/>
        </w:rPr>
      </w:pPr>
    </w:p>
    <w:p w14:paraId="4DC1C172" w14:textId="075ED849" w:rsidR="007264FB" w:rsidRDefault="003023E0" w:rsidP="00B60D15">
      <w:pPr>
        <w:ind w:firstLine="1610"/>
      </w:pPr>
      <w:r>
        <w:rPr>
          <w:noProof/>
        </w:rPr>
        <w:drawing>
          <wp:anchor distT="0" distB="0" distL="114300" distR="114300" simplePos="0" relativeHeight="251653632" behindDoc="0" locked="0" layoutInCell="1" allowOverlap="1" wp14:anchorId="05B7D8D8" wp14:editId="3548D667">
            <wp:simplePos x="0" y="0"/>
            <wp:positionH relativeFrom="column">
              <wp:posOffset>-91554</wp:posOffset>
            </wp:positionH>
            <wp:positionV relativeFrom="paragraph">
              <wp:posOffset>128399</wp:posOffset>
            </wp:positionV>
            <wp:extent cx="804739" cy="820482"/>
            <wp:effectExtent l="0" t="0" r="0" b="0"/>
            <wp:wrapNone/>
            <wp:docPr id="1363418148" name="Grafik 1357436603" descr="Ein Bild, das Entwurf, Schwarzweiß, Gebäude, Zeichnun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3418148" name="Grafik 1357436603" descr="Ein Bild, das Entwurf, Schwarzweiß, Gebäude, Zeichnung enthält.&#10;&#10;Automatisch generierte Beschreibun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4739" cy="82048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D2707C3" w14:textId="2A197B38" w:rsidR="007264FB" w:rsidRDefault="004D0C42" w:rsidP="00B60D15">
      <w:pPr>
        <w:ind w:firstLine="1610"/>
      </w:pPr>
      <w:r>
        <w:rPr>
          <w:rFonts w:cstheme="minorHAnsi"/>
          <w:noProof/>
        </w:rPr>
        <mc:AlternateContent>
          <mc:Choice Requires="wpg">
            <w:drawing>
              <wp:anchor distT="0" distB="0" distL="114300" distR="114300" simplePos="0" relativeHeight="251658752" behindDoc="0" locked="0" layoutInCell="1" allowOverlap="1" wp14:anchorId="4B49DEA0" wp14:editId="5F7A3C85">
                <wp:simplePos x="0" y="0"/>
                <wp:positionH relativeFrom="column">
                  <wp:posOffset>-103373</wp:posOffset>
                </wp:positionH>
                <wp:positionV relativeFrom="paragraph">
                  <wp:posOffset>1001910</wp:posOffset>
                </wp:positionV>
                <wp:extent cx="804839" cy="590487"/>
                <wp:effectExtent l="0" t="0" r="14605" b="38735"/>
                <wp:wrapNone/>
                <wp:docPr id="153408412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839" cy="590487"/>
                          <a:chOff x="0" y="0"/>
                          <a:chExt cx="8051" cy="5905"/>
                        </a:xfrm>
                      </wpg:grpSpPr>
                      <pic:pic xmlns:pic="http://schemas.openxmlformats.org/drawingml/2006/picture">
                        <pic:nvPicPr>
                          <pic:cNvPr id="2007890217" name="Image 1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57" y="1792"/>
                            <a:ext cx="1867" cy="1073"/>
                          </a:xfrm>
                          <a:prstGeom prst="rect">
                            <a:avLst/>
                          </a:prstGeom>
                          <a:noFill/>
                          <a:extLst>
                            <a:ext uri="{909E8E84-426E-40DD-AFC4-6F175D3DCCD1}">
                              <a14:hiddenFill xmlns:a14="http://schemas.microsoft.com/office/drawing/2010/main">
                                <a:solidFill>
                                  <a:srgbClr val="FFFFFF"/>
                                </a:solidFill>
                              </a14:hiddenFill>
                            </a:ext>
                          </a:extLst>
                        </pic:spPr>
                      </pic:pic>
                      <wps:wsp>
                        <wps:cNvPr id="2085692063" name="Graphic 179"/>
                        <wps:cNvSpPr>
                          <a:spLocks/>
                        </wps:cNvSpPr>
                        <wps:spPr bwMode="auto">
                          <a:xfrm>
                            <a:off x="4855" y="602"/>
                            <a:ext cx="1099" cy="5252"/>
                          </a:xfrm>
                          <a:custGeom>
                            <a:avLst/>
                            <a:gdLst>
                              <a:gd name="T0" fmla="*/ 0 w 109855"/>
                              <a:gd name="T1" fmla="*/ 0 h 525145"/>
                              <a:gd name="T2" fmla="*/ 0 w 109855"/>
                              <a:gd name="T3" fmla="*/ 524281 h 525145"/>
                              <a:gd name="T4" fmla="*/ 4318 w 109855"/>
                              <a:gd name="T5" fmla="*/ 524370 h 525145"/>
                              <a:gd name="T6" fmla="*/ 4318 w 109855"/>
                              <a:gd name="T7" fmla="*/ 447446 h 525145"/>
                              <a:gd name="T8" fmla="*/ 27025 w 109855"/>
                              <a:gd name="T9" fmla="*/ 448233 h 525145"/>
                              <a:gd name="T10" fmla="*/ 27025 w 109855"/>
                              <a:gd name="T11" fmla="*/ 524827 h 525145"/>
                              <a:gd name="T12" fmla="*/ 31750 w 109855"/>
                              <a:gd name="T13" fmla="*/ 524916 h 525145"/>
                              <a:gd name="T14" fmla="*/ 31750 w 109855"/>
                              <a:gd name="T15" fmla="*/ 193865 h 525145"/>
                              <a:gd name="T16" fmla="*/ 109461 w 109855"/>
                              <a:gd name="T17" fmla="*/ 201968 h 525145"/>
                              <a:gd name="T18" fmla="*/ 109156 w 109855"/>
                              <a:gd name="T19" fmla="*/ 153720 h 525145"/>
                              <a:gd name="T20" fmla="*/ 77292 w 109855"/>
                              <a:gd name="T21" fmla="*/ 149669 h 525145"/>
                              <a:gd name="T22" fmla="*/ 77292 w 109855"/>
                              <a:gd name="T23" fmla="*/ 35991 h 525145"/>
                              <a:gd name="T24" fmla="*/ 108445 w 109855"/>
                              <a:gd name="T25" fmla="*/ 41719 h 525145"/>
                              <a:gd name="T26" fmla="*/ 108292 w 109855"/>
                              <a:gd name="T27" fmla="*/ 16382 h 525145"/>
                              <a:gd name="T28" fmla="*/ 90964 w 109855"/>
                              <a:gd name="T29" fmla="*/ 13200 h 525145"/>
                              <a:gd name="T30" fmla="*/ 70643 w 109855"/>
                              <a:gd name="T31" fmla="*/ 10047 h 525145"/>
                              <a:gd name="T32" fmla="*/ 0 w 109855"/>
                              <a:gd name="T33" fmla="*/ 0 h 525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855" h="525145">
                                <a:moveTo>
                                  <a:pt x="0" y="0"/>
                                </a:moveTo>
                                <a:lnTo>
                                  <a:pt x="0" y="524281"/>
                                </a:lnTo>
                                <a:lnTo>
                                  <a:pt x="4318" y="524370"/>
                                </a:lnTo>
                                <a:lnTo>
                                  <a:pt x="4318" y="447446"/>
                                </a:lnTo>
                                <a:lnTo>
                                  <a:pt x="27025" y="448233"/>
                                </a:lnTo>
                                <a:lnTo>
                                  <a:pt x="27025" y="524827"/>
                                </a:lnTo>
                                <a:lnTo>
                                  <a:pt x="31750" y="524916"/>
                                </a:lnTo>
                                <a:lnTo>
                                  <a:pt x="31750" y="193865"/>
                                </a:lnTo>
                                <a:lnTo>
                                  <a:pt x="109461" y="201968"/>
                                </a:lnTo>
                                <a:lnTo>
                                  <a:pt x="109156" y="153720"/>
                                </a:lnTo>
                                <a:lnTo>
                                  <a:pt x="77292" y="149669"/>
                                </a:lnTo>
                                <a:lnTo>
                                  <a:pt x="77292" y="35991"/>
                                </a:lnTo>
                                <a:lnTo>
                                  <a:pt x="108445" y="41719"/>
                                </a:lnTo>
                                <a:lnTo>
                                  <a:pt x="108292" y="16382"/>
                                </a:lnTo>
                                <a:lnTo>
                                  <a:pt x="90964" y="13200"/>
                                </a:lnTo>
                                <a:lnTo>
                                  <a:pt x="70643" y="10047"/>
                                </a:lnTo>
                                <a:lnTo>
                                  <a:pt x="0"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486919" name="Graphic 180"/>
                        <wps:cNvSpPr>
                          <a:spLocks/>
                        </wps:cNvSpPr>
                        <wps:spPr bwMode="auto">
                          <a:xfrm>
                            <a:off x="4899" y="962"/>
                            <a:ext cx="1054" cy="4890"/>
                          </a:xfrm>
                          <a:custGeom>
                            <a:avLst/>
                            <a:gdLst>
                              <a:gd name="T0" fmla="*/ 22707 w 105410"/>
                              <a:gd name="T1" fmla="*/ 412254 h 488950"/>
                              <a:gd name="T2" fmla="*/ 0 w 105410"/>
                              <a:gd name="T3" fmla="*/ 411467 h 488950"/>
                              <a:gd name="T4" fmla="*/ 0 w 105410"/>
                              <a:gd name="T5" fmla="*/ 488378 h 488950"/>
                              <a:gd name="T6" fmla="*/ 22707 w 105410"/>
                              <a:gd name="T7" fmla="*/ 488848 h 488950"/>
                              <a:gd name="T8" fmla="*/ 22707 w 105410"/>
                              <a:gd name="T9" fmla="*/ 412254 h 488950"/>
                              <a:gd name="T10" fmla="*/ 104825 w 105410"/>
                              <a:gd name="T11" fmla="*/ 117729 h 488950"/>
                              <a:gd name="T12" fmla="*/ 104114 w 105410"/>
                              <a:gd name="T13" fmla="*/ 5727 h 488950"/>
                              <a:gd name="T14" fmla="*/ 72961 w 105410"/>
                              <a:gd name="T15" fmla="*/ 0 h 488950"/>
                              <a:gd name="T16" fmla="*/ 72961 w 105410"/>
                              <a:gd name="T17" fmla="*/ 113677 h 488950"/>
                              <a:gd name="T18" fmla="*/ 104825 w 105410"/>
                              <a:gd name="T19" fmla="*/ 117729 h 488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410" h="488950">
                                <a:moveTo>
                                  <a:pt x="22707" y="412254"/>
                                </a:moveTo>
                                <a:lnTo>
                                  <a:pt x="0" y="411467"/>
                                </a:lnTo>
                                <a:lnTo>
                                  <a:pt x="0" y="488378"/>
                                </a:lnTo>
                                <a:lnTo>
                                  <a:pt x="22707" y="488848"/>
                                </a:lnTo>
                                <a:lnTo>
                                  <a:pt x="22707" y="412254"/>
                                </a:lnTo>
                                <a:close/>
                              </a:path>
                              <a:path w="105410" h="488950">
                                <a:moveTo>
                                  <a:pt x="104825" y="117729"/>
                                </a:moveTo>
                                <a:lnTo>
                                  <a:pt x="104114" y="5727"/>
                                </a:lnTo>
                                <a:lnTo>
                                  <a:pt x="72961" y="0"/>
                                </a:lnTo>
                                <a:lnTo>
                                  <a:pt x="72961" y="113677"/>
                                </a:lnTo>
                                <a:lnTo>
                                  <a:pt x="104825" y="117729"/>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5669" name="Graphic 181"/>
                        <wps:cNvSpPr>
                          <a:spLocks/>
                        </wps:cNvSpPr>
                        <wps:spPr bwMode="auto">
                          <a:xfrm>
                            <a:off x="4272" y="602"/>
                            <a:ext cx="584" cy="5245"/>
                          </a:xfrm>
                          <a:custGeom>
                            <a:avLst/>
                            <a:gdLst>
                              <a:gd name="T0" fmla="*/ 58318 w 58419"/>
                              <a:gd name="T1" fmla="*/ 0 h 524510"/>
                              <a:gd name="T2" fmla="*/ 0 w 58419"/>
                              <a:gd name="T3" fmla="*/ 29248 h 524510"/>
                              <a:gd name="T4" fmla="*/ 0 w 58419"/>
                              <a:gd name="T5" fmla="*/ 72072 h 524510"/>
                              <a:gd name="T6" fmla="*/ 14173 w 58419"/>
                              <a:gd name="T7" fmla="*/ 66344 h 524510"/>
                              <a:gd name="T8" fmla="*/ 14173 w 58419"/>
                              <a:gd name="T9" fmla="*/ 117627 h 524510"/>
                              <a:gd name="T10" fmla="*/ 0 w 58419"/>
                              <a:gd name="T11" fmla="*/ 121335 h 524510"/>
                              <a:gd name="T12" fmla="*/ 0 w 58419"/>
                              <a:gd name="T13" fmla="*/ 523125 h 524510"/>
                              <a:gd name="T14" fmla="*/ 58318 w 58419"/>
                              <a:gd name="T15" fmla="*/ 524281 h 524510"/>
                              <a:gd name="T16" fmla="*/ 58318 w 58419"/>
                              <a:gd name="T17" fmla="*/ 0 h 524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419" h="524510">
                                <a:moveTo>
                                  <a:pt x="58318" y="0"/>
                                </a:moveTo>
                                <a:lnTo>
                                  <a:pt x="0" y="29248"/>
                                </a:lnTo>
                                <a:lnTo>
                                  <a:pt x="0" y="72072"/>
                                </a:lnTo>
                                <a:lnTo>
                                  <a:pt x="14173" y="66344"/>
                                </a:lnTo>
                                <a:lnTo>
                                  <a:pt x="14173" y="117627"/>
                                </a:lnTo>
                                <a:lnTo>
                                  <a:pt x="0" y="121335"/>
                                </a:lnTo>
                                <a:lnTo>
                                  <a:pt x="0" y="523125"/>
                                </a:lnTo>
                                <a:lnTo>
                                  <a:pt x="58318" y="524281"/>
                                </a:lnTo>
                                <a:lnTo>
                                  <a:pt x="58318"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531224" name="Image 1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7" y="1266"/>
                            <a:ext cx="3647" cy="4547"/>
                          </a:xfrm>
                          <a:prstGeom prst="rect">
                            <a:avLst/>
                          </a:prstGeom>
                          <a:noFill/>
                          <a:extLst>
                            <a:ext uri="{909E8E84-426E-40DD-AFC4-6F175D3DCCD1}">
                              <a14:hiddenFill xmlns:a14="http://schemas.microsoft.com/office/drawing/2010/main">
                                <a:solidFill>
                                  <a:srgbClr val="FFFFFF"/>
                                </a:solidFill>
                              </a14:hiddenFill>
                            </a:ext>
                          </a:extLst>
                        </pic:spPr>
                      </pic:pic>
                      <wps:wsp>
                        <wps:cNvPr id="2076468033" name="Graphic 183"/>
                        <wps:cNvSpPr>
                          <a:spLocks/>
                        </wps:cNvSpPr>
                        <wps:spPr bwMode="auto">
                          <a:xfrm>
                            <a:off x="21" y="3621"/>
                            <a:ext cx="2636" cy="1226"/>
                          </a:xfrm>
                          <a:custGeom>
                            <a:avLst/>
                            <a:gdLst>
                              <a:gd name="T0" fmla="*/ 263271 w 263525"/>
                              <a:gd name="T1" fmla="*/ 0 h 122555"/>
                              <a:gd name="T2" fmla="*/ 149199 w 263525"/>
                              <a:gd name="T3" fmla="*/ 26428 h 122555"/>
                              <a:gd name="T4" fmla="*/ 0 w 263525"/>
                              <a:gd name="T5" fmla="*/ 122047 h 122555"/>
                              <a:gd name="T6" fmla="*/ 74549 w 263525"/>
                              <a:gd name="T7" fmla="*/ 120357 h 122555"/>
                              <a:gd name="T8" fmla="*/ 263271 w 263525"/>
                              <a:gd name="T9" fmla="*/ 0 h 122555"/>
                            </a:gdLst>
                            <a:ahLst/>
                            <a:cxnLst>
                              <a:cxn ang="0">
                                <a:pos x="T0" y="T1"/>
                              </a:cxn>
                              <a:cxn ang="0">
                                <a:pos x="T2" y="T3"/>
                              </a:cxn>
                              <a:cxn ang="0">
                                <a:pos x="T4" y="T5"/>
                              </a:cxn>
                              <a:cxn ang="0">
                                <a:pos x="T6" y="T7"/>
                              </a:cxn>
                              <a:cxn ang="0">
                                <a:pos x="T8" y="T9"/>
                              </a:cxn>
                            </a:cxnLst>
                            <a:rect l="0" t="0" r="r" b="b"/>
                            <a:pathLst>
                              <a:path w="263525" h="122555">
                                <a:moveTo>
                                  <a:pt x="263271" y="0"/>
                                </a:moveTo>
                                <a:lnTo>
                                  <a:pt x="149199" y="26428"/>
                                </a:lnTo>
                                <a:lnTo>
                                  <a:pt x="0" y="122047"/>
                                </a:lnTo>
                                <a:lnTo>
                                  <a:pt x="74549" y="120357"/>
                                </a:lnTo>
                                <a:lnTo>
                                  <a:pt x="263271"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619142" name="Graphic 184"/>
                        <wps:cNvSpPr>
                          <a:spLocks/>
                        </wps:cNvSpPr>
                        <wps:spPr bwMode="auto">
                          <a:xfrm>
                            <a:off x="1708" y="2230"/>
                            <a:ext cx="1924" cy="1613"/>
                          </a:xfrm>
                          <a:custGeom>
                            <a:avLst/>
                            <a:gdLst>
                              <a:gd name="T0" fmla="*/ 0 w 192405"/>
                              <a:gd name="T1" fmla="*/ 0 h 161290"/>
                              <a:gd name="T2" fmla="*/ 192049 w 192405"/>
                              <a:gd name="T3" fmla="*/ 21107 h 161290"/>
                              <a:gd name="T4" fmla="*/ 94589 w 192405"/>
                              <a:gd name="T5" fmla="*/ 139077 h 161290"/>
                              <a:gd name="T6" fmla="*/ 0 w 192405"/>
                              <a:gd name="T7" fmla="*/ 160909 h 161290"/>
                              <a:gd name="T8" fmla="*/ 0 w 192405"/>
                              <a:gd name="T9" fmla="*/ 0 h 161290"/>
                            </a:gdLst>
                            <a:ahLst/>
                            <a:cxnLst>
                              <a:cxn ang="0">
                                <a:pos x="T0" y="T1"/>
                              </a:cxn>
                              <a:cxn ang="0">
                                <a:pos x="T2" y="T3"/>
                              </a:cxn>
                              <a:cxn ang="0">
                                <a:pos x="T4" y="T5"/>
                              </a:cxn>
                              <a:cxn ang="0">
                                <a:pos x="T6" y="T7"/>
                              </a:cxn>
                              <a:cxn ang="0">
                                <a:pos x="T8" y="T9"/>
                              </a:cxn>
                            </a:cxnLst>
                            <a:rect l="0" t="0" r="r" b="b"/>
                            <a:pathLst>
                              <a:path w="192405" h="161290">
                                <a:moveTo>
                                  <a:pt x="0" y="0"/>
                                </a:moveTo>
                                <a:lnTo>
                                  <a:pt x="192049" y="21107"/>
                                </a:lnTo>
                                <a:lnTo>
                                  <a:pt x="94589" y="139077"/>
                                </a:lnTo>
                                <a:lnTo>
                                  <a:pt x="0" y="160909"/>
                                </a:lnTo>
                                <a:lnTo>
                                  <a:pt x="0" y="0"/>
                                </a:lnTo>
                                <a:close/>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451307" name="Graphic 185"/>
                        <wps:cNvSpPr>
                          <a:spLocks/>
                        </wps:cNvSpPr>
                        <wps:spPr bwMode="auto">
                          <a:xfrm>
                            <a:off x="1708" y="2230"/>
                            <a:ext cx="946" cy="1397"/>
                          </a:xfrm>
                          <a:custGeom>
                            <a:avLst/>
                            <a:gdLst>
                              <a:gd name="T0" fmla="*/ 94589 w 94615"/>
                              <a:gd name="T1" fmla="*/ 139077 h 139700"/>
                              <a:gd name="T2" fmla="*/ 0 w 94615"/>
                              <a:gd name="T3" fmla="*/ 0 h 139700"/>
                            </a:gdLst>
                            <a:ahLst/>
                            <a:cxnLst>
                              <a:cxn ang="0">
                                <a:pos x="T0" y="T1"/>
                              </a:cxn>
                              <a:cxn ang="0">
                                <a:pos x="T2" y="T3"/>
                              </a:cxn>
                            </a:cxnLst>
                            <a:rect l="0" t="0" r="r" b="b"/>
                            <a:pathLst>
                              <a:path w="94615" h="139700">
                                <a:moveTo>
                                  <a:pt x="94589" y="139077"/>
                                </a:move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742919" name="Graphic 186"/>
                        <wps:cNvSpPr>
                          <a:spLocks/>
                        </wps:cNvSpPr>
                        <wps:spPr bwMode="auto">
                          <a:xfrm>
                            <a:off x="21" y="3621"/>
                            <a:ext cx="2636" cy="1226"/>
                          </a:xfrm>
                          <a:custGeom>
                            <a:avLst/>
                            <a:gdLst>
                              <a:gd name="T0" fmla="*/ 168681 w 263525"/>
                              <a:gd name="T1" fmla="*/ 21831 h 122555"/>
                              <a:gd name="T2" fmla="*/ 149199 w 263525"/>
                              <a:gd name="T3" fmla="*/ 26428 h 122555"/>
                              <a:gd name="T4" fmla="*/ 0 w 263525"/>
                              <a:gd name="T5" fmla="*/ 122046 h 122555"/>
                              <a:gd name="T6" fmla="*/ 1015 w 263525"/>
                              <a:gd name="T7" fmla="*/ 122021 h 122555"/>
                              <a:gd name="T8" fmla="*/ 74548 w 263525"/>
                              <a:gd name="T9" fmla="*/ 120357 h 122555"/>
                              <a:gd name="T10" fmla="*/ 263270 w 263525"/>
                              <a:gd name="T11" fmla="*/ 0 h 122555"/>
                              <a:gd name="T12" fmla="*/ 263270 w 263525"/>
                              <a:gd name="T13" fmla="*/ 9359 h 122555"/>
                              <a:gd name="T14" fmla="*/ 263270 w 263525"/>
                              <a:gd name="T15" fmla="*/ 21501 h 122555"/>
                              <a:gd name="T16" fmla="*/ 263270 w 263525"/>
                              <a:gd name="T17" fmla="*/ 102857 h 122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3525" h="122555">
                                <a:moveTo>
                                  <a:pt x="168681" y="21831"/>
                                </a:moveTo>
                                <a:lnTo>
                                  <a:pt x="149199" y="26428"/>
                                </a:lnTo>
                                <a:lnTo>
                                  <a:pt x="0" y="122046"/>
                                </a:lnTo>
                                <a:lnTo>
                                  <a:pt x="1015" y="122021"/>
                                </a:lnTo>
                                <a:lnTo>
                                  <a:pt x="74548" y="120357"/>
                                </a:lnTo>
                                <a:lnTo>
                                  <a:pt x="263270" y="0"/>
                                </a:lnTo>
                                <a:lnTo>
                                  <a:pt x="263270" y="9359"/>
                                </a:lnTo>
                                <a:lnTo>
                                  <a:pt x="263270" y="21501"/>
                                </a:lnTo>
                                <a:lnTo>
                                  <a:pt x="263270" y="102857"/>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153040" name="Graphic 187"/>
                        <wps:cNvSpPr>
                          <a:spLocks/>
                        </wps:cNvSpPr>
                        <wps:spPr bwMode="auto">
                          <a:xfrm>
                            <a:off x="21" y="4637"/>
                            <a:ext cx="3493" cy="1238"/>
                          </a:xfrm>
                          <a:custGeom>
                            <a:avLst/>
                            <a:gdLst>
                              <a:gd name="T0" fmla="*/ 1015 w 349250"/>
                              <a:gd name="T1" fmla="*/ 20472 h 123825"/>
                              <a:gd name="T2" fmla="*/ 0 w 349250"/>
                              <a:gd name="T3" fmla="*/ 120548 h 123825"/>
                              <a:gd name="T4" fmla="*/ 74548 w 349250"/>
                              <a:gd name="T5" fmla="*/ 122872 h 123825"/>
                              <a:gd name="T6" fmla="*/ 86817 w 349250"/>
                              <a:gd name="T7" fmla="*/ 123253 h 123825"/>
                              <a:gd name="T8" fmla="*/ 255028 w 349250"/>
                              <a:gd name="T9" fmla="*/ 117640 h 123825"/>
                              <a:gd name="T10" fmla="*/ 255028 w 349250"/>
                              <a:gd name="T11" fmla="*/ 1803 h 123825"/>
                              <a:gd name="T12" fmla="*/ 263270 w 349250"/>
                              <a:gd name="T13" fmla="*/ 1282 h 123825"/>
                              <a:gd name="T14" fmla="*/ 266738 w 349250"/>
                              <a:gd name="T15" fmla="*/ 1054 h 123825"/>
                              <a:gd name="T16" fmla="*/ 283375 w 349250"/>
                              <a:gd name="T17" fmla="*/ 0 h 123825"/>
                              <a:gd name="T18" fmla="*/ 349059 w 349250"/>
                              <a:gd name="T19" fmla="*/ 2247 h 123825"/>
                              <a:gd name="T20" fmla="*/ 349059 w 349250"/>
                              <a:gd name="T21" fmla="*/ 49022 h 123825"/>
                              <a:gd name="T22" fmla="*/ 300913 w 349250"/>
                              <a:gd name="T23" fmla="*/ 48691 h 123825"/>
                              <a:gd name="T24" fmla="*/ 283375 w 349250"/>
                              <a:gd name="T25" fmla="*/ 48577 h 123825"/>
                              <a:gd name="T26" fmla="*/ 283375 w 349250"/>
                              <a:gd name="T27" fmla="*/ 0 h 123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9250" h="123825">
                                <a:moveTo>
                                  <a:pt x="1015" y="20472"/>
                                </a:moveTo>
                                <a:lnTo>
                                  <a:pt x="0" y="120548"/>
                                </a:lnTo>
                                <a:lnTo>
                                  <a:pt x="74548" y="122872"/>
                                </a:lnTo>
                                <a:lnTo>
                                  <a:pt x="86817" y="123253"/>
                                </a:lnTo>
                                <a:lnTo>
                                  <a:pt x="255028" y="117640"/>
                                </a:lnTo>
                                <a:lnTo>
                                  <a:pt x="255028" y="1803"/>
                                </a:lnTo>
                                <a:lnTo>
                                  <a:pt x="263270" y="1282"/>
                                </a:lnTo>
                                <a:lnTo>
                                  <a:pt x="266738" y="1054"/>
                                </a:lnTo>
                                <a:lnTo>
                                  <a:pt x="283375" y="0"/>
                                </a:lnTo>
                                <a:lnTo>
                                  <a:pt x="349059" y="2247"/>
                                </a:lnTo>
                                <a:lnTo>
                                  <a:pt x="349059" y="49022"/>
                                </a:lnTo>
                                <a:lnTo>
                                  <a:pt x="300913" y="48691"/>
                                </a:lnTo>
                                <a:lnTo>
                                  <a:pt x="283375" y="48577"/>
                                </a:lnTo>
                                <a:lnTo>
                                  <a:pt x="283375"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390644" name="Graphic 188"/>
                        <wps:cNvSpPr>
                          <a:spLocks/>
                        </wps:cNvSpPr>
                        <wps:spPr bwMode="auto">
                          <a:xfrm>
                            <a:off x="2689" y="4648"/>
                            <a:ext cx="171" cy="1168"/>
                          </a:xfrm>
                          <a:custGeom>
                            <a:avLst/>
                            <a:gdLst>
                              <a:gd name="T0" fmla="*/ 0 w 17145"/>
                              <a:gd name="T1" fmla="*/ 47066 h 116839"/>
                              <a:gd name="T2" fmla="*/ 0 w 17145"/>
                              <a:gd name="T3" fmla="*/ 116573 h 116839"/>
                              <a:gd name="T4" fmla="*/ 16637 w 17145"/>
                              <a:gd name="T5" fmla="*/ 116573 h 116839"/>
                              <a:gd name="T6" fmla="*/ 16637 w 17145"/>
                              <a:gd name="T7" fmla="*/ 47510 h 116839"/>
                              <a:gd name="T8" fmla="*/ 0 w 17145"/>
                              <a:gd name="T9" fmla="*/ 47066 h 116839"/>
                              <a:gd name="T10" fmla="*/ 0 w 17145"/>
                              <a:gd name="T11" fmla="*/ 0 h 116839"/>
                            </a:gdLst>
                            <a:ahLst/>
                            <a:cxnLst>
                              <a:cxn ang="0">
                                <a:pos x="T0" y="T1"/>
                              </a:cxn>
                              <a:cxn ang="0">
                                <a:pos x="T2" y="T3"/>
                              </a:cxn>
                              <a:cxn ang="0">
                                <a:pos x="T4" y="T5"/>
                              </a:cxn>
                              <a:cxn ang="0">
                                <a:pos x="T6" y="T7"/>
                              </a:cxn>
                              <a:cxn ang="0">
                                <a:pos x="T8" y="T9"/>
                              </a:cxn>
                              <a:cxn ang="0">
                                <a:pos x="T10" y="T11"/>
                              </a:cxn>
                            </a:cxnLst>
                            <a:rect l="0" t="0" r="r" b="b"/>
                            <a:pathLst>
                              <a:path w="17145" h="116839">
                                <a:moveTo>
                                  <a:pt x="0" y="47066"/>
                                </a:moveTo>
                                <a:lnTo>
                                  <a:pt x="0" y="116573"/>
                                </a:lnTo>
                                <a:lnTo>
                                  <a:pt x="16637" y="116573"/>
                                </a:lnTo>
                                <a:lnTo>
                                  <a:pt x="16637" y="47510"/>
                                </a:lnTo>
                                <a:lnTo>
                                  <a:pt x="0" y="47066"/>
                                </a:ln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198474" name="Graphic 189"/>
                        <wps:cNvSpPr>
                          <a:spLocks/>
                        </wps:cNvSpPr>
                        <wps:spPr bwMode="auto">
                          <a:xfrm>
                            <a:off x="2855" y="5124"/>
                            <a:ext cx="178" cy="692"/>
                          </a:xfrm>
                          <a:custGeom>
                            <a:avLst/>
                            <a:gdLst>
                              <a:gd name="T0" fmla="*/ 0 w 17780"/>
                              <a:gd name="T1" fmla="*/ 68935 h 69215"/>
                              <a:gd name="T2" fmla="*/ 17538 w 17780"/>
                              <a:gd name="T3" fmla="*/ 68935 h 69215"/>
                              <a:gd name="T4" fmla="*/ 17538 w 17780"/>
                              <a:gd name="T5" fmla="*/ 0 h 69215"/>
                            </a:gdLst>
                            <a:ahLst/>
                            <a:cxnLst>
                              <a:cxn ang="0">
                                <a:pos x="T0" y="T1"/>
                              </a:cxn>
                              <a:cxn ang="0">
                                <a:pos x="T2" y="T3"/>
                              </a:cxn>
                              <a:cxn ang="0">
                                <a:pos x="T4" y="T5"/>
                              </a:cxn>
                            </a:cxnLst>
                            <a:rect l="0" t="0" r="r" b="b"/>
                            <a:pathLst>
                              <a:path w="17780" h="69215">
                                <a:moveTo>
                                  <a:pt x="0" y="68935"/>
                                </a:moveTo>
                                <a:lnTo>
                                  <a:pt x="17538" y="68935"/>
                                </a:lnTo>
                                <a:lnTo>
                                  <a:pt x="17538"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878116" name="Graphic 190"/>
                        <wps:cNvSpPr>
                          <a:spLocks/>
                        </wps:cNvSpPr>
                        <wps:spPr bwMode="auto">
                          <a:xfrm>
                            <a:off x="3512" y="602"/>
                            <a:ext cx="2648" cy="5277"/>
                          </a:xfrm>
                          <a:custGeom>
                            <a:avLst/>
                            <a:gdLst>
                              <a:gd name="T0" fmla="*/ 0 w 264795"/>
                              <a:gd name="T1" fmla="*/ 452488 h 527685"/>
                              <a:gd name="T2" fmla="*/ 0 w 264795"/>
                              <a:gd name="T3" fmla="*/ 521093 h 527685"/>
                              <a:gd name="T4" fmla="*/ 76009 w 264795"/>
                              <a:gd name="T5" fmla="*/ 523112 h 527685"/>
                              <a:gd name="T6" fmla="*/ 76009 w 264795"/>
                              <a:gd name="T7" fmla="*/ 166535 h 527685"/>
                              <a:gd name="T8" fmla="*/ 76009 w 264795"/>
                              <a:gd name="T9" fmla="*/ 121323 h 527685"/>
                              <a:gd name="T10" fmla="*/ 76009 w 264795"/>
                              <a:gd name="T11" fmla="*/ 104127 h 527685"/>
                              <a:gd name="T12" fmla="*/ 76009 w 264795"/>
                              <a:gd name="T13" fmla="*/ 72072 h 527685"/>
                              <a:gd name="T14" fmla="*/ 76009 w 264795"/>
                              <a:gd name="T15" fmla="*/ 29235 h 527685"/>
                              <a:gd name="T16" fmla="*/ 134315 w 264795"/>
                              <a:gd name="T17" fmla="*/ 0 h 527685"/>
                              <a:gd name="T18" fmla="*/ 182916 w 264795"/>
                              <a:gd name="T19" fmla="*/ 6903 h 527685"/>
                              <a:gd name="T20" fmla="*/ 204971 w 264795"/>
                              <a:gd name="T21" fmla="*/ 10034 h 527685"/>
                              <a:gd name="T22" fmla="*/ 242620 w 264795"/>
                              <a:gd name="T23" fmla="*/ 16370 h 527685"/>
                              <a:gd name="T24" fmla="*/ 264477 w 264795"/>
                              <a:gd name="T25" fmla="*/ 24282 h 527685"/>
                              <a:gd name="T26" fmla="*/ 264477 w 264795"/>
                              <a:gd name="T27" fmla="*/ 118973 h 527685"/>
                              <a:gd name="T28" fmla="*/ 264477 w 264795"/>
                              <a:gd name="T29" fmla="*/ 221526 h 527685"/>
                              <a:gd name="T30" fmla="*/ 264477 w 264795"/>
                              <a:gd name="T31" fmla="*/ 524903 h 527685"/>
                              <a:gd name="T32" fmla="*/ 239969 w 264795"/>
                              <a:gd name="T33" fmla="*/ 526973 h 527685"/>
                              <a:gd name="T34" fmla="*/ 215401 w 264795"/>
                              <a:gd name="T35" fmla="*/ 527613 h 527685"/>
                              <a:gd name="T36" fmla="*/ 190771 w 264795"/>
                              <a:gd name="T37" fmla="*/ 526898 h 527685"/>
                              <a:gd name="T38" fmla="*/ 166077 w 264795"/>
                              <a:gd name="T39" fmla="*/ 524903 h 527685"/>
                              <a:gd name="T40" fmla="*/ 166077 w 264795"/>
                              <a:gd name="T41" fmla="*/ 193852 h 527685"/>
                              <a:gd name="T42" fmla="*/ 243789 w 264795"/>
                              <a:gd name="T43" fmla="*/ 201955 h 527685"/>
                              <a:gd name="T44" fmla="*/ 243484 w 264795"/>
                              <a:gd name="T45" fmla="*/ 153708 h 527685"/>
                              <a:gd name="T46" fmla="*/ 242773 w 264795"/>
                              <a:gd name="T47" fmla="*/ 41706 h 527685"/>
                              <a:gd name="T48" fmla="*/ 242620 w 264795"/>
                              <a:gd name="T49" fmla="*/ 16370 h 527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4795" h="527685">
                                <a:moveTo>
                                  <a:pt x="0" y="452488"/>
                                </a:moveTo>
                                <a:lnTo>
                                  <a:pt x="0" y="521093"/>
                                </a:lnTo>
                                <a:lnTo>
                                  <a:pt x="76009" y="523112"/>
                                </a:lnTo>
                                <a:lnTo>
                                  <a:pt x="76009" y="166535"/>
                                </a:lnTo>
                                <a:lnTo>
                                  <a:pt x="76009" y="121323"/>
                                </a:lnTo>
                                <a:lnTo>
                                  <a:pt x="76009" y="104127"/>
                                </a:lnTo>
                                <a:lnTo>
                                  <a:pt x="76009" y="72072"/>
                                </a:lnTo>
                                <a:lnTo>
                                  <a:pt x="76009" y="29235"/>
                                </a:lnTo>
                                <a:lnTo>
                                  <a:pt x="134315" y="0"/>
                                </a:lnTo>
                                <a:lnTo>
                                  <a:pt x="182916" y="6903"/>
                                </a:lnTo>
                                <a:lnTo>
                                  <a:pt x="204971" y="10034"/>
                                </a:lnTo>
                                <a:lnTo>
                                  <a:pt x="242620" y="16370"/>
                                </a:lnTo>
                                <a:lnTo>
                                  <a:pt x="264477" y="24282"/>
                                </a:lnTo>
                                <a:lnTo>
                                  <a:pt x="264477" y="118973"/>
                                </a:lnTo>
                                <a:lnTo>
                                  <a:pt x="264477" y="221526"/>
                                </a:lnTo>
                                <a:lnTo>
                                  <a:pt x="264477" y="524903"/>
                                </a:lnTo>
                                <a:lnTo>
                                  <a:pt x="239969" y="526973"/>
                                </a:lnTo>
                                <a:lnTo>
                                  <a:pt x="215401" y="527613"/>
                                </a:lnTo>
                                <a:lnTo>
                                  <a:pt x="190771" y="526898"/>
                                </a:lnTo>
                                <a:lnTo>
                                  <a:pt x="166077" y="524903"/>
                                </a:lnTo>
                                <a:lnTo>
                                  <a:pt x="166077" y="193852"/>
                                </a:lnTo>
                                <a:lnTo>
                                  <a:pt x="243789" y="201955"/>
                                </a:lnTo>
                                <a:lnTo>
                                  <a:pt x="243484" y="153708"/>
                                </a:lnTo>
                                <a:lnTo>
                                  <a:pt x="242773" y="41706"/>
                                </a:lnTo>
                                <a:lnTo>
                                  <a:pt x="242620" y="1637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436183" name="Graphic 191"/>
                        <wps:cNvSpPr>
                          <a:spLocks/>
                        </wps:cNvSpPr>
                        <wps:spPr bwMode="auto">
                          <a:xfrm>
                            <a:off x="4855" y="602"/>
                            <a:ext cx="13" cy="5245"/>
                          </a:xfrm>
                          <a:custGeom>
                            <a:avLst/>
                            <a:gdLst>
                              <a:gd name="T0" fmla="*/ 0 w 1270"/>
                              <a:gd name="T1" fmla="*/ 0 h 524510"/>
                              <a:gd name="T2" fmla="*/ 0 w 1270"/>
                              <a:gd name="T3" fmla="*/ 524281 h 524510"/>
                              <a:gd name="T4" fmla="*/ 0 w 1270"/>
                              <a:gd name="T5" fmla="*/ 524294 h 524510"/>
                            </a:gdLst>
                            <a:ahLst/>
                            <a:cxnLst>
                              <a:cxn ang="0">
                                <a:pos x="T0" y="T1"/>
                              </a:cxn>
                              <a:cxn ang="0">
                                <a:pos x="T2" y="T3"/>
                              </a:cxn>
                              <a:cxn ang="0">
                                <a:pos x="T4" y="T5"/>
                              </a:cxn>
                            </a:cxnLst>
                            <a:rect l="0" t="0" r="r" b="b"/>
                            <a:pathLst>
                              <a:path w="1270" h="524510">
                                <a:moveTo>
                                  <a:pt x="0" y="0"/>
                                </a:moveTo>
                                <a:lnTo>
                                  <a:pt x="0" y="524281"/>
                                </a:lnTo>
                                <a:lnTo>
                                  <a:pt x="0" y="524294"/>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817282" name="Graphic 192"/>
                        <wps:cNvSpPr>
                          <a:spLocks/>
                        </wps:cNvSpPr>
                        <wps:spPr bwMode="auto">
                          <a:xfrm>
                            <a:off x="4272" y="5833"/>
                            <a:ext cx="902" cy="20"/>
                          </a:xfrm>
                          <a:custGeom>
                            <a:avLst/>
                            <a:gdLst>
                              <a:gd name="T0" fmla="*/ 0 w 90170"/>
                              <a:gd name="T1" fmla="*/ 0 h 1905"/>
                              <a:gd name="T2" fmla="*/ 58318 w 90170"/>
                              <a:gd name="T3" fmla="*/ 1155 h 1905"/>
                              <a:gd name="T4" fmla="*/ 62636 w 90170"/>
                              <a:gd name="T5" fmla="*/ 1244 h 1905"/>
                              <a:gd name="T6" fmla="*/ 85356 w 90170"/>
                              <a:gd name="T7" fmla="*/ 1701 h 1905"/>
                              <a:gd name="T8" fmla="*/ 90068 w 90170"/>
                              <a:gd name="T9" fmla="*/ 1790 h 1905"/>
                            </a:gdLst>
                            <a:ahLst/>
                            <a:cxnLst>
                              <a:cxn ang="0">
                                <a:pos x="T0" y="T1"/>
                              </a:cxn>
                              <a:cxn ang="0">
                                <a:pos x="T2" y="T3"/>
                              </a:cxn>
                              <a:cxn ang="0">
                                <a:pos x="T4" y="T5"/>
                              </a:cxn>
                              <a:cxn ang="0">
                                <a:pos x="T6" y="T7"/>
                              </a:cxn>
                              <a:cxn ang="0">
                                <a:pos x="T8" y="T9"/>
                              </a:cxn>
                            </a:cxnLst>
                            <a:rect l="0" t="0" r="r" b="b"/>
                            <a:pathLst>
                              <a:path w="90170" h="1905">
                                <a:moveTo>
                                  <a:pt x="0" y="0"/>
                                </a:moveTo>
                                <a:lnTo>
                                  <a:pt x="58318" y="1155"/>
                                </a:lnTo>
                                <a:lnTo>
                                  <a:pt x="62636" y="1244"/>
                                </a:lnTo>
                                <a:lnTo>
                                  <a:pt x="85356" y="1701"/>
                                </a:lnTo>
                                <a:lnTo>
                                  <a:pt x="90068" y="179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70431" name="Graphic 193"/>
                        <wps:cNvSpPr>
                          <a:spLocks/>
                        </wps:cNvSpPr>
                        <wps:spPr bwMode="auto">
                          <a:xfrm>
                            <a:off x="3629" y="1644"/>
                            <a:ext cx="647" cy="800"/>
                          </a:xfrm>
                          <a:custGeom>
                            <a:avLst/>
                            <a:gdLst>
                              <a:gd name="T0" fmla="*/ 0 w 64769"/>
                              <a:gd name="T1" fmla="*/ 79794 h 80010"/>
                              <a:gd name="T2" fmla="*/ 64325 w 64769"/>
                              <a:gd name="T3" fmla="*/ 0 h 80010"/>
                            </a:gdLst>
                            <a:ahLst/>
                            <a:cxnLst>
                              <a:cxn ang="0">
                                <a:pos x="T0" y="T1"/>
                              </a:cxn>
                              <a:cxn ang="0">
                                <a:pos x="T2" y="T3"/>
                              </a:cxn>
                            </a:cxnLst>
                            <a:rect l="0" t="0" r="r" b="b"/>
                            <a:pathLst>
                              <a:path w="64769" h="80010">
                                <a:moveTo>
                                  <a:pt x="0" y="79794"/>
                                </a:moveTo>
                                <a:lnTo>
                                  <a:pt x="64325"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959588" name="Graphic 194"/>
                        <wps:cNvSpPr>
                          <a:spLocks/>
                        </wps:cNvSpPr>
                        <wps:spPr bwMode="auto">
                          <a:xfrm>
                            <a:off x="767" y="4825"/>
                            <a:ext cx="13" cy="1048"/>
                          </a:xfrm>
                          <a:custGeom>
                            <a:avLst/>
                            <a:gdLst>
                              <a:gd name="T0" fmla="*/ 0 w 1270"/>
                              <a:gd name="T1" fmla="*/ 0 h 104775"/>
                              <a:gd name="T2" fmla="*/ 0 w 1270"/>
                              <a:gd name="T3" fmla="*/ 4051 h 104775"/>
                              <a:gd name="T4" fmla="*/ 0 w 1270"/>
                              <a:gd name="T5" fmla="*/ 104089 h 104775"/>
                              <a:gd name="T6" fmla="*/ 0 w 1270"/>
                              <a:gd name="T7" fmla="*/ 104470 h 104775"/>
                            </a:gdLst>
                            <a:ahLst/>
                            <a:cxnLst>
                              <a:cxn ang="0">
                                <a:pos x="T0" y="T1"/>
                              </a:cxn>
                              <a:cxn ang="0">
                                <a:pos x="T2" y="T3"/>
                              </a:cxn>
                              <a:cxn ang="0">
                                <a:pos x="T4" y="T5"/>
                              </a:cxn>
                              <a:cxn ang="0">
                                <a:pos x="T6" y="T7"/>
                              </a:cxn>
                            </a:cxnLst>
                            <a:rect l="0" t="0" r="r" b="b"/>
                            <a:pathLst>
                              <a:path w="1270" h="104775">
                                <a:moveTo>
                                  <a:pt x="0" y="0"/>
                                </a:moveTo>
                                <a:lnTo>
                                  <a:pt x="0" y="4051"/>
                                </a:lnTo>
                                <a:lnTo>
                                  <a:pt x="0" y="104089"/>
                                </a:lnTo>
                                <a:lnTo>
                                  <a:pt x="0" y="10447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82134" name="Graphic 195"/>
                        <wps:cNvSpPr>
                          <a:spLocks/>
                        </wps:cNvSpPr>
                        <wps:spPr bwMode="auto">
                          <a:xfrm>
                            <a:off x="3031" y="5813"/>
                            <a:ext cx="482" cy="13"/>
                          </a:xfrm>
                          <a:custGeom>
                            <a:avLst/>
                            <a:gdLst>
                              <a:gd name="T0" fmla="*/ 0 w 48260"/>
                              <a:gd name="T1" fmla="*/ 0 h 1270"/>
                              <a:gd name="T2" fmla="*/ 48145 w 48260"/>
                              <a:gd name="T3" fmla="*/ 0 h 1270"/>
                            </a:gdLst>
                            <a:ahLst/>
                            <a:cxnLst>
                              <a:cxn ang="0">
                                <a:pos x="T0" y="T1"/>
                              </a:cxn>
                              <a:cxn ang="0">
                                <a:pos x="T2" y="T3"/>
                              </a:cxn>
                            </a:cxnLst>
                            <a:rect l="0" t="0" r="r" b="b"/>
                            <a:pathLst>
                              <a:path w="48260" h="1270">
                                <a:moveTo>
                                  <a:pt x="0" y="0"/>
                                </a:moveTo>
                                <a:lnTo>
                                  <a:pt x="48145"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916072" name="Graphic 196"/>
                        <wps:cNvSpPr>
                          <a:spLocks/>
                        </wps:cNvSpPr>
                        <wps:spPr bwMode="auto">
                          <a:xfrm>
                            <a:off x="6157" y="1792"/>
                            <a:ext cx="1867" cy="3969"/>
                          </a:xfrm>
                          <a:custGeom>
                            <a:avLst/>
                            <a:gdLst>
                              <a:gd name="T0" fmla="*/ 0 w 186690"/>
                              <a:gd name="T1" fmla="*/ 396735 h 396875"/>
                              <a:gd name="T2" fmla="*/ 186664 w 186690"/>
                              <a:gd name="T3" fmla="*/ 396735 h 396875"/>
                              <a:gd name="T4" fmla="*/ 186664 w 186690"/>
                              <a:gd name="T5" fmla="*/ 89738 h 396875"/>
                              <a:gd name="T6" fmla="*/ 186664 w 186690"/>
                              <a:gd name="T7" fmla="*/ 47231 h 396875"/>
                              <a:gd name="T8" fmla="*/ 30137 w 186690"/>
                              <a:gd name="T9" fmla="*/ 25057 h 396875"/>
                              <a:gd name="T10" fmla="*/ 30137 w 186690"/>
                              <a:gd name="T11" fmla="*/ 5397 h 396875"/>
                              <a:gd name="T12" fmla="*/ 0 w 186690"/>
                              <a:gd name="T13" fmla="*/ 0 h 396875"/>
                            </a:gdLst>
                            <a:ahLst/>
                            <a:cxnLst>
                              <a:cxn ang="0">
                                <a:pos x="T0" y="T1"/>
                              </a:cxn>
                              <a:cxn ang="0">
                                <a:pos x="T2" y="T3"/>
                              </a:cxn>
                              <a:cxn ang="0">
                                <a:pos x="T4" y="T5"/>
                              </a:cxn>
                              <a:cxn ang="0">
                                <a:pos x="T6" y="T7"/>
                              </a:cxn>
                              <a:cxn ang="0">
                                <a:pos x="T8" y="T9"/>
                              </a:cxn>
                              <a:cxn ang="0">
                                <a:pos x="T10" y="T11"/>
                              </a:cxn>
                              <a:cxn ang="0">
                                <a:pos x="T12" y="T13"/>
                              </a:cxn>
                            </a:cxnLst>
                            <a:rect l="0" t="0" r="r" b="b"/>
                            <a:pathLst>
                              <a:path w="186690" h="396875">
                                <a:moveTo>
                                  <a:pt x="0" y="396735"/>
                                </a:moveTo>
                                <a:lnTo>
                                  <a:pt x="186664" y="396735"/>
                                </a:lnTo>
                                <a:lnTo>
                                  <a:pt x="186664" y="89738"/>
                                </a:lnTo>
                                <a:lnTo>
                                  <a:pt x="186664" y="47231"/>
                                </a:lnTo>
                                <a:lnTo>
                                  <a:pt x="30137" y="25057"/>
                                </a:lnTo>
                                <a:lnTo>
                                  <a:pt x="30137" y="5397"/>
                                </a:ln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023911" name="Graphic 197"/>
                        <wps:cNvSpPr>
                          <a:spLocks/>
                        </wps:cNvSpPr>
                        <wps:spPr bwMode="auto">
                          <a:xfrm>
                            <a:off x="6157" y="2043"/>
                            <a:ext cx="305" cy="825"/>
                          </a:xfrm>
                          <a:custGeom>
                            <a:avLst/>
                            <a:gdLst>
                              <a:gd name="T0" fmla="*/ 30137 w 30480"/>
                              <a:gd name="T1" fmla="*/ 0 h 82550"/>
                              <a:gd name="T2" fmla="*/ 30137 w 30480"/>
                              <a:gd name="T3" fmla="*/ 46240 h 82550"/>
                              <a:gd name="T4" fmla="*/ 30137 w 30480"/>
                              <a:gd name="T5" fmla="*/ 82232 h 82550"/>
                              <a:gd name="T6" fmla="*/ 27089 w 30480"/>
                              <a:gd name="T7" fmla="*/ 81749 h 82550"/>
                              <a:gd name="T8" fmla="*/ 0 w 30480"/>
                              <a:gd name="T9" fmla="*/ 77508 h 82550"/>
                            </a:gdLst>
                            <a:ahLst/>
                            <a:cxnLst>
                              <a:cxn ang="0">
                                <a:pos x="T0" y="T1"/>
                              </a:cxn>
                              <a:cxn ang="0">
                                <a:pos x="T2" y="T3"/>
                              </a:cxn>
                              <a:cxn ang="0">
                                <a:pos x="T4" y="T5"/>
                              </a:cxn>
                              <a:cxn ang="0">
                                <a:pos x="T6" y="T7"/>
                              </a:cxn>
                              <a:cxn ang="0">
                                <a:pos x="T8" y="T9"/>
                              </a:cxn>
                            </a:cxnLst>
                            <a:rect l="0" t="0" r="r" b="b"/>
                            <a:pathLst>
                              <a:path w="30480" h="82550">
                                <a:moveTo>
                                  <a:pt x="30137" y="0"/>
                                </a:moveTo>
                                <a:lnTo>
                                  <a:pt x="30137" y="46240"/>
                                </a:lnTo>
                                <a:lnTo>
                                  <a:pt x="30137" y="82232"/>
                                </a:lnTo>
                                <a:lnTo>
                                  <a:pt x="27089" y="81749"/>
                                </a:lnTo>
                                <a:lnTo>
                                  <a:pt x="0" y="77508"/>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185096" name="Graphic 198"/>
                        <wps:cNvSpPr>
                          <a:spLocks/>
                        </wps:cNvSpPr>
                        <wps:spPr bwMode="auto">
                          <a:xfrm>
                            <a:off x="5116" y="0"/>
                            <a:ext cx="13" cy="641"/>
                          </a:xfrm>
                          <a:custGeom>
                            <a:avLst/>
                            <a:gdLst>
                              <a:gd name="T0" fmla="*/ 0 w 1270"/>
                              <a:gd name="T1" fmla="*/ 64071 h 64135"/>
                              <a:gd name="T2" fmla="*/ 0 w 1270"/>
                              <a:gd name="T3" fmla="*/ 27419 h 64135"/>
                              <a:gd name="T4" fmla="*/ 0 w 1270"/>
                              <a:gd name="T5" fmla="*/ 0 h 64135"/>
                            </a:gdLst>
                            <a:ahLst/>
                            <a:cxnLst>
                              <a:cxn ang="0">
                                <a:pos x="T0" y="T1"/>
                              </a:cxn>
                              <a:cxn ang="0">
                                <a:pos x="T2" y="T3"/>
                              </a:cxn>
                              <a:cxn ang="0">
                                <a:pos x="T4" y="T5"/>
                              </a:cxn>
                            </a:cxnLst>
                            <a:rect l="0" t="0" r="r" b="b"/>
                            <a:pathLst>
                              <a:path w="1270" h="64135">
                                <a:moveTo>
                                  <a:pt x="0" y="64071"/>
                                </a:moveTo>
                                <a:lnTo>
                                  <a:pt x="0" y="27419"/>
                                </a:ln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261012" name="Graphic 199"/>
                        <wps:cNvSpPr>
                          <a:spLocks/>
                        </wps:cNvSpPr>
                        <wps:spPr bwMode="auto">
                          <a:xfrm>
                            <a:off x="4855" y="215"/>
                            <a:ext cx="496" cy="115"/>
                          </a:xfrm>
                          <a:custGeom>
                            <a:avLst/>
                            <a:gdLst>
                              <a:gd name="T0" fmla="*/ 0 w 49530"/>
                              <a:gd name="T1" fmla="*/ 0 h 11430"/>
                              <a:gd name="T2" fmla="*/ 26073 w 49530"/>
                              <a:gd name="T3" fmla="*/ 5829 h 11430"/>
                              <a:gd name="T4" fmla="*/ 49187 w 49530"/>
                              <a:gd name="T5" fmla="*/ 10985 h 11430"/>
                            </a:gdLst>
                            <a:ahLst/>
                            <a:cxnLst>
                              <a:cxn ang="0">
                                <a:pos x="T0" y="T1"/>
                              </a:cxn>
                              <a:cxn ang="0">
                                <a:pos x="T2" y="T3"/>
                              </a:cxn>
                              <a:cxn ang="0">
                                <a:pos x="T4" y="T5"/>
                              </a:cxn>
                            </a:cxnLst>
                            <a:rect l="0" t="0" r="r" b="b"/>
                            <a:pathLst>
                              <a:path w="49530" h="11430">
                                <a:moveTo>
                                  <a:pt x="0" y="0"/>
                                </a:moveTo>
                                <a:lnTo>
                                  <a:pt x="26073" y="5829"/>
                                </a:lnTo>
                                <a:lnTo>
                                  <a:pt x="49187" y="10985"/>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718624" name="Graphic 200"/>
                        <wps:cNvSpPr>
                          <a:spLocks/>
                        </wps:cNvSpPr>
                        <wps:spPr bwMode="auto">
                          <a:xfrm>
                            <a:off x="2572" y="5813"/>
                            <a:ext cx="120" cy="13"/>
                          </a:xfrm>
                          <a:custGeom>
                            <a:avLst/>
                            <a:gdLst>
                              <a:gd name="T0" fmla="*/ 0 w 12065"/>
                              <a:gd name="T1" fmla="*/ 0 h 1270"/>
                              <a:gd name="T2" fmla="*/ 11709 w 12065"/>
                              <a:gd name="T3" fmla="*/ 0 h 1270"/>
                            </a:gdLst>
                            <a:ahLst/>
                            <a:cxnLst>
                              <a:cxn ang="0">
                                <a:pos x="T0" y="T1"/>
                              </a:cxn>
                              <a:cxn ang="0">
                                <a:pos x="T2" y="T3"/>
                              </a:cxn>
                            </a:cxnLst>
                            <a:rect l="0" t="0" r="r" b="b"/>
                            <a:pathLst>
                              <a:path w="12065" h="1270">
                                <a:moveTo>
                                  <a:pt x="0" y="0"/>
                                </a:moveTo>
                                <a:lnTo>
                                  <a:pt x="11709"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245252" name="Graphic 201"/>
                        <wps:cNvSpPr>
                          <a:spLocks/>
                        </wps:cNvSpPr>
                        <wps:spPr bwMode="auto">
                          <a:xfrm>
                            <a:off x="6458" y="2505"/>
                            <a:ext cx="1569" cy="190"/>
                          </a:xfrm>
                          <a:custGeom>
                            <a:avLst/>
                            <a:gdLst>
                              <a:gd name="T0" fmla="*/ 0 w 156845"/>
                              <a:gd name="T1" fmla="*/ 0 h 19050"/>
                              <a:gd name="T2" fmla="*/ 156527 w 156845"/>
                              <a:gd name="T3" fmla="*/ 18427 h 19050"/>
                            </a:gdLst>
                            <a:ahLst/>
                            <a:cxnLst>
                              <a:cxn ang="0">
                                <a:pos x="T0" y="T1"/>
                              </a:cxn>
                              <a:cxn ang="0">
                                <a:pos x="T2" y="T3"/>
                              </a:cxn>
                            </a:cxnLst>
                            <a:rect l="0" t="0" r="r" b="b"/>
                            <a:pathLst>
                              <a:path w="156845" h="19050">
                                <a:moveTo>
                                  <a:pt x="0" y="0"/>
                                </a:moveTo>
                                <a:lnTo>
                                  <a:pt x="156527" y="18427"/>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541080" name="Graphic 202"/>
                        <wps:cNvSpPr>
                          <a:spLocks/>
                        </wps:cNvSpPr>
                        <wps:spPr bwMode="auto">
                          <a:xfrm>
                            <a:off x="767" y="3836"/>
                            <a:ext cx="1892" cy="1035"/>
                          </a:xfrm>
                          <a:custGeom>
                            <a:avLst/>
                            <a:gdLst>
                              <a:gd name="T0" fmla="*/ 0 w 189230"/>
                              <a:gd name="T1" fmla="*/ 102908 h 103505"/>
                              <a:gd name="T2" fmla="*/ 36093 w 189230"/>
                              <a:gd name="T3" fmla="*/ 102908 h 103505"/>
                              <a:gd name="T4" fmla="*/ 36093 w 189230"/>
                              <a:gd name="T5" fmla="*/ 86372 h 103505"/>
                              <a:gd name="T6" fmla="*/ 63423 w 189230"/>
                              <a:gd name="T7" fmla="*/ 86372 h 103505"/>
                              <a:gd name="T8" fmla="*/ 63423 w 189230"/>
                              <a:gd name="T9" fmla="*/ 67144 h 103505"/>
                              <a:gd name="T10" fmla="*/ 92760 w 189230"/>
                              <a:gd name="T11" fmla="*/ 67144 h 103505"/>
                              <a:gd name="T12" fmla="*/ 92760 w 189230"/>
                              <a:gd name="T13" fmla="*/ 50279 h 103505"/>
                              <a:gd name="T14" fmla="*/ 118071 w 189230"/>
                              <a:gd name="T15" fmla="*/ 50279 h 103505"/>
                              <a:gd name="T16" fmla="*/ 118071 w 189230"/>
                              <a:gd name="T17" fmla="*/ 33400 h 103505"/>
                              <a:gd name="T18" fmla="*/ 145059 w 189230"/>
                              <a:gd name="T19" fmla="*/ 33400 h 103505"/>
                              <a:gd name="T20" fmla="*/ 145059 w 189230"/>
                              <a:gd name="T21" fmla="*/ 15862 h 103505"/>
                              <a:gd name="T22" fmla="*/ 168338 w 189230"/>
                              <a:gd name="T23" fmla="*/ 15862 h 103505"/>
                              <a:gd name="T24" fmla="*/ 168338 w 189230"/>
                              <a:gd name="T25" fmla="*/ 0 h 103505"/>
                              <a:gd name="T26" fmla="*/ 188722 w 189230"/>
                              <a:gd name="T27" fmla="*/ 0 h 103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9230" h="103505">
                                <a:moveTo>
                                  <a:pt x="0" y="102908"/>
                                </a:moveTo>
                                <a:lnTo>
                                  <a:pt x="36093" y="102908"/>
                                </a:lnTo>
                                <a:lnTo>
                                  <a:pt x="36093" y="86372"/>
                                </a:lnTo>
                                <a:lnTo>
                                  <a:pt x="63423" y="86372"/>
                                </a:lnTo>
                                <a:lnTo>
                                  <a:pt x="63423" y="67144"/>
                                </a:lnTo>
                                <a:lnTo>
                                  <a:pt x="92760" y="67144"/>
                                </a:lnTo>
                                <a:lnTo>
                                  <a:pt x="92760" y="50279"/>
                                </a:lnTo>
                                <a:lnTo>
                                  <a:pt x="118071" y="50279"/>
                                </a:lnTo>
                                <a:lnTo>
                                  <a:pt x="118071" y="33400"/>
                                </a:lnTo>
                                <a:lnTo>
                                  <a:pt x="145059" y="33400"/>
                                </a:lnTo>
                                <a:lnTo>
                                  <a:pt x="145059" y="15862"/>
                                </a:lnTo>
                                <a:lnTo>
                                  <a:pt x="168338" y="15862"/>
                                </a:lnTo>
                                <a:lnTo>
                                  <a:pt x="168338" y="0"/>
                                </a:lnTo>
                                <a:lnTo>
                                  <a:pt x="188722"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53968" name="Graphic 203"/>
                        <wps:cNvSpPr>
                          <a:spLocks/>
                        </wps:cNvSpPr>
                        <wps:spPr bwMode="auto">
                          <a:xfrm>
                            <a:off x="2654" y="2268"/>
                            <a:ext cx="1619" cy="1448"/>
                          </a:xfrm>
                          <a:custGeom>
                            <a:avLst/>
                            <a:gdLst>
                              <a:gd name="T0" fmla="*/ 0 w 161925"/>
                              <a:gd name="T1" fmla="*/ 144716 h 144780"/>
                              <a:gd name="T2" fmla="*/ 30556 w 161925"/>
                              <a:gd name="T3" fmla="*/ 138645 h 144780"/>
                              <a:gd name="T4" fmla="*/ 30556 w 161925"/>
                              <a:gd name="T5" fmla="*/ 120421 h 144780"/>
                              <a:gd name="T6" fmla="*/ 55194 w 161925"/>
                              <a:gd name="T7" fmla="*/ 115366 h 144780"/>
                              <a:gd name="T8" fmla="*/ 55194 w 161925"/>
                              <a:gd name="T9" fmla="*/ 90754 h 144780"/>
                              <a:gd name="T10" fmla="*/ 80492 w 161925"/>
                              <a:gd name="T11" fmla="*/ 84658 h 144780"/>
                              <a:gd name="T12" fmla="*/ 80492 w 161925"/>
                              <a:gd name="T13" fmla="*/ 67132 h 144780"/>
                              <a:gd name="T14" fmla="*/ 106807 w 161925"/>
                              <a:gd name="T15" fmla="*/ 59715 h 144780"/>
                              <a:gd name="T16" fmla="*/ 106807 w 161925"/>
                              <a:gd name="T17" fmla="*/ 42151 h 144780"/>
                              <a:gd name="T18" fmla="*/ 129628 w 161925"/>
                              <a:gd name="T19" fmla="*/ 34747 h 144780"/>
                              <a:gd name="T20" fmla="*/ 129628 w 161925"/>
                              <a:gd name="T21" fmla="*/ 11798 h 144780"/>
                              <a:gd name="T22" fmla="*/ 161785 w 161925"/>
                              <a:gd name="T23" fmla="*/ 0 h 144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1925" h="144780">
                                <a:moveTo>
                                  <a:pt x="0" y="144716"/>
                                </a:moveTo>
                                <a:lnTo>
                                  <a:pt x="30556" y="138645"/>
                                </a:lnTo>
                                <a:lnTo>
                                  <a:pt x="30556" y="120421"/>
                                </a:lnTo>
                                <a:lnTo>
                                  <a:pt x="55194" y="115366"/>
                                </a:lnTo>
                                <a:lnTo>
                                  <a:pt x="55194" y="90754"/>
                                </a:lnTo>
                                <a:lnTo>
                                  <a:pt x="80492" y="84658"/>
                                </a:lnTo>
                                <a:lnTo>
                                  <a:pt x="80492" y="67132"/>
                                </a:lnTo>
                                <a:lnTo>
                                  <a:pt x="106807" y="59715"/>
                                </a:lnTo>
                                <a:lnTo>
                                  <a:pt x="106807" y="42151"/>
                                </a:lnTo>
                                <a:lnTo>
                                  <a:pt x="129628" y="34747"/>
                                </a:lnTo>
                                <a:lnTo>
                                  <a:pt x="129628" y="11798"/>
                                </a:lnTo>
                                <a:lnTo>
                                  <a:pt x="161785"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013434" name="Graphic 204"/>
                        <wps:cNvSpPr>
                          <a:spLocks/>
                        </wps:cNvSpPr>
                        <wps:spPr bwMode="auto">
                          <a:xfrm>
                            <a:off x="6157" y="2860"/>
                            <a:ext cx="273" cy="2159"/>
                          </a:xfrm>
                          <a:custGeom>
                            <a:avLst/>
                            <a:gdLst>
                              <a:gd name="T0" fmla="*/ 27089 w 27305"/>
                              <a:gd name="T1" fmla="*/ 0 h 215900"/>
                              <a:gd name="T2" fmla="*/ 27089 w 27305"/>
                              <a:gd name="T3" fmla="*/ 0 h 215900"/>
                              <a:gd name="T4" fmla="*/ 27089 w 27305"/>
                              <a:gd name="T5" fmla="*/ 215531 h 215900"/>
                              <a:gd name="T6" fmla="*/ 0 w 27305"/>
                              <a:gd name="T7" fmla="*/ 214426 h 215900"/>
                            </a:gdLst>
                            <a:ahLst/>
                            <a:cxnLst>
                              <a:cxn ang="0">
                                <a:pos x="T0" y="T1"/>
                              </a:cxn>
                              <a:cxn ang="0">
                                <a:pos x="T2" y="T3"/>
                              </a:cxn>
                              <a:cxn ang="0">
                                <a:pos x="T4" y="T5"/>
                              </a:cxn>
                              <a:cxn ang="0">
                                <a:pos x="T6" y="T7"/>
                              </a:cxn>
                            </a:cxnLst>
                            <a:rect l="0" t="0" r="r" b="b"/>
                            <a:pathLst>
                              <a:path w="27305" h="215900">
                                <a:moveTo>
                                  <a:pt x="27089" y="0"/>
                                </a:moveTo>
                                <a:lnTo>
                                  <a:pt x="27089" y="0"/>
                                </a:lnTo>
                                <a:lnTo>
                                  <a:pt x="27089" y="215531"/>
                                </a:lnTo>
                                <a:lnTo>
                                  <a:pt x="0" y="214426"/>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020665" name="Graphic 205"/>
                        <wps:cNvSpPr>
                          <a:spLocks/>
                        </wps:cNvSpPr>
                        <wps:spPr bwMode="auto">
                          <a:xfrm>
                            <a:off x="6157" y="3050"/>
                            <a:ext cx="273" cy="31"/>
                          </a:xfrm>
                          <a:custGeom>
                            <a:avLst/>
                            <a:gdLst>
                              <a:gd name="T0" fmla="*/ 27089 w 27305"/>
                              <a:gd name="T1" fmla="*/ 3035 h 3175"/>
                              <a:gd name="T2" fmla="*/ 0 w 27305"/>
                              <a:gd name="T3" fmla="*/ 0 h 3175"/>
                            </a:gdLst>
                            <a:ahLst/>
                            <a:cxnLst>
                              <a:cxn ang="0">
                                <a:pos x="T0" y="T1"/>
                              </a:cxn>
                              <a:cxn ang="0">
                                <a:pos x="T2" y="T3"/>
                              </a:cxn>
                            </a:cxnLst>
                            <a:rect l="0" t="0" r="r" b="b"/>
                            <a:pathLst>
                              <a:path w="27305" h="3175">
                                <a:moveTo>
                                  <a:pt x="27089" y="3035"/>
                                </a:move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069869" name="Graphic 206"/>
                        <wps:cNvSpPr>
                          <a:spLocks/>
                        </wps:cNvSpPr>
                        <wps:spPr bwMode="auto">
                          <a:xfrm>
                            <a:off x="6157" y="3584"/>
                            <a:ext cx="273" cy="32"/>
                          </a:xfrm>
                          <a:custGeom>
                            <a:avLst/>
                            <a:gdLst>
                              <a:gd name="T0" fmla="*/ 27089 w 27305"/>
                              <a:gd name="T1" fmla="*/ 2971 h 3175"/>
                              <a:gd name="T2" fmla="*/ 0 w 27305"/>
                              <a:gd name="T3" fmla="*/ 0 h 3175"/>
                            </a:gdLst>
                            <a:ahLst/>
                            <a:cxnLst>
                              <a:cxn ang="0">
                                <a:pos x="T0" y="T1"/>
                              </a:cxn>
                              <a:cxn ang="0">
                                <a:pos x="T2" y="T3"/>
                              </a:cxn>
                            </a:cxnLst>
                            <a:rect l="0" t="0" r="r" b="b"/>
                            <a:pathLst>
                              <a:path w="27305" h="3175">
                                <a:moveTo>
                                  <a:pt x="27089" y="2971"/>
                                </a:move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42212" name="Graphic 207"/>
                        <wps:cNvSpPr>
                          <a:spLocks/>
                        </wps:cNvSpPr>
                        <wps:spPr bwMode="auto">
                          <a:xfrm>
                            <a:off x="6157" y="3774"/>
                            <a:ext cx="273" cy="32"/>
                          </a:xfrm>
                          <a:custGeom>
                            <a:avLst/>
                            <a:gdLst>
                              <a:gd name="T0" fmla="*/ 27089 w 27305"/>
                              <a:gd name="T1" fmla="*/ 2971 h 3175"/>
                              <a:gd name="T2" fmla="*/ 0 w 27305"/>
                              <a:gd name="T3" fmla="*/ 0 h 3175"/>
                            </a:gdLst>
                            <a:ahLst/>
                            <a:cxnLst>
                              <a:cxn ang="0">
                                <a:pos x="T0" y="T1"/>
                              </a:cxn>
                              <a:cxn ang="0">
                                <a:pos x="T2" y="T3"/>
                              </a:cxn>
                            </a:cxnLst>
                            <a:rect l="0" t="0" r="r" b="b"/>
                            <a:pathLst>
                              <a:path w="27305" h="3175">
                                <a:moveTo>
                                  <a:pt x="27089" y="2971"/>
                                </a:move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9806" name="Graphic 208"/>
                        <wps:cNvSpPr>
                          <a:spLocks/>
                        </wps:cNvSpPr>
                        <wps:spPr bwMode="auto">
                          <a:xfrm>
                            <a:off x="6157" y="4308"/>
                            <a:ext cx="273" cy="32"/>
                          </a:xfrm>
                          <a:custGeom>
                            <a:avLst/>
                            <a:gdLst>
                              <a:gd name="T0" fmla="*/ 27089 w 27305"/>
                              <a:gd name="T1" fmla="*/ 3136 h 3175"/>
                              <a:gd name="T2" fmla="*/ 0 w 27305"/>
                              <a:gd name="T3" fmla="*/ 0 h 3175"/>
                            </a:gdLst>
                            <a:ahLst/>
                            <a:cxnLst>
                              <a:cxn ang="0">
                                <a:pos x="T0" y="T1"/>
                              </a:cxn>
                              <a:cxn ang="0">
                                <a:pos x="T2" y="T3"/>
                              </a:cxn>
                            </a:cxnLst>
                            <a:rect l="0" t="0" r="r" b="b"/>
                            <a:pathLst>
                              <a:path w="27305" h="3175">
                                <a:moveTo>
                                  <a:pt x="27089" y="3136"/>
                                </a:move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393282" name="Graphic 209"/>
                        <wps:cNvSpPr>
                          <a:spLocks/>
                        </wps:cNvSpPr>
                        <wps:spPr bwMode="auto">
                          <a:xfrm>
                            <a:off x="6157" y="4497"/>
                            <a:ext cx="273" cy="32"/>
                          </a:xfrm>
                          <a:custGeom>
                            <a:avLst/>
                            <a:gdLst>
                              <a:gd name="T0" fmla="*/ 27089 w 27305"/>
                              <a:gd name="T1" fmla="*/ 3124 h 3175"/>
                              <a:gd name="T2" fmla="*/ 0 w 27305"/>
                              <a:gd name="T3" fmla="*/ 0 h 3175"/>
                            </a:gdLst>
                            <a:ahLst/>
                            <a:cxnLst>
                              <a:cxn ang="0">
                                <a:pos x="T0" y="T1"/>
                              </a:cxn>
                              <a:cxn ang="0">
                                <a:pos x="T2" y="T3"/>
                              </a:cxn>
                            </a:cxnLst>
                            <a:rect l="0" t="0" r="r" b="b"/>
                            <a:pathLst>
                              <a:path w="27305" h="3175">
                                <a:moveTo>
                                  <a:pt x="27089" y="3124"/>
                                </a:move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72E4582" id="Group 310" o:spid="_x0000_s1026" style="position:absolute;margin-left:-8.15pt;margin-top:78.9pt;width:63.35pt;height:46.5pt;z-index:251658752" coordsize="8051,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">
                <v:shape id="Image 178" o:spid="_x0000_s1027" type="#_x0000_t75" style="position:absolute;left:6157;top:1792;width:1867;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">
                  <v:imagedata r:id="rId23" o:title=""/>
                </v:shape>
                <v:shape id="Graphic 179" o:spid="_x0000_s1028" style="position:absolute;left:4855;top:602;width:1099;height:5252;visibility:visible;mso-wrap-style:square;v-text-anchor:top" coordsize="10985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" path="m,l,524281r4318,89l4318,447446r22707,787l27025,524827r4725,89l31750,193865r77711,8103l109156,153720,77292,149669r,-113678l108445,41719r-153,-25337l90964,13200,70643,10047,,xe" fillcolor="#b2b2b2" stroked="f">
                  <v:path arrowok="t" o:connecttype="custom" o:connectlocs="0,0;0,5243;43,5244;43,4475;270,4483;270,5249;318,5250;318,1939;1095,2020;1092,1537;773,1497;773,360;1085,417;1083,164;910,132;707,100;0,0" o:connectangles="0,0,0,0,0,0,0,0,0,0,0,0,0,0,0,0,0"/>
                </v:shape>
                <v:shape id="Graphic 180" o:spid="_x0000_s1029" style="position:absolute;left:4899;top:962;width:1054;height:4890;visibility:visible;mso-wrap-style:square;v-text-anchor:top" coordsize="10541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" path="m22707,412254l,411467r,76911l22707,488848r,-76594xem104825,117729l104114,5727,72961,r,113677l104825,117729xe" fillcolor="#3c3c3b" stroked="f">
                  <v:path arrowok="t" o:connecttype="custom" o:connectlocs="227,4123;0,4115;0,4884;227,4889;227,4123;1048,1177;1041,57;730,0;730,1137;1048,1177" o:connectangles="0,0,0,0,0,0,0,0,0,0"/>
                </v:shape>
                <v:shape id="Graphic 181" o:spid="_x0000_s1030" style="position:absolute;left:4272;top:602;width:584;height:5245;visibility:visible;mso-wrap-style:square;v-text-anchor:top" coordsize="58419,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" path="m58318,l,29248,,72072,14173,66344r,51283l,121335,,523125r58318,1156l58318,xe" fillcolor="#b2b2b2" stroked="f">
                  <v:path arrowok="t" o:connecttype="custom" o:connectlocs="583,0;0,292;0,721;142,663;142,1176;0,1213;0,5231;583,5243;583,0" o:connectangles="0,0,0,0,0,0,0,0,0"/>
                </v:shape>
                <v:shape id="Image 182" o:spid="_x0000_s1031" type="#_x0000_t75" style="position:absolute;left:767;top:1266;width:3647;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">
                  <v:imagedata r:id="rId24" o:title=""/>
                </v:shape>
                <v:shape id="Graphic 183" o:spid="_x0000_s1032" style="position:absolute;left:21;top:3621;width:2636;height:1226;visibility:visible;mso-wrap-style:square;v-text-anchor:top" coordsize="26352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" path="m263271,l149199,26428,,122047r74549,-1690l263271,xe" fillcolor="#b2b2b2" stroked="f">
                  <v:path arrowok="t" o:connecttype="custom" o:connectlocs="2633,0;1492,264;0,1221;746,1204;2633,0" o:connectangles="0,0,0,0,0"/>
                </v:shape>
                <v:shape id="Graphic 184" o:spid="_x0000_s1033" style="position:absolute;left:1708;top:2230;width:1924;height:1613;visibility:visible;mso-wrap-style:square;v-text-anchor:top" coordsize="19240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" path="m,l192049,21107,94589,139077,,160909,,xe" filled="f" strokecolor="#1d1d1b" strokeweight=".1221mm">
                  <v:path arrowok="t" o:connecttype="custom" o:connectlocs="0,0;1920,211;946,1391;0,1609;0,0" o:connectangles="0,0,0,0,0"/>
                </v:shape>
                <v:shape id="Graphic 185" o:spid="_x0000_s1034" style="position:absolute;left:1708;top:2230;width:946;height:1397;visibility:visible;mso-wrap-style:square;v-text-anchor:top" coordsize="9461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" path="m94589,139077l,e" filled="f" strokecolor="#1d1d1b" strokeweight=".1221mm">
                  <v:path arrowok="t" o:connecttype="custom" o:connectlocs="946,1391;0,0" o:connectangles="0,0"/>
                </v:shape>
                <v:shape id="Graphic 186" o:spid="_x0000_s1035" style="position:absolute;left:21;top:3621;width:2636;height:1226;visibility:visible;mso-wrap-style:square;v-text-anchor:top" coordsize="26352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" path="m168681,21831r-19482,4597l,122046r1015,-25l74548,120357,263270,r,9359l263270,21501r,81356e" filled="f" strokecolor="#1d1d1b" strokeweight=".1221mm">
                  <v:path arrowok="t" o:connecttype="custom" o:connectlocs="1687,218;1492,264;0,1221;10,1221;746,1204;2633,0;2633,94;2633,215;2633,1029" o:connectangles="0,0,0,0,0,0,0,0,0"/>
                </v:shape>
                <v:shape id="Graphic 187" o:spid="_x0000_s1036" style="position:absolute;left:21;top:4637;width:3493;height:1238;visibility:visible;mso-wrap-style:square;v-text-anchor:top" coordsize="349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" path="m1015,20472l,120548r74548,2324l86817,123253r168211,-5613l255028,1803r8242,-521l266738,1054,283375,r65684,2247l349059,49022r-48146,-331l283375,48577,283375,e" filled="f" strokecolor="#1d1d1b" strokeweight=".1221mm">
                  <v:path arrowok="t" o:connecttype="custom" o:connectlocs="10,205;0,1205;746,1228;868,1232;2551,1176;2551,18;2633,13;2668,11;2834,0;3491,22;3491,490;3010,487;2834,486;2834,0" o:connectangles="0,0,0,0,0,0,0,0,0,0,0,0,0,0"/>
                </v:shape>
                <v:shape id="Graphic 188" o:spid="_x0000_s1037" style="position:absolute;left:2689;top:4648;width:171;height:1168;visibility:visible;mso-wrap-style:square;v-text-anchor:top" coordsize="1714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" path="m,47066r,69507l16637,116573r,-69063l,47066,,e" filled="f" strokecolor="#1d1d1b" strokeweight=".1221mm">
                  <v:path arrowok="t" o:connecttype="custom" o:connectlocs="0,471;0,1165;166,1165;166,475;0,471;0,0" o:connectangles="0,0,0,0,0,0"/>
                </v:shape>
                <v:shape id="Graphic 189" o:spid="_x0000_s1038" style="position:absolute;left:2855;top:5124;width:178;height:692;visibility:visible;mso-wrap-style:square;v-text-anchor:top" coordsize="1778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" path="m,68935r17538,l17538,e" filled="f" strokecolor="#1d1d1b" strokeweight=".1221mm">
                  <v:path arrowok="t" o:connecttype="custom" o:connectlocs="0,689;176,689;176,0" o:connectangles="0,0,0"/>
                </v:shape>
                <v:shape id="Graphic 190" o:spid="_x0000_s1039" style="position:absolute;left:3512;top:602;width:2648;height:5277;visibility:visible;mso-wrap-style:square;v-text-anchor:top" coordsize="264795,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" path="m,452488r,68605l76009,523112r,-356577l76009,121323r,-17196l76009,72072r,-42837l134315,r48601,6903l204971,10034r37649,6336l264477,24282r,94691l264477,221526r,303377l239969,526973r-24568,640l190771,526898r-24694,-1995l166077,193852r77712,8103l243484,153708,242773,41706r-153,-25336e" filled="f" strokecolor="#1d1d1b" strokeweight=".1221mm">
                  <v:path arrowok="t" o:connecttype="custom" o:connectlocs="0,4525;0,5211;760,5231;760,1665;760,1213;760,1041;760,721;760,292;1343,0;1829,69;2050,100;2426,164;2645,243;2645,1190;2645,2215;2645,5249;2400,5270;2154,5276;1908,5269;1661,5249;1661,1939;2438,2020;2435,1537;2428,417;2426,164" o:connectangles="0,0,0,0,0,0,0,0,0,0,0,0,0,0,0,0,0,0,0,0,0,0,0,0,0"/>
                </v:shape>
                <v:shape id="Graphic 191" o:spid="_x0000_s1040" style="position:absolute;left:4855;top:602;width:13;height:5245;visibility:visible;mso-wrap-style:square;v-text-anchor:top" coordsize="127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" path="m,l,524281r,13e" filled="f" strokecolor="#1d1d1b" strokeweight=".1221mm">
                  <v:path arrowok="t" o:connecttype="custom" o:connectlocs="0,0;0,5243;0,5243" o:connectangles="0,0,0"/>
                </v:shape>
                <v:shape id="Graphic 192" o:spid="_x0000_s1041" style="position:absolute;left:4272;top:5833;width:902;height:20;visibility:visible;mso-wrap-style:square;v-text-anchor:top" coordsize="901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" path="m,l58318,1155r4318,89l85356,1701r4712,89e" filled="f" strokecolor="#1d1d1b" strokeweight=".1221mm">
                  <v:path arrowok="t" o:connecttype="custom" o:connectlocs="0,0;583,12;627,13;854,18;901,19" o:connectangles="0,0,0,0,0"/>
                </v:shape>
                <v:shape id="Graphic 193" o:spid="_x0000_s1042" style="position:absolute;left:3629;top:1644;width:647;height:800;visibility:visible;mso-wrap-style:square;v-text-anchor:top" coordsize="64769,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" path="m,79794l64325,e" filled="f" strokecolor="#1d1d1b" strokeweight=".1221mm">
                  <v:path arrowok="t" o:connecttype="custom" o:connectlocs="0,798;643,0" o:connectangles="0,0"/>
                </v:shape>
                <v:shape id="Graphic 194" o:spid="_x0000_s1043" style="position:absolute;left:767;top:4825;width:13;height:1048;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" path="m,l,4051,,104089r,381e" filled="f" strokecolor="#1d1d1b" strokeweight=".1221mm">
                  <v:path arrowok="t" o:connecttype="custom" o:connectlocs="0,0;0,41;0,1041;0,1045" o:connectangles="0,0,0,0"/>
                </v:shape>
                <v:shape id="Graphic 195" o:spid="_x0000_s1044" style="position:absolute;left:3031;top:5813;width:482;height:13;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" path="m,l48145,e" filled="f" strokecolor="#1d1d1b" strokeweight=".1221mm">
                  <v:path arrowok="t" o:connecttype="custom" o:connectlocs="0,0;481,0" o:connectangles="0,0"/>
                </v:shape>
                <v:shape id="Graphic 196" o:spid="_x0000_s1045" style="position:absolute;left:6157;top:1792;width:1867;height:3969;visibility:visible;mso-wrap-style:square;v-text-anchor:top" coordsize="186690,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" path="m,396735r186664,l186664,89738r,-42507l30137,25057r,-19660l,e" filled="f" strokecolor="#1d1d1b" strokeweight=".1221mm">
                  <v:path arrowok="t" o:connecttype="custom" o:connectlocs="0,3968;1867,3968;1867,897;1867,472;301,251;301,54;0,0" o:connectangles="0,0,0,0,0,0,0"/>
                </v:shape>
                <v:shape id="Graphic 197" o:spid="_x0000_s1046" style="position:absolute;left:6157;top:2043;width:305;height:825;visibility:visible;mso-wrap-style:square;v-text-anchor:top" coordsize="3048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" path="m30137,r,46240l30137,82232r-3048,-483l,77508e" filled="f" strokecolor="#1d1d1b" strokeweight=".1221mm">
                  <v:path arrowok="t" o:connecttype="custom" o:connectlocs="302,0;302,462;302,822;271,817;0,775" o:connectangles="0,0,0,0,0"/>
                </v:shape>
                <v:shape id="Graphic 198" o:spid="_x0000_s1047" style="position:absolute;left:5116;width:13;height:641;visibility:visible;mso-wrap-style:square;v-text-anchor:top" coordsize="12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" path="m,64071l,27419,,e" filled="f" strokecolor="#1d1d1b" strokeweight=".1221mm">
                  <v:path arrowok="t" o:connecttype="custom" o:connectlocs="0,640;0,274;0,0" o:connectangles="0,0,0"/>
                </v:shape>
                <v:shape id="Graphic 199" o:spid="_x0000_s1048" style="position:absolute;left:4855;top:215;width:496;height:115;visibility:visible;mso-wrap-style:square;v-text-anchor:top" coordsize="495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" path="m,l26073,5829r23114,5156e" filled="f" strokecolor="#1d1d1b" strokeweight=".1221mm">
                  <v:path arrowok="t" o:connecttype="custom" o:connectlocs="0,0;261,59;493,111" o:connectangles="0,0,0"/>
                </v:shape>
                <v:shape id="Graphic 200" o:spid="_x0000_s1049" style="position:absolute;left:2572;top:5813;width:120;height:13;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" path="m,l11709,e" filled="f" strokecolor="#1d1d1b" strokeweight=".1221mm">
                  <v:path arrowok="t" o:connecttype="custom" o:connectlocs="0,0;116,0" o:connectangles="0,0"/>
                </v:shape>
                <v:shape id="Graphic 201" o:spid="_x0000_s1050" style="position:absolute;left:6458;top:2505;width:1569;height:190;visibility:visible;mso-wrap-style:square;v-text-anchor:top" coordsize="15684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" path="m,l156527,18427e" filled="f" strokecolor="#1d1d1b" strokeweight=".1221mm">
                  <v:path arrowok="t" o:connecttype="custom" o:connectlocs="0,0;1566,184" o:connectangles="0,0"/>
                </v:shape>
                <v:shape id="Graphic 202" o:spid="_x0000_s1051" style="position:absolute;left:767;top:3836;width:1892;height:1035;visibility:visible;mso-wrap-style:square;v-text-anchor:top" coordsize="18923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" path="m,102908r36093,l36093,86372r27330,l63423,67144r29337,l92760,50279r25311,l118071,33400r26988,l145059,15862r23279,l168338,r20384,e" filled="f" strokecolor="#1d1d1b" strokeweight=".1221mm">
                  <v:path arrowok="t" o:connecttype="custom" o:connectlocs="0,1029;361,1029;361,864;634,864;634,671;927,671;927,503;1181,503;1181,334;1450,334;1450,159;1683,159;1683,0;1887,0" o:connectangles="0,0,0,0,0,0,0,0,0,0,0,0,0,0"/>
                </v:shape>
                <v:shape id="Graphic 203" o:spid="_x0000_s1052" style="position:absolute;left:2654;top:2268;width:1619;height:1448;visibility:visible;mso-wrap-style:square;v-text-anchor:top" coordsize="16192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" path="m,144716r30556,-6071l30556,120421r24638,-5055l55194,90754,80492,84658r,-17526l106807,59715r,-17564l129628,34747r,-22949l161785,e" filled="f" strokecolor="#1d1d1b" strokeweight=".1221mm">
                  <v:path arrowok="t" o:connecttype="custom" o:connectlocs="0,1447;306,1387;306,1204;552,1154;552,908;805,847;805,671;1068,597;1068,422;1296,348;1296,118;1618,0" o:connectangles="0,0,0,0,0,0,0,0,0,0,0,0"/>
                </v:shape>
                <v:shape id="Graphic 204" o:spid="_x0000_s1053" style="position:absolute;left:6157;top:2860;width:273;height:2159;visibility:visible;mso-wrap-style:square;v-text-anchor:top" coordsize="2730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" path="m27089,r,l27089,215531,,214426e" filled="f" strokecolor="#1d1d1b" strokeweight=".1221mm">
                  <v:path arrowok="t" o:connecttype="custom" o:connectlocs="271,0;271,0;271,2155;0,2144" o:connectangles="0,0,0,0"/>
                </v:shape>
                <v:shape id="Graphic 205" o:spid="_x0000_s1054" style="position:absolute;left:6157;top:3050;width:273;height:31;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" path="m27089,3035l,e" filled="f" strokecolor="#1d1d1b" strokeweight=".1221mm">
                  <v:path arrowok="t" o:connecttype="custom" o:connectlocs="271,30;0,0" o:connectangles="0,0"/>
                </v:shape>
                <v:shape id="Graphic 206" o:spid="_x0000_s1055" style="position:absolute;left:6157;top:3584;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" path="m27089,2971l,e" filled="f" strokecolor="#1d1d1b" strokeweight=".1221mm">
                  <v:path arrowok="t" o:connecttype="custom" o:connectlocs="271,30;0,0" o:connectangles="0,0"/>
                </v:shape>
                <v:shape id="Graphic 207" o:spid="_x0000_s1056" style="position:absolute;left:6157;top:3774;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" path="m27089,2971l,e" filled="f" strokecolor="#1d1d1b" strokeweight=".1221mm">
                  <v:path arrowok="t" o:connecttype="custom" o:connectlocs="271,30;0,0" o:connectangles="0,0"/>
                </v:shape>
                <v:shape id="Graphic 208" o:spid="_x0000_s1057" style="position:absolute;left:6157;top:4308;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" path="m27089,3136l,e" filled="f" strokecolor="#1d1d1b" strokeweight=".1221mm">
                  <v:path arrowok="t" o:connecttype="custom" o:connectlocs="271,32;0,0" o:connectangles="0,0"/>
                </v:shape>
                <v:shape id="Graphic 209" o:spid="_x0000_s1058" style="position:absolute;left:6157;top:4497;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" path="m27089,3124l,e" filled="f" strokecolor="#1d1d1b" strokeweight=".1221mm">
                  <v:path arrowok="t" o:connecttype="custom" o:connectlocs="271,31;0,0" o:connectangles="0,0"/>
                </v:shape>
              </v:group>
            </w:pict>
          </mc:Fallback>
        </mc:AlternateContent>
      </w:r>
    </w:p>
    <w:p w14:paraId="5D91BC0B" w14:textId="2E98D2CF" w:rsidR="002C3154" w:rsidRPr="000F398B" w:rsidRDefault="00FF26D9" w:rsidP="000F398B">
      <w:pPr>
        <w:tabs>
          <w:tab w:val="left" w:pos="2085"/>
        </w:tabs>
        <w:ind w:left="2085"/>
        <w:rPr>
          <w:rFonts w:cstheme="minorHAnsi"/>
        </w:rPr>
        <w:sectPr w:rsidR="002C3154" w:rsidRPr="000F398B" w:rsidSect="00E767A7">
          <w:headerReference w:type="even" r:id="rId25"/>
          <w:headerReference w:type="default" r:id="rId26"/>
          <w:pgSz w:w="8392" w:h="11907" w:code="9"/>
          <w:pgMar w:top="680" w:right="680" w:bottom="680" w:left="680" w:header="340" w:footer="283" w:gutter="0"/>
          <w:cols w:space="708"/>
          <w:titlePg/>
          <w:docGrid w:linePitch="360"/>
        </w:sectPr>
      </w:pPr>
      <w:r w:rsidRPr="00A3002C">
        <w:rPr>
          <w:rFonts w:cstheme="minorHAnsi"/>
          <w:noProof/>
        </w:rPr>
        <mc:AlternateContent>
          <mc:Choice Requires="wps">
            <w:drawing>
              <wp:anchor distT="0" distB="0" distL="0" distR="0" simplePos="0" relativeHeight="251640320" behindDoc="0" locked="0" layoutInCell="1" allowOverlap="1" wp14:anchorId="042718B9" wp14:editId="7A54849E">
                <wp:simplePos x="0" y="0"/>
                <wp:positionH relativeFrom="margin">
                  <wp:posOffset>1323783</wp:posOffset>
                </wp:positionH>
                <wp:positionV relativeFrom="paragraph">
                  <wp:posOffset>1071375</wp:posOffset>
                </wp:positionV>
                <wp:extent cx="3156585" cy="0"/>
                <wp:effectExtent l="0" t="0" r="0" b="0"/>
                <wp:wrapNone/>
                <wp:docPr id="723412858"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6585" cy="0"/>
                        </a:xfrm>
                        <a:custGeom>
                          <a:avLst/>
                          <a:gdLst>
                            <a:gd name="T0" fmla="*/ 0 w 3155315"/>
                            <a:gd name="T1" fmla="*/ 3155289 w 3155315"/>
                          </a:gdLst>
                          <a:ahLst/>
                          <a:cxnLst>
                            <a:cxn ang="0">
                              <a:pos x="T0" y="0"/>
                            </a:cxn>
                            <a:cxn ang="0">
                              <a:pos x="T1" y="0"/>
                            </a:cxn>
                          </a:cxnLst>
                          <a:rect l="0" t="0" r="r" b="b"/>
                          <a:pathLst>
                            <a:path w="3155315">
                              <a:moveTo>
                                <a:pt x="0" y="0"/>
                              </a:moveTo>
                              <a:lnTo>
                                <a:pt x="3155289"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0AA15" id="Graphic 214" o:spid="_x0000_s1026" style="position:absolute;margin-left:104.25pt;margin-top:84.35pt;width:248.55pt;height:0;z-index:2516403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155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" path="m,l3155289,e" filled="f" strokecolor="#f9d900" strokeweight="1pt">
                <v:path arrowok="t" o:connecttype="custom" o:connectlocs="0,0;3156559,0" o:connectangles="0,0"/>
                <w10:wrap anchorx="margin"/>
              </v:shape>
            </w:pict>
          </mc:Fallback>
        </mc:AlternateContent>
      </w:r>
      <w:r w:rsidR="00A3002C" w:rsidRPr="00A3002C">
        <w:rPr>
          <w:rFonts w:cstheme="minorHAnsi"/>
          <w:color w:val="212529"/>
          <w:sz w:val="16"/>
          <w:szCs w:val="16"/>
          <w:shd w:val="clear" w:color="auto" w:fill="FFFFFF"/>
        </w:rPr>
        <w:t xml:space="preserve"> </w:t>
      </w:r>
      <w:r w:rsidR="00A3002C" w:rsidRPr="00A3002C">
        <w:rPr>
          <w:rFonts w:cstheme="minorHAnsi"/>
          <w:color w:val="212529"/>
          <w:sz w:val="16"/>
          <w:szCs w:val="16"/>
        </w:rPr>
        <w:br/>
      </w:r>
    </w:p>
    <w:p w14:paraId="462D85CD" w14:textId="77777777" w:rsidR="00672CD1" w:rsidRPr="009E2CF1" w:rsidRDefault="00672CD1" w:rsidP="00672CD1">
      <w:pPr>
        <w:tabs>
          <w:tab w:val="left" w:pos="624"/>
          <w:tab w:val="left" w:pos="3402"/>
        </w:tabs>
        <w:spacing w:line="276" w:lineRule="auto"/>
        <w:ind w:left="2836" w:hanging="2836"/>
        <w:rPr>
          <w:rFonts w:cstheme="minorHAnsi"/>
          <w:b/>
          <w:bCs/>
          <w:sz w:val="22"/>
          <w:szCs w:val="22"/>
        </w:rPr>
      </w:pPr>
      <w:r w:rsidRPr="006E1BE9">
        <w:rPr>
          <w:rStyle w:val="DatumMitteilungsblattZchn"/>
          <w:rFonts w:eastAsia="Verdana Pro Cond Light" w:cstheme="minorHAnsi"/>
        </w:rPr>
        <w:lastRenderedPageBreak/>
        <w:t xml:space="preserve">Mittwoch, 01. Mai </w:t>
      </w:r>
      <w:r w:rsidRPr="006E1BE9">
        <w:rPr>
          <w:rStyle w:val="DatumMitteilungsblattZchn"/>
          <w:rFonts w:eastAsia="Verdana Pro Cond Light" w:cstheme="minorHAnsi"/>
        </w:rPr>
        <w:tab/>
      </w:r>
      <w:r w:rsidRPr="006E1BE9">
        <w:rPr>
          <w:rStyle w:val="DatumMitteilungsblattZchn"/>
          <w:rFonts w:eastAsia="Verdana Pro Cond Light" w:cstheme="minorHAnsi"/>
        </w:rPr>
        <w:tab/>
      </w:r>
    </w:p>
    <w:p w14:paraId="5B72E267" w14:textId="77777777" w:rsidR="00672CD1" w:rsidRPr="00C57450" w:rsidRDefault="00672CD1" w:rsidP="00FB3F16">
      <w:pPr>
        <w:pStyle w:val="FlietextMitteilungsblatt"/>
      </w:pPr>
      <w:r w:rsidRPr="00C57450">
        <w:t>11.00</w:t>
      </w:r>
      <w:r w:rsidRPr="00C57450">
        <w:tab/>
      </w:r>
      <w:r w:rsidRPr="00C57450">
        <w:rPr>
          <w:b/>
        </w:rPr>
        <w:t>St. Maximilian Kolbe</w:t>
      </w:r>
      <w:r w:rsidRPr="00C57450">
        <w:rPr>
          <w:b/>
        </w:rPr>
        <w:tab/>
      </w:r>
      <w:r w:rsidRPr="00C57450">
        <w:rPr>
          <w:bCs w:val="0"/>
        </w:rPr>
        <w:t>Maieröffnung</w:t>
      </w:r>
    </w:p>
    <w:p w14:paraId="61646B46" w14:textId="77777777" w:rsidR="00672CD1" w:rsidRPr="006E09E5" w:rsidRDefault="00672CD1" w:rsidP="00FB3F16">
      <w:pPr>
        <w:pStyle w:val="FlietextMitteilungsblatt"/>
      </w:pPr>
      <w:r w:rsidRPr="00C57450">
        <w:t>17.30</w:t>
      </w:r>
      <w:r w:rsidRPr="00C57450">
        <w:tab/>
      </w:r>
      <w:r w:rsidRPr="00C57450">
        <w:rPr>
          <w:b/>
        </w:rPr>
        <w:t>St. Josef</w:t>
      </w:r>
      <w:r w:rsidRPr="00C57450">
        <w:rPr>
          <w:b/>
        </w:rPr>
        <w:tab/>
      </w:r>
      <w:r w:rsidRPr="006E09E5">
        <w:t>Rosenkranzgebet</w:t>
      </w:r>
    </w:p>
    <w:p w14:paraId="64743ECF" w14:textId="77777777" w:rsidR="00672CD1" w:rsidRPr="006E09E5" w:rsidRDefault="00672CD1" w:rsidP="00672CD1">
      <w:pPr>
        <w:pStyle w:val="FlietextMitteilungsblatt"/>
      </w:pPr>
      <w:r w:rsidRPr="006E09E5">
        <w:t>21.30</w:t>
      </w:r>
      <w:r w:rsidRPr="006E09E5">
        <w:tab/>
      </w:r>
      <w:r w:rsidRPr="006E09E5">
        <w:rPr>
          <w:b/>
        </w:rPr>
        <w:t>St. Markus</w:t>
      </w:r>
      <w:r w:rsidRPr="006E09E5">
        <w:rPr>
          <w:b/>
        </w:rPr>
        <w:tab/>
      </w:r>
      <w:r w:rsidRPr="006E09E5">
        <w:t>Komplet</w:t>
      </w:r>
    </w:p>
    <w:p w14:paraId="71FF3872" w14:textId="77777777" w:rsidR="005D65B9" w:rsidRPr="00FA30B3" w:rsidRDefault="005D65B9" w:rsidP="005D65B9">
      <w:pPr>
        <w:pStyle w:val="FlietextMitteilungsblatt"/>
        <w:rPr>
          <w:rStyle w:val="DatumMitteilungsblattZchn"/>
          <w:sz w:val="20"/>
          <w:szCs w:val="18"/>
        </w:rPr>
      </w:pPr>
    </w:p>
    <w:p w14:paraId="67256ED0" w14:textId="730AC25C" w:rsidR="005D65B9" w:rsidRPr="00E6300F" w:rsidRDefault="005D65B9" w:rsidP="005D65B9">
      <w:pPr>
        <w:pStyle w:val="FlietextMitteilungsblatt"/>
        <w:rPr>
          <w:sz w:val="18"/>
          <w:szCs w:val="18"/>
        </w:rPr>
      </w:pPr>
      <w:r w:rsidRPr="00E6300F">
        <w:rPr>
          <w:rStyle w:val="DatumMitteilungsblattZchn"/>
          <w:szCs w:val="20"/>
        </w:rPr>
        <w:t xml:space="preserve">Donnerstag, </w:t>
      </w:r>
      <w:r w:rsidR="000D781D" w:rsidRPr="00E6300F">
        <w:rPr>
          <w:rStyle w:val="DatumMitteilungsblattZchn"/>
          <w:szCs w:val="20"/>
        </w:rPr>
        <w:t>02</w:t>
      </w:r>
      <w:r w:rsidRPr="00E6300F">
        <w:rPr>
          <w:rStyle w:val="DatumMitteilungsblattZchn"/>
          <w:szCs w:val="20"/>
        </w:rPr>
        <w:t xml:space="preserve">. </w:t>
      </w:r>
      <w:r w:rsidR="000D781D" w:rsidRPr="00E6300F">
        <w:rPr>
          <w:rStyle w:val="DatumMitteilungsblattZchn"/>
          <w:szCs w:val="20"/>
        </w:rPr>
        <w:t>Mai</w:t>
      </w:r>
    </w:p>
    <w:p w14:paraId="36C07976" w14:textId="16E3B401" w:rsidR="00407CB3" w:rsidRPr="00E6300F" w:rsidRDefault="00407CB3" w:rsidP="00407CB3">
      <w:pPr>
        <w:spacing w:line="276" w:lineRule="auto"/>
        <w:rPr>
          <w:rFonts w:cstheme="minorHAnsi"/>
          <w:szCs w:val="20"/>
        </w:rPr>
      </w:pPr>
      <w:r w:rsidRPr="00E6300F">
        <w:rPr>
          <w:rFonts w:cstheme="minorHAnsi"/>
          <w:szCs w:val="20"/>
        </w:rPr>
        <w:t>09.30</w:t>
      </w:r>
      <w:r w:rsidR="00FB3F16">
        <w:rPr>
          <w:rFonts w:cstheme="minorHAnsi"/>
          <w:szCs w:val="20"/>
        </w:rPr>
        <w:t xml:space="preserve">    </w:t>
      </w:r>
      <w:r w:rsidRPr="00E6300F">
        <w:rPr>
          <w:rFonts w:cstheme="minorHAnsi"/>
          <w:b/>
          <w:szCs w:val="20"/>
        </w:rPr>
        <w:t>St. Markus</w:t>
      </w:r>
      <w:r w:rsidRPr="00E6300F">
        <w:rPr>
          <w:rFonts w:cstheme="minorHAnsi"/>
          <w:b/>
          <w:szCs w:val="20"/>
        </w:rPr>
        <w:tab/>
      </w:r>
      <w:r w:rsidRPr="00E6300F">
        <w:rPr>
          <w:rFonts w:cstheme="minorHAnsi"/>
          <w:szCs w:val="20"/>
        </w:rPr>
        <w:tab/>
        <w:t xml:space="preserve">            </w:t>
      </w:r>
      <w:r w:rsidR="007F32F1" w:rsidRPr="00E6300F">
        <w:rPr>
          <w:rFonts w:cstheme="minorHAnsi"/>
          <w:szCs w:val="20"/>
        </w:rPr>
        <w:t xml:space="preserve">Messfeier </w:t>
      </w:r>
    </w:p>
    <w:p w14:paraId="044DCF08" w14:textId="77777777" w:rsidR="00D86403" w:rsidRPr="00E6300F" w:rsidRDefault="00D86403" w:rsidP="00C97A0C">
      <w:pPr>
        <w:pStyle w:val="FlietextMitteilungsblatt"/>
      </w:pPr>
      <w:r w:rsidRPr="00E6300F">
        <w:t>17.30</w:t>
      </w:r>
      <w:r w:rsidRPr="00E6300F">
        <w:tab/>
      </w:r>
      <w:r w:rsidRPr="00E6300F">
        <w:rPr>
          <w:b/>
        </w:rPr>
        <w:t>St. Lucia</w:t>
      </w:r>
      <w:r w:rsidRPr="00E6300F">
        <w:rPr>
          <w:b/>
        </w:rPr>
        <w:tab/>
      </w:r>
      <w:r w:rsidRPr="00E6300F">
        <w:t>Rosenkranzgebet</w:t>
      </w:r>
    </w:p>
    <w:p w14:paraId="380C2B11" w14:textId="77777777" w:rsidR="00D86403" w:rsidRPr="00E6300F" w:rsidRDefault="00D86403" w:rsidP="00D86403">
      <w:pPr>
        <w:pStyle w:val="FlietextMitteilungsblatt"/>
      </w:pPr>
      <w:r w:rsidRPr="00E6300F">
        <w:t>18.00</w:t>
      </w:r>
      <w:r w:rsidRPr="00E6300F">
        <w:tab/>
      </w:r>
      <w:r w:rsidRPr="00E6300F">
        <w:rPr>
          <w:b/>
        </w:rPr>
        <w:t>St. Lucia</w:t>
      </w:r>
      <w:r w:rsidRPr="00E6300F">
        <w:rPr>
          <w:b/>
        </w:rPr>
        <w:tab/>
      </w:r>
      <w:r w:rsidRPr="00E6300F">
        <w:t xml:space="preserve">Messfeier </w:t>
      </w:r>
    </w:p>
    <w:p w14:paraId="3EAE0603" w14:textId="77777777" w:rsidR="005A39C8" w:rsidRPr="00E6300F" w:rsidRDefault="005A39C8" w:rsidP="00392FAF">
      <w:pPr>
        <w:pStyle w:val="Default"/>
        <w:tabs>
          <w:tab w:val="left" w:pos="624"/>
          <w:tab w:val="left" w:pos="3402"/>
        </w:tabs>
        <w:rPr>
          <w:rStyle w:val="DatumMitteilungsblattZchn"/>
          <w:rFonts w:asciiTheme="minorHAnsi" w:eastAsia="Adobe Garamond Pro" w:hAnsiTheme="minorHAnsi" w:cstheme="minorHAnsi"/>
          <w:b w:val="0"/>
          <w:bCs w:val="0"/>
          <w:color w:val="auto"/>
          <w:sz w:val="20"/>
          <w:szCs w:val="18"/>
        </w:rPr>
      </w:pPr>
    </w:p>
    <w:p w14:paraId="02DDCC5D" w14:textId="617A1FB5" w:rsidR="005D65B9" w:rsidRPr="00982BA7" w:rsidRDefault="005D65B9" w:rsidP="004B3EB5">
      <w:pPr>
        <w:pStyle w:val="FlietextMitteilungsblatt"/>
        <w:rPr>
          <w:rFonts w:asciiTheme="minorHAnsi" w:hAnsiTheme="minorHAnsi" w:cstheme="minorHAnsi"/>
          <w:b/>
          <w:bCs w:val="0"/>
          <w:sz w:val="18"/>
          <w:szCs w:val="18"/>
        </w:rPr>
      </w:pPr>
      <w:r w:rsidRPr="00982BA7">
        <w:rPr>
          <w:rStyle w:val="DatumMitteilungsblattZchn"/>
          <w:rFonts w:asciiTheme="minorHAnsi" w:eastAsia="Adobe Garamond Pro" w:hAnsiTheme="minorHAnsi" w:cstheme="minorHAnsi"/>
          <w:szCs w:val="20"/>
        </w:rPr>
        <w:t>Freitag</w:t>
      </w:r>
      <w:r w:rsidR="00245D13" w:rsidRPr="00D80E63">
        <w:rPr>
          <w:rStyle w:val="DatumMitteilungsblattZchn"/>
          <w:rFonts w:asciiTheme="minorHAnsi" w:eastAsia="Adobe Garamond Pro" w:hAnsiTheme="minorHAnsi" w:cstheme="minorHAnsi"/>
          <w:szCs w:val="20"/>
        </w:rPr>
        <w:t>, 03</w:t>
      </w:r>
      <w:r w:rsidRPr="00D80E63">
        <w:rPr>
          <w:rStyle w:val="DatumMitteilungsblattZchn"/>
          <w:rFonts w:asciiTheme="minorHAnsi" w:eastAsia="Adobe Garamond Pro" w:hAnsiTheme="minorHAnsi" w:cstheme="minorHAnsi"/>
          <w:szCs w:val="20"/>
        </w:rPr>
        <w:t>.</w:t>
      </w:r>
      <w:r w:rsidRPr="00982BA7">
        <w:rPr>
          <w:rStyle w:val="DatumMitteilungsblattZchn"/>
          <w:rFonts w:asciiTheme="minorHAnsi" w:eastAsia="Adobe Garamond Pro" w:hAnsiTheme="minorHAnsi" w:cstheme="minorHAnsi"/>
          <w:szCs w:val="20"/>
        </w:rPr>
        <w:t xml:space="preserve"> M</w:t>
      </w:r>
      <w:r w:rsidR="00245D13" w:rsidRPr="000A0937">
        <w:rPr>
          <w:rStyle w:val="DatumMitteilungsblattZchn"/>
          <w:rFonts w:asciiTheme="minorHAnsi" w:eastAsia="Adobe Garamond Pro" w:hAnsiTheme="minorHAnsi" w:cstheme="minorHAnsi"/>
          <w:szCs w:val="20"/>
        </w:rPr>
        <w:t>ai</w:t>
      </w:r>
      <w:r w:rsidR="00245D13" w:rsidRPr="00982BA7">
        <w:rPr>
          <w:rStyle w:val="DatumMitteilungsblattZchn"/>
          <w:rFonts w:asciiTheme="minorHAnsi" w:eastAsia="Adobe Garamond Pro" w:hAnsiTheme="minorHAnsi" w:cstheme="minorHAnsi"/>
          <w:b w:val="0"/>
          <w:bCs/>
          <w:szCs w:val="20"/>
        </w:rPr>
        <w:tab/>
      </w:r>
      <w:r w:rsidR="00245D13" w:rsidRPr="00D80E63">
        <w:rPr>
          <w:rStyle w:val="DatumMitteilungsblattZchn"/>
          <w:rFonts w:asciiTheme="minorHAnsi" w:eastAsia="Adobe Garamond Pro" w:hAnsiTheme="minorHAnsi" w:cstheme="minorHAnsi"/>
          <w:szCs w:val="20"/>
        </w:rPr>
        <w:t>Hl. Philippus u. Hl. Jakobus</w:t>
      </w:r>
      <w:r w:rsidR="005775F3" w:rsidRPr="00D80E63">
        <w:rPr>
          <w:rStyle w:val="DatumMitteilungsblattZchn"/>
          <w:rFonts w:asciiTheme="minorHAnsi" w:eastAsia="Adobe Garamond Pro" w:hAnsiTheme="minorHAnsi" w:cstheme="minorHAnsi"/>
          <w:szCs w:val="20"/>
        </w:rPr>
        <w:t>, Apostel</w:t>
      </w:r>
      <w:r w:rsidRPr="00982BA7">
        <w:rPr>
          <w:rFonts w:asciiTheme="minorHAnsi" w:hAnsiTheme="minorHAnsi" w:cstheme="minorHAnsi"/>
          <w:b/>
          <w:bCs w:val="0"/>
          <w:sz w:val="18"/>
          <w:szCs w:val="18"/>
        </w:rPr>
        <w:t xml:space="preserve"> </w:t>
      </w:r>
    </w:p>
    <w:p w14:paraId="66C0E0F4" w14:textId="422F6036" w:rsidR="00FB3F16" w:rsidRDefault="00FB3F16" w:rsidP="00D9483A">
      <w:pPr>
        <w:pStyle w:val="FlietextMitteilungsblatt"/>
      </w:pPr>
      <w:r>
        <w:t>08.00</w:t>
      </w:r>
      <w:r>
        <w:tab/>
      </w:r>
      <w:r w:rsidRPr="00FB3F16">
        <w:rPr>
          <w:b/>
          <w:bCs w:val="0"/>
        </w:rPr>
        <w:t>St. Sebastian</w:t>
      </w:r>
      <w:r>
        <w:tab/>
        <w:t>Messfeier</w:t>
      </w:r>
    </w:p>
    <w:p w14:paraId="5B5E9AAD" w14:textId="3C1D3F05" w:rsidR="005D65B9" w:rsidRPr="00853195" w:rsidRDefault="005D65B9" w:rsidP="00D9483A">
      <w:pPr>
        <w:pStyle w:val="FlietextMitteilungsblatt"/>
      </w:pPr>
      <w:r w:rsidRPr="00F323A3">
        <w:t>1</w:t>
      </w:r>
      <w:r w:rsidR="005775F3" w:rsidRPr="00F323A3">
        <w:t>5</w:t>
      </w:r>
      <w:r w:rsidRPr="00F323A3">
        <w:t>.00</w:t>
      </w:r>
      <w:r w:rsidR="00F323A3" w:rsidRPr="00F323A3">
        <w:tab/>
      </w:r>
      <w:r w:rsidRPr="00F323A3">
        <w:rPr>
          <w:b/>
        </w:rPr>
        <w:t>St. Markus</w:t>
      </w:r>
      <w:r w:rsidR="00F323A3" w:rsidRPr="00F323A3">
        <w:rPr>
          <w:b/>
        </w:rPr>
        <w:tab/>
      </w:r>
      <w:r w:rsidR="00F323A3" w:rsidRPr="00853195">
        <w:rPr>
          <w:bCs w:val="0"/>
        </w:rPr>
        <w:t>Tauf</w:t>
      </w:r>
      <w:r w:rsidR="00FB3F16">
        <w:rPr>
          <w:bCs w:val="0"/>
        </w:rPr>
        <w:t>fei</w:t>
      </w:r>
      <w:r w:rsidR="00F323A3" w:rsidRPr="00853195">
        <w:rPr>
          <w:bCs w:val="0"/>
        </w:rPr>
        <w:t>e</w:t>
      </w:r>
      <w:r w:rsidR="00FB3F16">
        <w:rPr>
          <w:bCs w:val="0"/>
        </w:rPr>
        <w:t>r</w:t>
      </w:r>
      <w:r w:rsidR="00F323A3" w:rsidRPr="00853195">
        <w:rPr>
          <w:bCs w:val="0"/>
        </w:rPr>
        <w:t xml:space="preserve"> </w:t>
      </w:r>
    </w:p>
    <w:p w14:paraId="0039ACD2" w14:textId="77777777" w:rsidR="00194A92" w:rsidRDefault="00194A92" w:rsidP="00194A92">
      <w:pPr>
        <w:pStyle w:val="FlietextMitteilungsblatt"/>
      </w:pPr>
      <w:r w:rsidRPr="00194A92">
        <w:t>16.00</w:t>
      </w:r>
      <w:r w:rsidRPr="00194A92">
        <w:tab/>
      </w:r>
      <w:r w:rsidRPr="00194A92">
        <w:rPr>
          <w:b/>
        </w:rPr>
        <w:t>St. Markus</w:t>
      </w:r>
      <w:r w:rsidRPr="00194A92">
        <w:tab/>
        <w:t>Messfeier in italienischer Sprache</w:t>
      </w:r>
    </w:p>
    <w:p w14:paraId="38AF2724" w14:textId="432D1F96" w:rsidR="00D86403" w:rsidRDefault="00D86403" w:rsidP="00194A92">
      <w:pPr>
        <w:pStyle w:val="FlietextMitteilungsblatt"/>
        <w:rPr>
          <w:bCs w:val="0"/>
        </w:rPr>
      </w:pPr>
      <w:r w:rsidRPr="00D86403">
        <w:t>18.00</w:t>
      </w:r>
      <w:r w:rsidRPr="00D86403">
        <w:tab/>
      </w:r>
      <w:r w:rsidRPr="00D86403">
        <w:rPr>
          <w:b/>
        </w:rPr>
        <w:t>St. Lucia</w:t>
      </w:r>
      <w:r>
        <w:rPr>
          <w:b/>
        </w:rPr>
        <w:tab/>
      </w:r>
      <w:r w:rsidRPr="00D86403">
        <w:rPr>
          <w:bCs w:val="0"/>
        </w:rPr>
        <w:t>Feldkreuzweg der Kolping</w:t>
      </w:r>
    </w:p>
    <w:p w14:paraId="4718D4E7" w14:textId="387D5511" w:rsidR="000A0937" w:rsidRPr="00E6300F" w:rsidRDefault="000A0937" w:rsidP="004E15A2">
      <w:pPr>
        <w:rPr>
          <w:rFonts w:cstheme="minorHAnsi"/>
          <w:szCs w:val="20"/>
        </w:rPr>
      </w:pPr>
      <w:r w:rsidRPr="00C57450">
        <w:t>1</w:t>
      </w:r>
      <w:r>
        <w:t>8</w:t>
      </w:r>
      <w:r w:rsidRPr="00C57450">
        <w:t>.30</w:t>
      </w:r>
      <w:r w:rsidR="00FB3F16">
        <w:t xml:space="preserve">    </w:t>
      </w:r>
      <w:r w:rsidRPr="00C57450">
        <w:rPr>
          <w:b/>
        </w:rPr>
        <w:t>St. Josef</w:t>
      </w:r>
      <w:r>
        <w:rPr>
          <w:b/>
        </w:rPr>
        <w:tab/>
      </w:r>
      <w:r>
        <w:rPr>
          <w:b/>
        </w:rPr>
        <w:tab/>
      </w:r>
      <w:r>
        <w:rPr>
          <w:b/>
        </w:rPr>
        <w:tab/>
      </w:r>
      <w:r w:rsidRPr="00D9483A">
        <w:rPr>
          <w:bCs/>
        </w:rPr>
        <w:t xml:space="preserve">          </w:t>
      </w:r>
      <w:r w:rsidRPr="00D9483A">
        <w:rPr>
          <w:rFonts w:cstheme="minorHAnsi"/>
          <w:szCs w:val="20"/>
        </w:rPr>
        <w:t xml:space="preserve">  </w:t>
      </w:r>
      <w:r w:rsidRPr="00B32FE7">
        <w:rPr>
          <w:rFonts w:cstheme="minorHAnsi"/>
          <w:szCs w:val="20"/>
        </w:rPr>
        <w:t xml:space="preserve">Messfeier </w:t>
      </w:r>
    </w:p>
    <w:p w14:paraId="717C3EA7" w14:textId="77777777" w:rsidR="005D65B9" w:rsidRPr="00E6300F" w:rsidRDefault="005D65B9" w:rsidP="004B3EB5">
      <w:pPr>
        <w:pStyle w:val="FlietextMitteilungsblatt"/>
      </w:pPr>
    </w:p>
    <w:p w14:paraId="467C7199" w14:textId="56365C21" w:rsidR="005D65B9" w:rsidRPr="00E6300F" w:rsidRDefault="005D65B9" w:rsidP="00F85121">
      <w:pPr>
        <w:pStyle w:val="DatumMitteilungsblatt"/>
        <w:rPr>
          <w:rStyle w:val="DatumMitteilungsblattZchn"/>
          <w:b/>
          <w:bCs/>
          <w:szCs w:val="20"/>
        </w:rPr>
      </w:pPr>
      <w:r w:rsidRPr="00E6300F">
        <w:rPr>
          <w:rStyle w:val="DatumMitteilungsblattZchn"/>
          <w:b/>
          <w:bCs/>
          <w:szCs w:val="20"/>
        </w:rPr>
        <w:t>Samstag, 0</w:t>
      </w:r>
      <w:r w:rsidR="00283E3E" w:rsidRPr="00E6300F">
        <w:rPr>
          <w:rStyle w:val="DatumMitteilungsblattZchn"/>
          <w:b/>
          <w:bCs/>
          <w:szCs w:val="20"/>
        </w:rPr>
        <w:t>4</w:t>
      </w:r>
      <w:r w:rsidRPr="00E6300F">
        <w:rPr>
          <w:rStyle w:val="DatumMitteilungsblattZchn"/>
          <w:b/>
          <w:bCs/>
          <w:szCs w:val="20"/>
        </w:rPr>
        <w:t>. M</w:t>
      </w:r>
      <w:r w:rsidR="00283E3E" w:rsidRPr="00E6300F">
        <w:rPr>
          <w:rStyle w:val="DatumMitteilungsblattZchn"/>
          <w:b/>
          <w:bCs/>
          <w:szCs w:val="20"/>
        </w:rPr>
        <w:t>ai</w:t>
      </w:r>
      <w:r w:rsidRPr="00E6300F">
        <w:rPr>
          <w:rStyle w:val="DatumMitteilungsblattZchn"/>
          <w:b/>
          <w:bCs/>
          <w:szCs w:val="20"/>
        </w:rPr>
        <w:tab/>
      </w:r>
      <w:r w:rsidRPr="00E6300F">
        <w:rPr>
          <w:rStyle w:val="DatumMitteilungsblattZchn"/>
          <w:b/>
          <w:bCs/>
          <w:szCs w:val="20"/>
        </w:rPr>
        <w:tab/>
      </w:r>
    </w:p>
    <w:p w14:paraId="2F1EC7D6" w14:textId="6EFDAC51" w:rsidR="005D65B9" w:rsidRPr="00982BA7" w:rsidRDefault="00982BA7" w:rsidP="00D9483A">
      <w:pPr>
        <w:pStyle w:val="FlietextMitteilungsblatt"/>
      </w:pPr>
      <w:r w:rsidRPr="00E6300F">
        <w:t>11</w:t>
      </w:r>
      <w:r w:rsidR="005D65B9" w:rsidRPr="00E6300F">
        <w:t>.00</w:t>
      </w:r>
      <w:r w:rsidR="009D22A4" w:rsidRPr="00E6300F">
        <w:tab/>
      </w:r>
      <w:r w:rsidR="005D65B9" w:rsidRPr="00E6300F">
        <w:rPr>
          <w:b/>
          <w:bCs w:val="0"/>
        </w:rPr>
        <w:t>St. Markus</w:t>
      </w:r>
      <w:r w:rsidR="005D65B9" w:rsidRPr="00E6300F">
        <w:tab/>
      </w:r>
      <w:r w:rsidRPr="00E6300F">
        <w:t>Feierliche</w:t>
      </w:r>
      <w:r w:rsidRPr="00E6300F">
        <w:rPr>
          <w:b/>
          <w:bCs w:val="0"/>
        </w:rPr>
        <w:t xml:space="preserve"> </w:t>
      </w:r>
      <w:r w:rsidRPr="00982BA7">
        <w:t>Erstkommunion</w:t>
      </w:r>
    </w:p>
    <w:p w14:paraId="3FCF8878" w14:textId="21EBE714" w:rsidR="00982BA7" w:rsidRDefault="00982BA7" w:rsidP="004B3EB5">
      <w:pPr>
        <w:pStyle w:val="FlietextMitteilungsblatt"/>
      </w:pPr>
      <w:r w:rsidRPr="00982BA7">
        <w:t>14.00</w:t>
      </w:r>
      <w:r w:rsidRPr="00982BA7">
        <w:tab/>
      </w:r>
      <w:r w:rsidRPr="00982BA7">
        <w:rPr>
          <w:b/>
          <w:bCs w:val="0"/>
        </w:rPr>
        <w:t>St. Markus</w:t>
      </w:r>
      <w:r w:rsidRPr="00982BA7">
        <w:tab/>
        <w:t>Feierliche</w:t>
      </w:r>
      <w:r w:rsidRPr="00982BA7">
        <w:rPr>
          <w:b/>
          <w:bCs w:val="0"/>
        </w:rPr>
        <w:t xml:space="preserve"> </w:t>
      </w:r>
      <w:r w:rsidRPr="00982BA7">
        <w:t>Erstkommunion</w:t>
      </w:r>
    </w:p>
    <w:p w14:paraId="495982A6" w14:textId="470F8CB3" w:rsidR="00BD28AD" w:rsidRPr="00982BA7" w:rsidRDefault="00BD28AD" w:rsidP="00BD28AD">
      <w:pPr>
        <w:pStyle w:val="FlietextMitteilungsblatt"/>
      </w:pPr>
      <w:r w:rsidRPr="00982BA7">
        <w:t>14.00</w:t>
      </w:r>
      <w:r w:rsidRPr="00982BA7">
        <w:tab/>
      </w:r>
      <w:r w:rsidRPr="00982BA7">
        <w:rPr>
          <w:b/>
          <w:bCs w:val="0"/>
        </w:rPr>
        <w:t xml:space="preserve">St. </w:t>
      </w:r>
      <w:r>
        <w:rPr>
          <w:b/>
          <w:bCs w:val="0"/>
        </w:rPr>
        <w:t>Lucia</w:t>
      </w:r>
      <w:r w:rsidRPr="00982BA7">
        <w:tab/>
        <w:t>Feierliche</w:t>
      </w:r>
      <w:r w:rsidRPr="00982BA7">
        <w:rPr>
          <w:b/>
          <w:bCs w:val="0"/>
        </w:rPr>
        <w:t xml:space="preserve"> </w:t>
      </w:r>
      <w:r w:rsidRPr="00982BA7">
        <w:t>Erstkommunion</w:t>
      </w:r>
    </w:p>
    <w:p w14:paraId="4997745A" w14:textId="330A3BC8" w:rsidR="00FB3F16" w:rsidRDefault="00FB3F16" w:rsidP="00907B40">
      <w:pPr>
        <w:pStyle w:val="FlietextMitteilungsblatt"/>
      </w:pPr>
      <w:r w:rsidRPr="00BD28AD">
        <w:t>1</w:t>
      </w:r>
      <w:r>
        <w:t>7</w:t>
      </w:r>
      <w:r w:rsidRPr="00BD28AD">
        <w:t>.00</w:t>
      </w:r>
      <w:r w:rsidRPr="00BD28AD">
        <w:tab/>
      </w:r>
      <w:r w:rsidRPr="00BD28AD">
        <w:rPr>
          <w:b/>
          <w:bCs w:val="0"/>
        </w:rPr>
        <w:t xml:space="preserve">St. </w:t>
      </w:r>
      <w:r>
        <w:rPr>
          <w:b/>
          <w:bCs w:val="0"/>
        </w:rPr>
        <w:t>Thomas Morus</w:t>
      </w:r>
      <w:r w:rsidRPr="00BD28AD">
        <w:tab/>
        <w:t xml:space="preserve">Vorabendmesse </w:t>
      </w:r>
    </w:p>
    <w:p w14:paraId="523B940A" w14:textId="334A6F2A" w:rsidR="005D65B9" w:rsidRPr="00BD28AD" w:rsidRDefault="00907B40" w:rsidP="00907B40">
      <w:pPr>
        <w:pStyle w:val="FlietextMitteilungsblatt"/>
        <w:rPr>
          <w:rStyle w:val="DatumMitteilungsblattZchn"/>
          <w:b w:val="0"/>
          <w:bCs/>
          <w:sz w:val="20"/>
          <w:szCs w:val="20"/>
        </w:rPr>
      </w:pPr>
      <w:r w:rsidRPr="00BD28AD">
        <w:t>17.30</w:t>
      </w:r>
      <w:r w:rsidRPr="00BD28AD">
        <w:tab/>
      </w:r>
      <w:r w:rsidRPr="00BD28AD">
        <w:rPr>
          <w:b/>
        </w:rPr>
        <w:t>St. Maximilian Kolbe</w:t>
      </w:r>
      <w:r w:rsidRPr="00BD28AD">
        <w:rPr>
          <w:b/>
        </w:rPr>
        <w:tab/>
      </w:r>
      <w:r w:rsidRPr="00BD28AD">
        <w:t>Wortgottesfeier mit Kommunionspendung</w:t>
      </w:r>
      <w:r w:rsidRPr="00BD28AD">
        <w:rPr>
          <w:rStyle w:val="DatumMitteilungsblattZchn"/>
          <w:b w:val="0"/>
          <w:bCs/>
          <w:sz w:val="20"/>
        </w:rPr>
        <w:t xml:space="preserve"> </w:t>
      </w:r>
    </w:p>
    <w:p w14:paraId="09E9D8E2" w14:textId="3B354AB0" w:rsidR="005D65B9" w:rsidRPr="00BD28AD" w:rsidRDefault="005D65B9" w:rsidP="004E15A2">
      <w:pPr>
        <w:pStyle w:val="FlietextMitteilungsblatt"/>
      </w:pPr>
      <w:r w:rsidRPr="00BD28AD">
        <w:t>1</w:t>
      </w:r>
      <w:r w:rsidR="00BD28AD" w:rsidRPr="00BD28AD">
        <w:t>8</w:t>
      </w:r>
      <w:r w:rsidRPr="00BD28AD">
        <w:t>.00</w:t>
      </w:r>
      <w:r w:rsidRPr="00BD28AD">
        <w:tab/>
      </w:r>
      <w:r w:rsidRPr="00BD28AD">
        <w:rPr>
          <w:b/>
          <w:bCs w:val="0"/>
        </w:rPr>
        <w:t>St. Lucia</w:t>
      </w:r>
      <w:r w:rsidRPr="00BD28AD">
        <w:tab/>
      </w:r>
      <w:r w:rsidR="00BD28AD" w:rsidRPr="00BD28AD">
        <w:t xml:space="preserve">Vorabendmesse </w:t>
      </w:r>
    </w:p>
    <w:p w14:paraId="2BCE45D0" w14:textId="067F0FCB" w:rsidR="00511A3A" w:rsidRPr="00DF2A80" w:rsidRDefault="000A0937" w:rsidP="004E15A2">
      <w:pPr>
        <w:pStyle w:val="FlietextMitteilungsblatt"/>
        <w:rPr>
          <w:rFonts w:cstheme="minorHAnsi"/>
        </w:rPr>
      </w:pPr>
      <w:r w:rsidRPr="000A0937">
        <w:t>18</w:t>
      </w:r>
      <w:r w:rsidR="005D65B9" w:rsidRPr="000A0937">
        <w:t>.00</w:t>
      </w:r>
      <w:r w:rsidR="005D65B9" w:rsidRPr="000A0937">
        <w:tab/>
      </w:r>
      <w:r w:rsidR="005D65B9" w:rsidRPr="000A0937">
        <w:rPr>
          <w:b/>
          <w:bCs w:val="0"/>
        </w:rPr>
        <w:t>St. Pius</w:t>
      </w:r>
      <w:r w:rsidR="00E6300F">
        <w:tab/>
      </w:r>
      <w:r>
        <w:t>Vorabendmesse</w:t>
      </w:r>
      <w:r w:rsidRPr="000A0937">
        <w:t xml:space="preserve"> </w:t>
      </w:r>
    </w:p>
    <w:p w14:paraId="0B67F1E2" w14:textId="77777777" w:rsidR="00E6300F" w:rsidRPr="00511A3A" w:rsidRDefault="00E6300F" w:rsidP="004B3EB5">
      <w:pPr>
        <w:pStyle w:val="Lesung"/>
      </w:pPr>
    </w:p>
    <w:p w14:paraId="61FB4760" w14:textId="41AC55E4" w:rsidR="005D65B9" w:rsidRPr="00D80E63" w:rsidRDefault="00FA30B3" w:rsidP="00FD350B">
      <w:pPr>
        <w:pStyle w:val="Lesung"/>
        <w:rPr>
          <w:sz w:val="22"/>
          <w:szCs w:val="22"/>
        </w:rPr>
      </w:pPr>
      <w:r w:rsidRPr="00D80E63">
        <w:rPr>
          <w:sz w:val="22"/>
          <w:szCs w:val="22"/>
        </w:rPr>
        <w:t xml:space="preserve">6. Sonntag der </w:t>
      </w:r>
      <w:r w:rsidR="005D65B9" w:rsidRPr="00D80E63">
        <w:rPr>
          <w:sz w:val="22"/>
          <w:szCs w:val="22"/>
        </w:rPr>
        <w:t>Oster</w:t>
      </w:r>
      <w:r w:rsidRPr="00D80E63">
        <w:rPr>
          <w:sz w:val="22"/>
          <w:szCs w:val="22"/>
        </w:rPr>
        <w:t>zeit</w:t>
      </w:r>
      <w:r w:rsidR="005D65B9" w:rsidRPr="00D80E63">
        <w:rPr>
          <w:sz w:val="22"/>
          <w:szCs w:val="22"/>
        </w:rPr>
        <w:t xml:space="preserve"> </w:t>
      </w:r>
    </w:p>
    <w:p w14:paraId="6D50FF1E" w14:textId="5F3B2A64" w:rsidR="005D65B9" w:rsidRPr="00D80E63" w:rsidRDefault="005D65B9" w:rsidP="004B3EB5">
      <w:pPr>
        <w:pStyle w:val="Lesung"/>
        <w:rPr>
          <w:b w:val="0"/>
          <w:bCs w:val="0"/>
          <w:sz w:val="18"/>
          <w:szCs w:val="18"/>
        </w:rPr>
      </w:pPr>
      <w:r w:rsidRPr="00D80E63">
        <w:rPr>
          <w:b w:val="0"/>
          <w:bCs w:val="0"/>
          <w:sz w:val="18"/>
          <w:szCs w:val="18"/>
        </w:rPr>
        <w:t>L1: Apg 10,</w:t>
      </w:r>
      <w:r w:rsidR="00E10916" w:rsidRPr="00D80E63">
        <w:rPr>
          <w:b w:val="0"/>
          <w:bCs w:val="0"/>
          <w:sz w:val="18"/>
          <w:szCs w:val="18"/>
        </w:rPr>
        <w:t xml:space="preserve"> 25-26.34</w:t>
      </w:r>
      <w:r w:rsidR="00B868C1" w:rsidRPr="00D80E63">
        <w:rPr>
          <w:b w:val="0"/>
          <w:bCs w:val="0"/>
          <w:sz w:val="18"/>
          <w:szCs w:val="18"/>
        </w:rPr>
        <w:t>-35</w:t>
      </w:r>
      <w:r w:rsidR="00E10916" w:rsidRPr="00D80E63">
        <w:rPr>
          <w:b w:val="0"/>
          <w:bCs w:val="0"/>
          <w:sz w:val="18"/>
          <w:szCs w:val="18"/>
        </w:rPr>
        <w:t>.44-48</w:t>
      </w:r>
      <w:r w:rsidRPr="00D80E63">
        <w:rPr>
          <w:b w:val="0"/>
          <w:bCs w:val="0"/>
          <w:sz w:val="18"/>
          <w:szCs w:val="18"/>
        </w:rPr>
        <w:t xml:space="preserve"> / L2: </w:t>
      </w:r>
      <w:r w:rsidR="00B868C1" w:rsidRPr="00D80E63">
        <w:rPr>
          <w:b w:val="0"/>
          <w:bCs w:val="0"/>
          <w:sz w:val="18"/>
          <w:szCs w:val="18"/>
        </w:rPr>
        <w:t>1 Joh 4, 7-10</w:t>
      </w:r>
      <w:r w:rsidRPr="00D80E63">
        <w:rPr>
          <w:b w:val="0"/>
          <w:bCs w:val="0"/>
          <w:sz w:val="18"/>
          <w:szCs w:val="18"/>
        </w:rPr>
        <w:t xml:space="preserve">/ Ev: Joh </w:t>
      </w:r>
      <w:r w:rsidR="00D34E1F" w:rsidRPr="00D80E63">
        <w:rPr>
          <w:b w:val="0"/>
          <w:bCs w:val="0"/>
          <w:sz w:val="18"/>
          <w:szCs w:val="18"/>
        </w:rPr>
        <w:t>15, 9-17</w:t>
      </w:r>
    </w:p>
    <w:p w14:paraId="57582519" w14:textId="628875B5" w:rsidR="005D65B9" w:rsidRPr="00E6300F" w:rsidRDefault="005D65B9" w:rsidP="004B3EB5">
      <w:pPr>
        <w:pStyle w:val="FlietextMitteilungsblatt"/>
        <w:rPr>
          <w:sz w:val="18"/>
          <w:szCs w:val="18"/>
        </w:rPr>
      </w:pPr>
      <w:r w:rsidRPr="00D80E63">
        <w:cr/>
      </w:r>
      <w:r w:rsidRPr="00E6300F">
        <w:rPr>
          <w:rStyle w:val="DatumMitteilungsblattZchn"/>
        </w:rPr>
        <w:t xml:space="preserve">Sonntag, </w:t>
      </w:r>
      <w:r w:rsidR="0010756E" w:rsidRPr="00E6300F">
        <w:rPr>
          <w:rStyle w:val="DatumMitteilungsblattZchn"/>
        </w:rPr>
        <w:t>05</w:t>
      </w:r>
      <w:r w:rsidRPr="00E6300F">
        <w:rPr>
          <w:rStyle w:val="DatumMitteilungsblattZchn"/>
        </w:rPr>
        <w:t>. M</w:t>
      </w:r>
      <w:r w:rsidR="0010756E" w:rsidRPr="00E6300F">
        <w:rPr>
          <w:rStyle w:val="DatumMitteilungsblattZchn"/>
        </w:rPr>
        <w:t>ai</w:t>
      </w:r>
    </w:p>
    <w:p w14:paraId="299DF0C9" w14:textId="75A8471A" w:rsidR="005D65B9" w:rsidRPr="00E6300F" w:rsidRDefault="005D65B9" w:rsidP="00D9483A">
      <w:pPr>
        <w:pStyle w:val="FlietextMitteilungsblatt"/>
        <w:rPr>
          <w:bCs w:val="0"/>
        </w:rPr>
      </w:pPr>
      <w:r w:rsidRPr="00E6300F">
        <w:rPr>
          <w:bCs w:val="0"/>
        </w:rPr>
        <w:t xml:space="preserve">09.30 </w:t>
      </w:r>
      <w:r w:rsidRPr="00E6300F">
        <w:rPr>
          <w:bCs w:val="0"/>
        </w:rPr>
        <w:tab/>
      </w:r>
      <w:r w:rsidRPr="00E6300F">
        <w:rPr>
          <w:b/>
        </w:rPr>
        <w:t>Herz Jesu</w:t>
      </w:r>
      <w:r w:rsidRPr="00E6300F">
        <w:rPr>
          <w:bCs w:val="0"/>
        </w:rPr>
        <w:tab/>
      </w:r>
      <w:r w:rsidR="003E06B8" w:rsidRPr="00E6300F">
        <w:rPr>
          <w:bCs w:val="0"/>
        </w:rPr>
        <w:t>H</w:t>
      </w:r>
      <w:r w:rsidR="00213353" w:rsidRPr="00E6300F">
        <w:rPr>
          <w:bCs w:val="0"/>
        </w:rPr>
        <w:t>o</w:t>
      </w:r>
      <w:r w:rsidR="00213353" w:rsidRPr="00E6300F">
        <w:t>chamt</w:t>
      </w:r>
    </w:p>
    <w:p w14:paraId="2C8762AE" w14:textId="77777777" w:rsidR="00BC4436" w:rsidRDefault="005D65B9" w:rsidP="004B3EB5">
      <w:pPr>
        <w:pStyle w:val="FlietextMitteilungsblatt"/>
        <w:rPr>
          <w:bCs w:val="0"/>
        </w:rPr>
      </w:pPr>
      <w:r w:rsidRPr="00FB3F16">
        <w:t>10.00</w:t>
      </w:r>
      <w:r w:rsidRPr="00FB3F16">
        <w:tab/>
      </w:r>
      <w:r w:rsidRPr="00FB3F16">
        <w:rPr>
          <w:b/>
        </w:rPr>
        <w:t>St. Markus</w:t>
      </w:r>
      <w:r w:rsidRPr="00FB3F16">
        <w:rPr>
          <w:b/>
        </w:rPr>
        <w:tab/>
      </w:r>
      <w:r w:rsidR="003E06B8" w:rsidRPr="00FB3F16">
        <w:rPr>
          <w:bCs w:val="0"/>
        </w:rPr>
        <w:t>Feierliche Erstkommunion</w:t>
      </w:r>
    </w:p>
    <w:p w14:paraId="307A735B" w14:textId="61C6FF47" w:rsidR="005D65B9" w:rsidRPr="00FB3F16" w:rsidRDefault="005D65B9" w:rsidP="00AC5890">
      <w:pPr>
        <w:pStyle w:val="FlietextMitteilungsblatt"/>
      </w:pPr>
      <w:r w:rsidRPr="00FB3F16">
        <w:t>10.00</w:t>
      </w:r>
      <w:r w:rsidRPr="00FB3F16">
        <w:tab/>
      </w:r>
      <w:r w:rsidRPr="00FB3F16">
        <w:rPr>
          <w:b/>
        </w:rPr>
        <w:t>St. Sebastian</w:t>
      </w:r>
      <w:r w:rsidRPr="00FB3F16">
        <w:rPr>
          <w:b/>
        </w:rPr>
        <w:tab/>
      </w:r>
      <w:r w:rsidR="003E06B8" w:rsidRPr="00FB3F16">
        <w:rPr>
          <w:bCs w:val="0"/>
        </w:rPr>
        <w:t>H</w:t>
      </w:r>
      <w:r w:rsidR="004C076E" w:rsidRPr="00FB3F16">
        <w:rPr>
          <w:bCs w:val="0"/>
        </w:rPr>
        <w:t>o</w:t>
      </w:r>
      <w:r w:rsidR="004C076E" w:rsidRPr="00FB3F16">
        <w:t xml:space="preserve">chamt </w:t>
      </w:r>
    </w:p>
    <w:p w14:paraId="109C5522" w14:textId="2A3C35EA" w:rsidR="008219BA" w:rsidRPr="006E1B43" w:rsidRDefault="005D65B9" w:rsidP="004E15A2">
      <w:r w:rsidRPr="000A0937">
        <w:t>10.00</w:t>
      </w:r>
      <w:r w:rsidR="00FD350B">
        <w:t xml:space="preserve">    </w:t>
      </w:r>
      <w:r w:rsidRPr="000A0937">
        <w:rPr>
          <w:b/>
        </w:rPr>
        <w:t>St. Pius</w:t>
      </w:r>
      <w:r w:rsidRPr="000A0937">
        <w:rPr>
          <w:b/>
        </w:rPr>
        <w:tab/>
      </w:r>
      <w:r w:rsidR="000A0937" w:rsidRPr="000A0937">
        <w:rPr>
          <w:b/>
        </w:rPr>
        <w:tab/>
      </w:r>
      <w:r w:rsidR="000A0937" w:rsidRPr="000A0937">
        <w:rPr>
          <w:b/>
        </w:rPr>
        <w:tab/>
      </w:r>
      <w:r w:rsidR="000A0937" w:rsidRPr="00D9483A">
        <w:rPr>
          <w:bCs/>
        </w:rPr>
        <w:t xml:space="preserve"> </w:t>
      </w:r>
      <w:r w:rsidR="000A0937" w:rsidRPr="00D9483A">
        <w:t xml:space="preserve">           </w:t>
      </w:r>
      <w:r w:rsidR="00D9483A">
        <w:t>H</w:t>
      </w:r>
      <w:r w:rsidR="004C076E" w:rsidRPr="000A0937">
        <w:t xml:space="preserve">ochamt </w:t>
      </w:r>
    </w:p>
    <w:p w14:paraId="34D7EFE8" w14:textId="369617F3" w:rsidR="00C27E39" w:rsidRPr="006E1B43" w:rsidRDefault="00C27E39" w:rsidP="00B15BA2">
      <w:pPr>
        <w:pStyle w:val="FlietextMitteilungsblatt"/>
      </w:pPr>
      <w:r w:rsidRPr="006E1B43">
        <w:t>10.00</w:t>
      </w:r>
      <w:r w:rsidRPr="006E1B43">
        <w:tab/>
      </w:r>
      <w:r w:rsidRPr="006E1B43">
        <w:rPr>
          <w:b/>
        </w:rPr>
        <w:t>St. Josef</w:t>
      </w:r>
      <w:r w:rsidRPr="006E1B43">
        <w:tab/>
        <w:t>Messfeier in spanischer Sprache</w:t>
      </w:r>
    </w:p>
    <w:p w14:paraId="2B901347" w14:textId="62ED13CB" w:rsidR="00FB3F16" w:rsidRDefault="00FB3F16" w:rsidP="004E15A2">
      <w:pPr>
        <w:pStyle w:val="FlietextMitteilungsblatt"/>
        <w:rPr>
          <w:rFonts w:cstheme="minorHAnsi"/>
        </w:rPr>
      </w:pPr>
      <w:r w:rsidRPr="00FB3F16">
        <w:t>1</w:t>
      </w:r>
      <w:r>
        <w:t>1</w:t>
      </w:r>
      <w:r w:rsidRPr="00FB3F16">
        <w:t>.</w:t>
      </w:r>
      <w:r>
        <w:t>3</w:t>
      </w:r>
      <w:r w:rsidRPr="00FB3F16">
        <w:t>0</w:t>
      </w:r>
      <w:r w:rsidRPr="00FB3F16">
        <w:tab/>
      </w:r>
      <w:r w:rsidRPr="00FB3F16">
        <w:rPr>
          <w:b/>
          <w:bCs w:val="0"/>
        </w:rPr>
        <w:t>St. Sebastian</w:t>
      </w:r>
      <w:r w:rsidRPr="00FB3F16">
        <w:tab/>
      </w:r>
      <w:r>
        <w:t xml:space="preserve">Tauffeier </w:t>
      </w:r>
    </w:p>
    <w:p w14:paraId="325A3F7B" w14:textId="52614CE2" w:rsidR="001108E4" w:rsidRPr="00E6300F" w:rsidRDefault="005D65B9" w:rsidP="00FB3F16">
      <w:pPr>
        <w:pStyle w:val="FlietextMitteilungsblatt"/>
      </w:pPr>
      <w:r w:rsidRPr="00E6300F">
        <w:t>18.00</w:t>
      </w:r>
      <w:r w:rsidRPr="00E6300F">
        <w:tab/>
      </w:r>
      <w:r w:rsidRPr="00E6300F">
        <w:rPr>
          <w:b/>
          <w:bCs w:val="0"/>
        </w:rPr>
        <w:t>St. Markus</w:t>
      </w:r>
      <w:r w:rsidRPr="00E6300F">
        <w:tab/>
      </w:r>
      <w:r w:rsidR="001108E4" w:rsidRPr="00E6300F">
        <w:t>Messfeier</w:t>
      </w:r>
    </w:p>
    <w:p w14:paraId="792BE014" w14:textId="77777777" w:rsidR="00FB3F16" w:rsidRPr="00FB3F16" w:rsidRDefault="00FB3F16" w:rsidP="00FB3F16">
      <w:pPr>
        <w:pStyle w:val="FlietextMitteilungsblatt"/>
      </w:pPr>
      <w:r w:rsidRPr="00FB3F16">
        <w:t>1</w:t>
      </w:r>
      <w:r>
        <w:t>8</w:t>
      </w:r>
      <w:r w:rsidRPr="00FB3F16">
        <w:t>.</w:t>
      </w:r>
      <w:r>
        <w:t>3</w:t>
      </w:r>
      <w:r w:rsidRPr="00FB3F16">
        <w:t>0</w:t>
      </w:r>
      <w:r w:rsidRPr="00FB3F16">
        <w:tab/>
      </w:r>
      <w:r w:rsidRPr="00FB3F16">
        <w:rPr>
          <w:b/>
          <w:bCs w:val="0"/>
        </w:rPr>
        <w:t>St. Sebastian</w:t>
      </w:r>
      <w:r w:rsidRPr="00FB3F16">
        <w:tab/>
      </w:r>
      <w:r>
        <w:t>Maiandacht</w:t>
      </w:r>
    </w:p>
    <w:p w14:paraId="56251905" w14:textId="1D6BD6AF" w:rsidR="005D65B9" w:rsidRPr="007107AC" w:rsidRDefault="005D65B9" w:rsidP="00E6300F">
      <w:r w:rsidRPr="007107AC">
        <w:t xml:space="preserve">19.00 </w:t>
      </w:r>
      <w:r w:rsidR="00FD350B" w:rsidRPr="007107AC">
        <w:t xml:space="preserve">   </w:t>
      </w:r>
      <w:r w:rsidRPr="007107AC">
        <w:rPr>
          <w:b/>
        </w:rPr>
        <w:t>St. Thomas Morus</w:t>
      </w:r>
      <w:r w:rsidRPr="007107AC">
        <w:tab/>
      </w:r>
      <w:r w:rsidR="007107AC" w:rsidRPr="007107AC">
        <w:t xml:space="preserve">            Wortgottesfeier mit Kommunionspendung</w:t>
      </w:r>
    </w:p>
    <w:p w14:paraId="683DC49B" w14:textId="77777777" w:rsidR="005D65B9" w:rsidRPr="00990450" w:rsidRDefault="005D65B9" w:rsidP="00F85121">
      <w:pPr>
        <w:pStyle w:val="DatumMitteilungsblatt"/>
      </w:pPr>
    </w:p>
    <w:p w14:paraId="0B0BFCF9" w14:textId="00DC0CAA" w:rsidR="005D65B9" w:rsidRPr="00934168" w:rsidRDefault="005D65B9" w:rsidP="004B3EB5">
      <w:pPr>
        <w:pStyle w:val="FlietextMitteilungsblatt"/>
        <w:rPr>
          <w:b/>
          <w:bCs w:val="0"/>
          <w:sz w:val="18"/>
          <w:szCs w:val="18"/>
        </w:rPr>
      </w:pPr>
      <w:r w:rsidRPr="00934168">
        <w:rPr>
          <w:b/>
          <w:bCs w:val="0"/>
          <w:sz w:val="22"/>
          <w:szCs w:val="22"/>
        </w:rPr>
        <w:t>Montag, 0</w:t>
      </w:r>
      <w:r w:rsidR="00165ACA" w:rsidRPr="00934168">
        <w:rPr>
          <w:b/>
          <w:bCs w:val="0"/>
          <w:sz w:val="22"/>
          <w:szCs w:val="22"/>
        </w:rPr>
        <w:t>6</w:t>
      </w:r>
      <w:r w:rsidRPr="00934168">
        <w:rPr>
          <w:b/>
          <w:bCs w:val="0"/>
          <w:sz w:val="22"/>
          <w:szCs w:val="22"/>
        </w:rPr>
        <w:t xml:space="preserve">. </w:t>
      </w:r>
      <w:r w:rsidR="00165ACA" w:rsidRPr="00934168">
        <w:rPr>
          <w:b/>
          <w:bCs w:val="0"/>
          <w:sz w:val="22"/>
          <w:szCs w:val="22"/>
        </w:rPr>
        <w:t>Mai</w:t>
      </w:r>
      <w:r w:rsidRPr="00934168">
        <w:rPr>
          <w:b/>
          <w:bCs w:val="0"/>
          <w:sz w:val="22"/>
          <w:szCs w:val="22"/>
        </w:rPr>
        <w:tab/>
      </w:r>
      <w:r w:rsidRPr="00934168">
        <w:rPr>
          <w:b/>
          <w:bCs w:val="0"/>
          <w:sz w:val="18"/>
          <w:szCs w:val="18"/>
        </w:rPr>
        <w:tab/>
      </w:r>
    </w:p>
    <w:p w14:paraId="005A9EC2" w14:textId="5E61BBF3" w:rsidR="006C4297" w:rsidRDefault="006C4297" w:rsidP="00FF2B51">
      <w:pPr>
        <w:pStyle w:val="FlietextMitteilungsblatt"/>
      </w:pPr>
      <w:r w:rsidRPr="00BD28AD">
        <w:t>1</w:t>
      </w:r>
      <w:r>
        <w:t>7</w:t>
      </w:r>
      <w:r w:rsidRPr="00BD28AD">
        <w:t>.00</w:t>
      </w:r>
      <w:r w:rsidRPr="00BD28AD">
        <w:tab/>
      </w:r>
      <w:r w:rsidRPr="00BD28AD">
        <w:rPr>
          <w:b/>
          <w:bCs w:val="0"/>
        </w:rPr>
        <w:t>St. Lucia</w:t>
      </w:r>
      <w:r w:rsidRPr="00BD28AD">
        <w:tab/>
      </w:r>
      <w:r w:rsidR="001D100B" w:rsidRPr="001D100B">
        <w:rPr>
          <w:lang w:eastAsia="de-DE"/>
        </w:rPr>
        <w:t>Dankandacht zur Erstkommunion</w:t>
      </w:r>
    </w:p>
    <w:p w14:paraId="618384C8" w14:textId="2AB26E9C" w:rsidR="00FF2B51" w:rsidRDefault="005D65B9" w:rsidP="00FF2B51">
      <w:pPr>
        <w:pStyle w:val="FlietextMitteilungsblatt"/>
        <w:rPr>
          <w:rFonts w:asciiTheme="minorHAnsi" w:hAnsiTheme="minorHAnsi" w:cstheme="minorHAnsi"/>
        </w:rPr>
      </w:pPr>
      <w:r w:rsidRPr="00934168">
        <w:rPr>
          <w:rFonts w:asciiTheme="minorHAnsi" w:hAnsiTheme="minorHAnsi" w:cstheme="minorHAnsi"/>
        </w:rPr>
        <w:t>1</w:t>
      </w:r>
      <w:r w:rsidR="006525E4">
        <w:rPr>
          <w:rFonts w:asciiTheme="minorHAnsi" w:hAnsiTheme="minorHAnsi" w:cstheme="minorHAnsi"/>
        </w:rPr>
        <w:t>8</w:t>
      </w:r>
      <w:r w:rsidRPr="00934168">
        <w:rPr>
          <w:rFonts w:asciiTheme="minorHAnsi" w:hAnsiTheme="minorHAnsi" w:cstheme="minorHAnsi"/>
        </w:rPr>
        <w:t xml:space="preserve">.00 </w:t>
      </w:r>
      <w:r w:rsidRPr="00934168">
        <w:rPr>
          <w:rFonts w:asciiTheme="minorHAnsi" w:hAnsiTheme="minorHAnsi" w:cstheme="minorHAnsi"/>
        </w:rPr>
        <w:tab/>
      </w:r>
      <w:r w:rsidRPr="00934168">
        <w:rPr>
          <w:rFonts w:asciiTheme="minorHAnsi" w:hAnsiTheme="minorHAnsi" w:cstheme="minorHAnsi"/>
          <w:b/>
        </w:rPr>
        <w:t>St. M</w:t>
      </w:r>
      <w:r w:rsidR="00934168" w:rsidRPr="00934168">
        <w:rPr>
          <w:rFonts w:asciiTheme="minorHAnsi" w:hAnsiTheme="minorHAnsi" w:cstheme="minorHAnsi"/>
          <w:b/>
        </w:rPr>
        <w:t>arkus</w:t>
      </w:r>
      <w:r w:rsidR="00934168" w:rsidRPr="00934168">
        <w:rPr>
          <w:rFonts w:asciiTheme="minorHAnsi" w:hAnsiTheme="minorHAnsi" w:cstheme="minorHAnsi"/>
          <w:b/>
        </w:rPr>
        <w:tab/>
      </w:r>
      <w:r w:rsidR="00934168" w:rsidRPr="00934168">
        <w:rPr>
          <w:rFonts w:asciiTheme="minorHAnsi" w:hAnsiTheme="minorHAnsi" w:cstheme="minorHAnsi"/>
        </w:rPr>
        <w:t xml:space="preserve">Dankgottesdienst der </w:t>
      </w:r>
      <w:r w:rsidR="004F5865">
        <w:rPr>
          <w:rFonts w:asciiTheme="minorHAnsi" w:hAnsiTheme="minorHAnsi" w:cstheme="minorHAnsi"/>
        </w:rPr>
        <w:t>K</w:t>
      </w:r>
      <w:r w:rsidR="00934168" w:rsidRPr="00934168">
        <w:rPr>
          <w:rFonts w:asciiTheme="minorHAnsi" w:hAnsiTheme="minorHAnsi" w:cstheme="minorHAnsi"/>
        </w:rPr>
        <w:t>ommunionkinder</w:t>
      </w:r>
    </w:p>
    <w:p w14:paraId="44E57AD4" w14:textId="77777777" w:rsidR="00335723" w:rsidRDefault="00807AAD" w:rsidP="00FF2B51">
      <w:pPr>
        <w:pStyle w:val="FlietextMitteilungsblatt"/>
        <w:rPr>
          <w:lang w:eastAsia="de-DE"/>
        </w:rPr>
      </w:pPr>
      <w:r w:rsidRPr="00BD28AD">
        <w:t>18.00</w:t>
      </w:r>
      <w:r w:rsidRPr="00BD28AD">
        <w:tab/>
      </w:r>
      <w:r w:rsidRPr="00BD28AD">
        <w:rPr>
          <w:b/>
          <w:bCs w:val="0"/>
        </w:rPr>
        <w:t>St. Lucia</w:t>
      </w:r>
      <w:r w:rsidRPr="00BD28AD">
        <w:tab/>
      </w:r>
      <w:r w:rsidR="00335723">
        <w:rPr>
          <w:lang w:eastAsia="de-DE"/>
        </w:rPr>
        <w:t xml:space="preserve">Bittandacht am Feldkreuz, Verlängerung </w:t>
      </w:r>
    </w:p>
    <w:p w14:paraId="7CBCA38D" w14:textId="25A535BF" w:rsidR="00807AAD" w:rsidRDefault="00335723" w:rsidP="00FF2B51">
      <w:pPr>
        <w:pStyle w:val="FlietextMitteilungsblatt"/>
      </w:pPr>
      <w:r>
        <w:rPr>
          <w:lang w:eastAsia="de-DE"/>
        </w:rPr>
        <w:tab/>
      </w:r>
      <w:r>
        <w:rPr>
          <w:lang w:eastAsia="de-DE"/>
        </w:rPr>
        <w:tab/>
        <w:t>der Friedrich-Ebert.-Str.</w:t>
      </w:r>
    </w:p>
    <w:p w14:paraId="2A96BF73" w14:textId="6E0624BF" w:rsidR="00FF2B51" w:rsidRPr="00E6300F" w:rsidRDefault="00FF2B51" w:rsidP="00FF2B51">
      <w:pPr>
        <w:pStyle w:val="FlietextMitteilungsblatt"/>
      </w:pPr>
      <w:r w:rsidRPr="00E6300F">
        <w:t>19.00</w:t>
      </w:r>
      <w:r w:rsidRPr="00E6300F">
        <w:tab/>
      </w:r>
      <w:r w:rsidRPr="00E6300F">
        <w:rPr>
          <w:b/>
        </w:rPr>
        <w:t>Rathaushof/ Mühlheim</w:t>
      </w:r>
      <w:r w:rsidRPr="00E6300F">
        <w:rPr>
          <w:b/>
        </w:rPr>
        <w:tab/>
      </w:r>
      <w:r w:rsidRPr="00E6300F">
        <w:t>Ökumenisches Friedensgebet</w:t>
      </w:r>
    </w:p>
    <w:p w14:paraId="59FED4C7" w14:textId="4C3B6A1D" w:rsidR="005D65B9" w:rsidRPr="00E6300F" w:rsidRDefault="00FF2B51" w:rsidP="00FF2B51">
      <w:pPr>
        <w:pStyle w:val="Default"/>
        <w:tabs>
          <w:tab w:val="left" w:pos="624"/>
          <w:tab w:val="left" w:pos="3402"/>
        </w:tabs>
        <w:spacing w:line="276" w:lineRule="auto"/>
        <w:rPr>
          <w:rStyle w:val="DatumMitteilungsblattZchn"/>
          <w:rFonts w:asciiTheme="minorHAnsi" w:eastAsia="Adobe Garamond Pro" w:hAnsiTheme="minorHAnsi" w:cstheme="minorHAnsi"/>
          <w:color w:val="auto"/>
          <w:sz w:val="24"/>
          <w:szCs w:val="28"/>
        </w:rPr>
      </w:pPr>
      <w:r w:rsidRPr="00E6300F">
        <w:rPr>
          <w:rFonts w:asciiTheme="minorHAnsi" w:hAnsiTheme="minorHAnsi" w:cstheme="minorHAnsi"/>
          <w:color w:val="auto"/>
        </w:rPr>
        <w:t>19.00</w:t>
      </w:r>
      <w:r w:rsidRPr="00E6300F">
        <w:rPr>
          <w:rFonts w:asciiTheme="minorHAnsi" w:hAnsiTheme="minorHAnsi" w:cstheme="minorHAnsi"/>
          <w:color w:val="auto"/>
        </w:rPr>
        <w:tab/>
      </w:r>
      <w:r w:rsidRPr="00E6300F">
        <w:rPr>
          <w:rFonts w:asciiTheme="minorHAnsi" w:hAnsiTheme="minorHAnsi" w:cstheme="minorHAnsi"/>
          <w:b/>
          <w:color w:val="auto"/>
        </w:rPr>
        <w:t>Herz Jesu</w:t>
      </w:r>
      <w:r w:rsidRPr="00E6300F">
        <w:rPr>
          <w:rFonts w:asciiTheme="minorHAnsi" w:hAnsiTheme="minorHAnsi" w:cstheme="minorHAnsi"/>
          <w:color w:val="auto"/>
        </w:rPr>
        <w:tab/>
      </w:r>
      <w:r w:rsidR="00E6300F" w:rsidRPr="00E6300F">
        <w:rPr>
          <w:rFonts w:asciiTheme="minorHAnsi" w:hAnsiTheme="minorHAnsi" w:cstheme="minorHAnsi"/>
          <w:color w:val="auto"/>
        </w:rPr>
        <w:t>Bittm</w:t>
      </w:r>
      <w:r w:rsidRPr="00E6300F">
        <w:rPr>
          <w:rFonts w:asciiTheme="minorHAnsi" w:hAnsiTheme="minorHAnsi" w:cstheme="minorHAnsi"/>
          <w:color w:val="auto"/>
        </w:rPr>
        <w:t>essfeier</w:t>
      </w:r>
    </w:p>
    <w:p w14:paraId="7815074B" w14:textId="77777777" w:rsidR="00B133E9" w:rsidRPr="00E6300F" w:rsidRDefault="00B133E9" w:rsidP="004B3EB5">
      <w:pPr>
        <w:tabs>
          <w:tab w:val="left" w:pos="624"/>
          <w:tab w:val="left" w:pos="3402"/>
        </w:tabs>
        <w:spacing w:line="276" w:lineRule="auto"/>
        <w:ind w:left="2836" w:hanging="2836"/>
        <w:rPr>
          <w:rStyle w:val="DatumMitteilungsblattZchn"/>
          <w:rFonts w:eastAsia="Verdana Pro Cond Light" w:cstheme="minorHAnsi"/>
          <w:sz w:val="20"/>
          <w:szCs w:val="18"/>
        </w:rPr>
      </w:pPr>
    </w:p>
    <w:p w14:paraId="3D559A02" w14:textId="72419CC6" w:rsidR="00C20DEE" w:rsidRPr="00E6300F" w:rsidRDefault="00C20DEE" w:rsidP="004B3EB5">
      <w:pPr>
        <w:tabs>
          <w:tab w:val="left" w:pos="624"/>
          <w:tab w:val="left" w:pos="3402"/>
        </w:tabs>
        <w:spacing w:line="276" w:lineRule="auto"/>
        <w:ind w:left="2836" w:hanging="2836"/>
        <w:rPr>
          <w:rFonts w:cstheme="minorHAnsi"/>
          <w:sz w:val="22"/>
          <w:szCs w:val="22"/>
        </w:rPr>
      </w:pPr>
      <w:r w:rsidRPr="00E6300F">
        <w:rPr>
          <w:rStyle w:val="DatumMitteilungsblattZchn"/>
          <w:rFonts w:eastAsia="Verdana Pro Cond Light" w:cstheme="minorHAnsi"/>
        </w:rPr>
        <w:t>Dienstag, 0</w:t>
      </w:r>
      <w:r w:rsidR="00CB1BCE" w:rsidRPr="00E6300F">
        <w:rPr>
          <w:rStyle w:val="DatumMitteilungsblattZchn"/>
          <w:rFonts w:eastAsia="Verdana Pro Cond Light" w:cstheme="minorHAnsi"/>
        </w:rPr>
        <w:t>7</w:t>
      </w:r>
      <w:r w:rsidRPr="00E6300F">
        <w:rPr>
          <w:rStyle w:val="DatumMitteilungsblattZchn"/>
          <w:rFonts w:eastAsia="Verdana Pro Cond Light" w:cstheme="minorHAnsi"/>
        </w:rPr>
        <w:t xml:space="preserve">. </w:t>
      </w:r>
      <w:r w:rsidR="00CB1BCE" w:rsidRPr="00E6300F">
        <w:rPr>
          <w:rStyle w:val="DatumMitteilungsblattZchn"/>
          <w:rFonts w:eastAsia="Verdana Pro Cond Light" w:cstheme="minorHAnsi"/>
        </w:rPr>
        <w:t>Mai</w:t>
      </w:r>
      <w:r w:rsidRPr="00E6300F">
        <w:rPr>
          <w:rStyle w:val="DatumMitteilungsblattZchn"/>
          <w:rFonts w:eastAsia="Verdana Pro Cond Light" w:cstheme="minorHAnsi"/>
        </w:rPr>
        <w:t xml:space="preserve"> </w:t>
      </w:r>
      <w:r w:rsidRPr="00E6300F">
        <w:rPr>
          <w:rStyle w:val="DatumMitteilungsblattZchn"/>
          <w:rFonts w:eastAsia="Verdana Pro Cond Light" w:cstheme="minorHAnsi"/>
          <w:szCs w:val="20"/>
        </w:rPr>
        <w:tab/>
      </w:r>
      <w:r w:rsidRPr="00E6300F">
        <w:rPr>
          <w:rStyle w:val="DatumMitteilungsblattZchn"/>
          <w:rFonts w:eastAsia="Verdana Pro Cond Light" w:cstheme="minorHAnsi"/>
          <w:szCs w:val="20"/>
        </w:rPr>
        <w:tab/>
      </w:r>
    </w:p>
    <w:p w14:paraId="1802059D" w14:textId="528A3AEB" w:rsidR="00C20DEE" w:rsidRPr="00E6300F" w:rsidRDefault="00C20DEE" w:rsidP="004B3EB5">
      <w:pPr>
        <w:tabs>
          <w:tab w:val="left" w:pos="624"/>
          <w:tab w:val="left" w:pos="3402"/>
        </w:tabs>
        <w:spacing w:line="276" w:lineRule="auto"/>
        <w:ind w:left="2836" w:hanging="2836"/>
        <w:rPr>
          <w:rFonts w:cstheme="minorHAnsi"/>
          <w:szCs w:val="20"/>
        </w:rPr>
      </w:pPr>
      <w:r w:rsidRPr="00E6300F">
        <w:rPr>
          <w:rFonts w:cstheme="minorHAnsi"/>
          <w:szCs w:val="20"/>
        </w:rPr>
        <w:t>09</w:t>
      </w:r>
      <w:r w:rsidR="00405E31" w:rsidRPr="00E6300F">
        <w:rPr>
          <w:rFonts w:cstheme="minorHAnsi"/>
          <w:szCs w:val="20"/>
        </w:rPr>
        <w:t>.</w:t>
      </w:r>
      <w:r w:rsidRPr="00E6300F">
        <w:rPr>
          <w:rFonts w:cstheme="minorHAnsi"/>
          <w:szCs w:val="20"/>
        </w:rPr>
        <w:t>00</w:t>
      </w:r>
      <w:r w:rsidRPr="00E6300F">
        <w:rPr>
          <w:rFonts w:cstheme="minorHAnsi"/>
          <w:szCs w:val="20"/>
        </w:rPr>
        <w:tab/>
      </w:r>
      <w:r w:rsidRPr="00E6300F">
        <w:rPr>
          <w:rFonts w:cstheme="minorHAnsi"/>
          <w:b/>
          <w:szCs w:val="20"/>
        </w:rPr>
        <w:t>St. Thomas Morus</w:t>
      </w:r>
      <w:r w:rsidRPr="00E6300F">
        <w:rPr>
          <w:rFonts w:cstheme="minorHAnsi"/>
          <w:b/>
          <w:szCs w:val="20"/>
        </w:rPr>
        <w:tab/>
      </w:r>
      <w:r w:rsidRPr="00E6300F">
        <w:rPr>
          <w:rFonts w:cstheme="minorHAnsi"/>
          <w:b/>
          <w:szCs w:val="20"/>
        </w:rPr>
        <w:tab/>
      </w:r>
      <w:r w:rsidR="00E6300F" w:rsidRPr="00E6300F">
        <w:rPr>
          <w:rFonts w:cstheme="minorHAnsi"/>
          <w:bCs/>
          <w:szCs w:val="20"/>
        </w:rPr>
        <w:t>Bittm</w:t>
      </w:r>
      <w:r w:rsidRPr="00E6300F">
        <w:rPr>
          <w:rFonts w:cstheme="minorHAnsi"/>
          <w:szCs w:val="20"/>
        </w:rPr>
        <w:t>essfeier</w:t>
      </w:r>
    </w:p>
    <w:p w14:paraId="03AB3531" w14:textId="5A24538B" w:rsidR="00CB1BCE" w:rsidRPr="00E6300F" w:rsidRDefault="00CB1BCE" w:rsidP="004B3EB5">
      <w:pPr>
        <w:pStyle w:val="FlietextMitteilungsblatt"/>
      </w:pPr>
      <w:r w:rsidRPr="00E6300F">
        <w:t>10.30</w:t>
      </w:r>
      <w:r w:rsidRPr="00E6300F">
        <w:tab/>
      </w:r>
      <w:r w:rsidRPr="00E6300F">
        <w:rPr>
          <w:b/>
          <w:bCs w:val="0"/>
        </w:rPr>
        <w:t>Seniorenzentrum Mühlheim</w:t>
      </w:r>
      <w:r w:rsidRPr="00E6300F">
        <w:tab/>
        <w:t>Seniorenandacht</w:t>
      </w:r>
    </w:p>
    <w:p w14:paraId="209E0512" w14:textId="479FEB05" w:rsidR="00C20DEE" w:rsidRPr="00990450" w:rsidRDefault="00C20DEE" w:rsidP="004B3EB5">
      <w:pPr>
        <w:pStyle w:val="FlietextMitteilungsblatt"/>
        <w:rPr>
          <w:rFonts w:asciiTheme="minorHAnsi" w:hAnsiTheme="minorHAnsi" w:cstheme="minorHAnsi"/>
          <w:lang w:eastAsia="de-DE"/>
        </w:rPr>
      </w:pPr>
      <w:r w:rsidRPr="00990450">
        <w:t>14.00</w:t>
      </w:r>
      <w:r w:rsidRPr="00990450">
        <w:tab/>
      </w:r>
      <w:r w:rsidRPr="00990450">
        <w:rPr>
          <w:b/>
          <w:bCs w:val="0"/>
        </w:rPr>
        <w:t>St. Lucia</w:t>
      </w:r>
      <w:r w:rsidRPr="00990450">
        <w:tab/>
      </w:r>
      <w:r w:rsidRPr="00990450">
        <w:rPr>
          <w:rFonts w:asciiTheme="minorHAnsi" w:hAnsiTheme="minorHAnsi" w:cstheme="minorHAnsi"/>
          <w:lang w:eastAsia="de-DE"/>
        </w:rPr>
        <w:t>Senioren</w:t>
      </w:r>
      <w:r w:rsidR="00AA7125" w:rsidRPr="00990450">
        <w:rPr>
          <w:rFonts w:asciiTheme="minorHAnsi" w:hAnsiTheme="minorHAnsi" w:cstheme="minorHAnsi"/>
          <w:lang w:eastAsia="de-DE"/>
        </w:rPr>
        <w:t>g</w:t>
      </w:r>
      <w:r w:rsidRPr="00990450">
        <w:rPr>
          <w:rFonts w:asciiTheme="minorHAnsi" w:hAnsiTheme="minorHAnsi" w:cstheme="minorHAnsi"/>
          <w:lang w:eastAsia="de-DE"/>
        </w:rPr>
        <w:t>ottes</w:t>
      </w:r>
      <w:r w:rsidR="00990450" w:rsidRPr="00990450">
        <w:rPr>
          <w:rFonts w:asciiTheme="minorHAnsi" w:hAnsiTheme="minorHAnsi" w:cstheme="minorHAnsi"/>
          <w:lang w:eastAsia="de-DE"/>
        </w:rPr>
        <w:t>dienst</w:t>
      </w:r>
      <w:r w:rsidRPr="00990450">
        <w:rPr>
          <w:rFonts w:asciiTheme="minorHAnsi" w:hAnsiTheme="minorHAnsi" w:cstheme="minorHAnsi"/>
          <w:lang w:eastAsia="de-DE"/>
        </w:rPr>
        <w:t xml:space="preserve"> </w:t>
      </w:r>
    </w:p>
    <w:p w14:paraId="6E0AC1A0" w14:textId="08B2892A" w:rsidR="008F2022" w:rsidRDefault="008F2022" w:rsidP="004B3EB5">
      <w:pPr>
        <w:pStyle w:val="FlietextMitteilungsblatt"/>
        <w:rPr>
          <w:rFonts w:asciiTheme="minorHAnsi" w:hAnsiTheme="minorHAnsi" w:cstheme="minorHAnsi"/>
          <w:bCs w:val="0"/>
        </w:rPr>
      </w:pPr>
      <w:r w:rsidRPr="00990450">
        <w:rPr>
          <w:rFonts w:asciiTheme="minorHAnsi" w:hAnsiTheme="minorHAnsi" w:cstheme="minorHAnsi"/>
        </w:rPr>
        <w:t xml:space="preserve">18.00 </w:t>
      </w:r>
      <w:r w:rsidRPr="00990450">
        <w:rPr>
          <w:rFonts w:asciiTheme="minorHAnsi" w:hAnsiTheme="minorHAnsi" w:cstheme="minorHAnsi"/>
        </w:rPr>
        <w:tab/>
      </w:r>
      <w:r w:rsidRPr="00990450">
        <w:rPr>
          <w:rFonts w:asciiTheme="minorHAnsi" w:hAnsiTheme="minorHAnsi" w:cstheme="minorHAnsi"/>
          <w:b/>
        </w:rPr>
        <w:t>St. Markus</w:t>
      </w:r>
      <w:r w:rsidRPr="00990450">
        <w:rPr>
          <w:rFonts w:asciiTheme="minorHAnsi" w:hAnsiTheme="minorHAnsi" w:cstheme="minorHAnsi"/>
          <w:b/>
        </w:rPr>
        <w:tab/>
      </w:r>
      <w:r w:rsidRPr="00990450">
        <w:rPr>
          <w:rFonts w:asciiTheme="minorHAnsi" w:hAnsiTheme="minorHAnsi" w:cstheme="minorHAnsi"/>
          <w:bCs w:val="0"/>
        </w:rPr>
        <w:t>Maiandacht</w:t>
      </w:r>
    </w:p>
    <w:p w14:paraId="25B54DFD" w14:textId="4907685A" w:rsidR="000A0937" w:rsidRPr="00990450" w:rsidRDefault="000A0937" w:rsidP="004E15A2">
      <w:pPr>
        <w:pStyle w:val="FlietextMitteilungsblatt"/>
        <w:rPr>
          <w:rFonts w:asciiTheme="minorHAnsi" w:hAnsiTheme="minorHAnsi" w:cstheme="minorHAnsi"/>
          <w:bCs w:val="0"/>
          <w:lang w:eastAsia="de-DE"/>
        </w:rPr>
      </w:pPr>
      <w:r w:rsidRPr="000A0937">
        <w:t>18.</w:t>
      </w:r>
      <w:r>
        <w:t>3</w:t>
      </w:r>
      <w:r w:rsidRPr="000A0937">
        <w:t>0</w:t>
      </w:r>
      <w:r w:rsidRPr="000A0937">
        <w:tab/>
      </w:r>
      <w:r w:rsidRPr="000A0937">
        <w:rPr>
          <w:b/>
          <w:bCs w:val="0"/>
        </w:rPr>
        <w:t xml:space="preserve">St. </w:t>
      </w:r>
      <w:r>
        <w:rPr>
          <w:b/>
          <w:bCs w:val="0"/>
        </w:rPr>
        <w:t>Josef</w:t>
      </w:r>
      <w:r w:rsidRPr="000A0937">
        <w:tab/>
        <w:t xml:space="preserve">Messfeier </w:t>
      </w:r>
    </w:p>
    <w:p w14:paraId="69353D62" w14:textId="77777777" w:rsidR="00C20DEE" w:rsidRPr="00990450" w:rsidRDefault="00C20DEE" w:rsidP="00F85121">
      <w:pPr>
        <w:pStyle w:val="DatumMitteilungsblatt"/>
      </w:pPr>
    </w:p>
    <w:p w14:paraId="3A80BB22" w14:textId="791D45E2" w:rsidR="00C20DEE" w:rsidRPr="00803A9A" w:rsidRDefault="00C20DEE" w:rsidP="00482F06">
      <w:pPr>
        <w:pStyle w:val="FlietextMitteilungsblatt"/>
        <w:rPr>
          <w:b/>
          <w:bCs w:val="0"/>
          <w:sz w:val="18"/>
          <w:szCs w:val="18"/>
        </w:rPr>
      </w:pPr>
      <w:r w:rsidRPr="00803A9A">
        <w:rPr>
          <w:b/>
          <w:bCs w:val="0"/>
          <w:sz w:val="22"/>
          <w:szCs w:val="22"/>
        </w:rPr>
        <w:t>Mittwoch, 0</w:t>
      </w:r>
      <w:r w:rsidR="003505C4" w:rsidRPr="00803A9A">
        <w:rPr>
          <w:b/>
          <w:bCs w:val="0"/>
          <w:sz w:val="22"/>
          <w:szCs w:val="22"/>
        </w:rPr>
        <w:t>8</w:t>
      </w:r>
      <w:r w:rsidRPr="00803A9A">
        <w:rPr>
          <w:b/>
          <w:bCs w:val="0"/>
          <w:sz w:val="22"/>
          <w:szCs w:val="22"/>
        </w:rPr>
        <w:t xml:space="preserve">. </w:t>
      </w:r>
      <w:r w:rsidR="003505C4" w:rsidRPr="00803A9A">
        <w:rPr>
          <w:b/>
          <w:bCs w:val="0"/>
          <w:sz w:val="22"/>
          <w:szCs w:val="22"/>
        </w:rPr>
        <w:t>Mai</w:t>
      </w:r>
      <w:r w:rsidRPr="00803A9A">
        <w:rPr>
          <w:b/>
          <w:bCs w:val="0"/>
          <w:sz w:val="18"/>
          <w:szCs w:val="18"/>
        </w:rPr>
        <w:tab/>
      </w:r>
    </w:p>
    <w:p w14:paraId="7797DBB8" w14:textId="77777777" w:rsidR="00C20DEE" w:rsidRPr="00803A9A" w:rsidRDefault="00C20DEE" w:rsidP="00D9483A">
      <w:pPr>
        <w:pStyle w:val="FlietextMitteilungsblatt"/>
      </w:pPr>
      <w:r w:rsidRPr="00803A9A">
        <w:t>10.30</w:t>
      </w:r>
      <w:r w:rsidRPr="00803A9A">
        <w:tab/>
      </w:r>
      <w:r w:rsidRPr="00803A9A">
        <w:rPr>
          <w:b/>
        </w:rPr>
        <w:t>St. Markus</w:t>
      </w:r>
      <w:r w:rsidRPr="00803A9A">
        <w:rPr>
          <w:b/>
        </w:rPr>
        <w:tab/>
      </w:r>
      <w:r w:rsidRPr="00803A9A">
        <w:t>Terz</w:t>
      </w:r>
    </w:p>
    <w:p w14:paraId="795F90DC" w14:textId="77777777" w:rsidR="00E04F3E" w:rsidRPr="002832DB" w:rsidRDefault="00F0242A" w:rsidP="00482F06">
      <w:pPr>
        <w:pStyle w:val="FlietextMitteilungsblatt"/>
        <w:rPr>
          <w:bCs w:val="0"/>
        </w:rPr>
      </w:pPr>
      <w:r w:rsidRPr="002832DB">
        <w:t>14.30</w:t>
      </w:r>
      <w:r w:rsidRPr="002832DB">
        <w:tab/>
      </w:r>
      <w:r w:rsidRPr="002832DB">
        <w:rPr>
          <w:b/>
        </w:rPr>
        <w:t>St. Maximilian Kolbe</w:t>
      </w:r>
      <w:r w:rsidRPr="002832DB">
        <w:rPr>
          <w:b/>
        </w:rPr>
        <w:tab/>
      </w:r>
      <w:r w:rsidRPr="002832DB">
        <w:rPr>
          <w:bCs w:val="0"/>
        </w:rPr>
        <w:t>Seniorenmesse</w:t>
      </w:r>
    </w:p>
    <w:p w14:paraId="380D212E" w14:textId="3C3B0DC0" w:rsidR="00803A9A" w:rsidRPr="0090256D" w:rsidRDefault="00803A9A" w:rsidP="00482F06">
      <w:pPr>
        <w:pStyle w:val="FlietextMitteilungsblatt"/>
      </w:pPr>
      <w:r w:rsidRPr="00803A9A">
        <w:t>15.00</w:t>
      </w:r>
      <w:r w:rsidRPr="00803A9A">
        <w:tab/>
      </w:r>
      <w:r w:rsidRPr="00803A9A">
        <w:rPr>
          <w:b/>
        </w:rPr>
        <w:t>St. Markus</w:t>
      </w:r>
      <w:r w:rsidRPr="00803A9A">
        <w:rPr>
          <w:b/>
        </w:rPr>
        <w:tab/>
      </w:r>
      <w:r w:rsidRPr="0090256D">
        <w:rPr>
          <w:bCs w:val="0"/>
        </w:rPr>
        <w:t xml:space="preserve">Taufe </w:t>
      </w:r>
    </w:p>
    <w:p w14:paraId="17D50FEB" w14:textId="77777777" w:rsidR="00C20DEE" w:rsidRPr="000A0937" w:rsidRDefault="00C20DEE" w:rsidP="00482F06">
      <w:pPr>
        <w:pStyle w:val="FlietextMitteilungsblatt"/>
      </w:pPr>
      <w:r w:rsidRPr="000A0937">
        <w:t>17.30</w:t>
      </w:r>
      <w:r w:rsidRPr="000A0937">
        <w:tab/>
      </w:r>
      <w:r w:rsidRPr="000A0937">
        <w:rPr>
          <w:b/>
        </w:rPr>
        <w:t>St. Josef</w:t>
      </w:r>
      <w:r w:rsidRPr="000A0937">
        <w:rPr>
          <w:b/>
        </w:rPr>
        <w:tab/>
      </w:r>
      <w:r w:rsidRPr="000A0937">
        <w:t>Rosenkranzgebet</w:t>
      </w:r>
    </w:p>
    <w:p w14:paraId="1B2944AE" w14:textId="77777777" w:rsidR="00BA6952" w:rsidRPr="00BA6952" w:rsidRDefault="00BA6952" w:rsidP="00BA6952">
      <w:pPr>
        <w:pStyle w:val="FlietextMitteilungsblatt"/>
        <w:rPr>
          <w:bCs w:val="0"/>
        </w:rPr>
      </w:pPr>
      <w:r w:rsidRPr="00BA6952">
        <w:t>19.00</w:t>
      </w:r>
      <w:r w:rsidRPr="00BA6952">
        <w:tab/>
      </w:r>
      <w:r w:rsidRPr="00BA6952">
        <w:rPr>
          <w:b/>
        </w:rPr>
        <w:t>St. Markus</w:t>
      </w:r>
      <w:r w:rsidRPr="00BA6952">
        <w:rPr>
          <w:b/>
        </w:rPr>
        <w:tab/>
      </w:r>
      <w:r w:rsidRPr="00BA6952">
        <w:rPr>
          <w:bCs w:val="0"/>
        </w:rPr>
        <w:t>Vorabendmesse zu Christi Himmelfahrt</w:t>
      </w:r>
    </w:p>
    <w:p w14:paraId="6BED0DAF" w14:textId="6BF49E4E" w:rsidR="002832DB" w:rsidRPr="00BA6952" w:rsidRDefault="002832DB" w:rsidP="00482F06">
      <w:pPr>
        <w:pStyle w:val="FlietextMitteilungsblatt"/>
        <w:rPr>
          <w:bCs w:val="0"/>
        </w:rPr>
      </w:pPr>
      <w:r w:rsidRPr="00BA6952">
        <w:t>19.00</w:t>
      </w:r>
      <w:r w:rsidRPr="00BA6952">
        <w:tab/>
      </w:r>
      <w:r w:rsidRPr="00BA6952">
        <w:rPr>
          <w:b/>
        </w:rPr>
        <w:t xml:space="preserve">St. </w:t>
      </w:r>
      <w:r w:rsidR="00BA6952" w:rsidRPr="00BA6952">
        <w:rPr>
          <w:b/>
        </w:rPr>
        <w:t>Lucia</w:t>
      </w:r>
      <w:r w:rsidRPr="00BA6952">
        <w:rPr>
          <w:b/>
        </w:rPr>
        <w:tab/>
      </w:r>
      <w:r w:rsidRPr="00BA6952">
        <w:rPr>
          <w:bCs w:val="0"/>
        </w:rPr>
        <w:t>Vorabendmesse zu Christi Himmelfahrt</w:t>
      </w:r>
    </w:p>
    <w:p w14:paraId="3F0AAAE0" w14:textId="1D8A9E42" w:rsidR="00E6300F" w:rsidRDefault="00E6300F" w:rsidP="00482F06">
      <w:pPr>
        <w:pStyle w:val="FlietextMitteilungsblatt"/>
      </w:pPr>
      <w:r>
        <w:rPr>
          <w:rFonts w:cstheme="minorHAnsi"/>
        </w:rPr>
        <w:t>1</w:t>
      </w:r>
      <w:r w:rsidRPr="00E6300F">
        <w:rPr>
          <w:rFonts w:cstheme="minorHAnsi"/>
        </w:rPr>
        <w:t>9.00</w:t>
      </w:r>
      <w:r w:rsidRPr="00E6300F">
        <w:rPr>
          <w:rFonts w:cstheme="minorHAnsi"/>
        </w:rPr>
        <w:tab/>
      </w:r>
      <w:r w:rsidRPr="00E6300F">
        <w:rPr>
          <w:rFonts w:cstheme="minorHAnsi"/>
          <w:b/>
        </w:rPr>
        <w:t>St. Thomas Morus</w:t>
      </w:r>
      <w:r w:rsidRPr="00BA6952">
        <w:t xml:space="preserve"> </w:t>
      </w:r>
      <w:r>
        <w:tab/>
      </w:r>
      <w:r w:rsidRPr="00BA6952">
        <w:rPr>
          <w:bCs w:val="0"/>
        </w:rPr>
        <w:t>Vorabendmesse zu Christi Himmelfahrt</w:t>
      </w:r>
    </w:p>
    <w:p w14:paraId="63D05767" w14:textId="5AC7D386" w:rsidR="00C20DEE" w:rsidRDefault="00C20DEE" w:rsidP="00482F06">
      <w:pPr>
        <w:pStyle w:val="FlietextMitteilungsblatt"/>
      </w:pPr>
      <w:r w:rsidRPr="00BA6952">
        <w:t>21.30</w:t>
      </w:r>
      <w:r w:rsidRPr="00BA6952">
        <w:tab/>
      </w:r>
      <w:r w:rsidRPr="00BA6952">
        <w:rPr>
          <w:b/>
        </w:rPr>
        <w:t>St. Markus</w:t>
      </w:r>
      <w:r w:rsidRPr="00BA6952">
        <w:rPr>
          <w:b/>
        </w:rPr>
        <w:tab/>
      </w:r>
      <w:r w:rsidRPr="00BA6952">
        <w:t>Komplet</w:t>
      </w:r>
    </w:p>
    <w:p w14:paraId="3D6503EF" w14:textId="77777777" w:rsidR="004E15A2" w:rsidRPr="00BA6952" w:rsidRDefault="004E15A2" w:rsidP="00482F06">
      <w:pPr>
        <w:pStyle w:val="FlietextMitteilungsblatt"/>
      </w:pPr>
    </w:p>
    <w:p w14:paraId="24E09E7D" w14:textId="2EC97B91" w:rsidR="00991EF0" w:rsidRPr="006372D0" w:rsidRDefault="00991EF0" w:rsidP="00991EF0">
      <w:pPr>
        <w:pStyle w:val="Lesung"/>
        <w:rPr>
          <w:b w:val="0"/>
          <w:bCs w:val="0"/>
          <w:sz w:val="22"/>
          <w:szCs w:val="22"/>
        </w:rPr>
      </w:pPr>
      <w:r w:rsidRPr="006372D0">
        <w:rPr>
          <w:rStyle w:val="DatumMitteilungsblattZchn"/>
          <w:b/>
          <w:bCs/>
        </w:rPr>
        <w:t>Christi Himmelfahrt</w:t>
      </w:r>
    </w:p>
    <w:p w14:paraId="2B55BEE2" w14:textId="4D60D700" w:rsidR="00991EF0" w:rsidRPr="006372D0" w:rsidRDefault="00991EF0" w:rsidP="00991EF0">
      <w:pPr>
        <w:pStyle w:val="FlietextMitteilungsblatt"/>
        <w:jc w:val="center"/>
        <w:rPr>
          <w:rStyle w:val="DatumMitteilungsblattZchn"/>
          <w:sz w:val="20"/>
          <w:szCs w:val="18"/>
        </w:rPr>
      </w:pPr>
      <w:r w:rsidRPr="006372D0">
        <w:rPr>
          <w:bCs w:val="0"/>
          <w:sz w:val="18"/>
          <w:szCs w:val="18"/>
        </w:rPr>
        <w:t xml:space="preserve">L1: Apg 1, 1-11/ L2: </w:t>
      </w:r>
      <w:r w:rsidR="000850A1" w:rsidRPr="006372D0">
        <w:rPr>
          <w:bCs w:val="0"/>
          <w:sz w:val="18"/>
          <w:szCs w:val="18"/>
        </w:rPr>
        <w:t>Eph 1, 17-23 oder Eph</w:t>
      </w:r>
      <w:r w:rsidR="002F0211" w:rsidRPr="006372D0">
        <w:rPr>
          <w:bCs w:val="0"/>
          <w:sz w:val="18"/>
          <w:szCs w:val="18"/>
        </w:rPr>
        <w:t xml:space="preserve"> 4, 1-13</w:t>
      </w:r>
      <w:r w:rsidRPr="006372D0">
        <w:rPr>
          <w:bCs w:val="0"/>
          <w:sz w:val="18"/>
          <w:szCs w:val="18"/>
        </w:rPr>
        <w:t xml:space="preserve"> / Ev: </w:t>
      </w:r>
      <w:r w:rsidR="00D61A2E" w:rsidRPr="006372D0">
        <w:rPr>
          <w:bCs w:val="0"/>
          <w:sz w:val="18"/>
          <w:szCs w:val="18"/>
        </w:rPr>
        <w:t>Mk 16, 15-20</w:t>
      </w:r>
    </w:p>
    <w:p w14:paraId="7CD2583C" w14:textId="77777777" w:rsidR="00991EF0" w:rsidRPr="00E6300F" w:rsidRDefault="00991EF0" w:rsidP="00482F06">
      <w:pPr>
        <w:pStyle w:val="FlietextMitteilungsblatt"/>
        <w:rPr>
          <w:rStyle w:val="DatumMitteilungsblattZchn"/>
          <w:sz w:val="20"/>
          <w:szCs w:val="18"/>
        </w:rPr>
      </w:pPr>
    </w:p>
    <w:p w14:paraId="41BFB9E0" w14:textId="5802ABFD" w:rsidR="00E672F0" w:rsidRPr="00E6300F" w:rsidRDefault="00E672F0" w:rsidP="00482F06">
      <w:pPr>
        <w:pStyle w:val="FlietextMitteilungsblatt"/>
        <w:rPr>
          <w:sz w:val="18"/>
          <w:szCs w:val="18"/>
        </w:rPr>
      </w:pPr>
      <w:r w:rsidRPr="00E6300F">
        <w:rPr>
          <w:rStyle w:val="DatumMitteilungsblattZchn"/>
        </w:rPr>
        <w:t>Donnerstag, 0</w:t>
      </w:r>
      <w:r w:rsidR="00991EF0" w:rsidRPr="00E6300F">
        <w:rPr>
          <w:rStyle w:val="DatumMitteilungsblattZchn"/>
        </w:rPr>
        <w:t>9</w:t>
      </w:r>
      <w:r w:rsidRPr="00E6300F">
        <w:rPr>
          <w:rStyle w:val="DatumMitteilungsblattZchn"/>
        </w:rPr>
        <w:t xml:space="preserve">. </w:t>
      </w:r>
      <w:r w:rsidR="00991EF0" w:rsidRPr="00E6300F">
        <w:rPr>
          <w:rStyle w:val="DatumMitteilungsblattZchn"/>
        </w:rPr>
        <w:t>Mai</w:t>
      </w:r>
      <w:r w:rsidR="00991EF0" w:rsidRPr="00E6300F">
        <w:rPr>
          <w:rStyle w:val="DatumMitteilungsblattZchn"/>
        </w:rPr>
        <w:tab/>
      </w:r>
      <w:r w:rsidR="00337827" w:rsidRPr="00E6300F">
        <w:rPr>
          <w:rStyle w:val="DatumMitteilungsblattZchn"/>
          <w:szCs w:val="20"/>
        </w:rPr>
        <w:tab/>
      </w:r>
    </w:p>
    <w:p w14:paraId="37110EFE" w14:textId="1AE2385D" w:rsidR="00E545BE" w:rsidRPr="00E6300F" w:rsidRDefault="000A0937" w:rsidP="00D659AB">
      <w:pPr>
        <w:pStyle w:val="FlietextMitteilungsblatt"/>
      </w:pPr>
      <w:r w:rsidRPr="00E6300F">
        <w:t>09</w:t>
      </w:r>
      <w:r w:rsidR="00537BE6" w:rsidRPr="00E6300F">
        <w:t>.</w:t>
      </w:r>
      <w:r w:rsidRPr="00E6300F">
        <w:t>3</w:t>
      </w:r>
      <w:r w:rsidR="00537BE6" w:rsidRPr="00E6300F">
        <w:t>0</w:t>
      </w:r>
      <w:r w:rsidR="00537BE6" w:rsidRPr="00E6300F">
        <w:tab/>
      </w:r>
      <w:r w:rsidRPr="00E6300F">
        <w:rPr>
          <w:b/>
          <w:bCs w:val="0"/>
        </w:rPr>
        <w:t>Feuerwehrhaus Hausen</w:t>
      </w:r>
      <w:r w:rsidRPr="00E6300F">
        <w:tab/>
      </w:r>
      <w:r w:rsidRPr="00E6300F">
        <w:rPr>
          <w:rFonts w:cstheme="minorHAnsi"/>
        </w:rPr>
        <w:t xml:space="preserve">Open-Air </w:t>
      </w:r>
      <w:r w:rsidR="00F41824">
        <w:rPr>
          <w:rFonts w:cstheme="minorHAnsi"/>
        </w:rPr>
        <w:t>Messe</w:t>
      </w:r>
      <w:r w:rsidRPr="00E6300F">
        <w:rPr>
          <w:rFonts w:cstheme="minorHAnsi"/>
        </w:rPr>
        <w:t xml:space="preserve"> </w:t>
      </w:r>
      <w:r w:rsidR="00E545BE" w:rsidRPr="00E6300F">
        <w:tab/>
        <w:t xml:space="preserve"> </w:t>
      </w:r>
    </w:p>
    <w:p w14:paraId="42D90974" w14:textId="7DFA1D80" w:rsidR="00D013C1" w:rsidRPr="00AE364D" w:rsidRDefault="00E6300F" w:rsidP="00E6300F">
      <w:pPr>
        <w:rPr>
          <w:rFonts w:cstheme="minorHAnsi"/>
          <w:szCs w:val="20"/>
        </w:rPr>
      </w:pPr>
      <w:r w:rsidRPr="00AE364D">
        <w:t>09</w:t>
      </w:r>
      <w:r w:rsidR="00E672F0" w:rsidRPr="00AE364D">
        <w:t>.</w:t>
      </w:r>
      <w:r w:rsidRPr="00AE364D">
        <w:t>3</w:t>
      </w:r>
      <w:r w:rsidR="00E672F0" w:rsidRPr="00AE364D">
        <w:t>0</w:t>
      </w:r>
      <w:r w:rsidR="00FD350B">
        <w:t xml:space="preserve">    </w:t>
      </w:r>
      <w:r w:rsidRPr="00AE364D">
        <w:rPr>
          <w:b/>
          <w:bCs/>
        </w:rPr>
        <w:t>Herz Jesu</w:t>
      </w:r>
      <w:r w:rsidRPr="00AE364D">
        <w:tab/>
      </w:r>
      <w:r w:rsidR="00D013C1" w:rsidRPr="00AE364D">
        <w:tab/>
      </w:r>
      <w:r w:rsidR="00D013C1" w:rsidRPr="00AE364D">
        <w:tab/>
      </w:r>
      <w:r w:rsidR="00D9483A">
        <w:t xml:space="preserve">            </w:t>
      </w:r>
      <w:r w:rsidRPr="00AE364D">
        <w:rPr>
          <w:rFonts w:cstheme="minorHAnsi"/>
          <w:szCs w:val="20"/>
        </w:rPr>
        <w:t>Feierl. Hochamt mit dem Kirchenchor anl</w:t>
      </w:r>
      <w:r w:rsidR="00D013C1" w:rsidRPr="00AE364D">
        <w:rPr>
          <w:rFonts w:cstheme="minorHAnsi"/>
          <w:szCs w:val="20"/>
        </w:rPr>
        <w:t>.</w:t>
      </w:r>
      <w:r w:rsidRPr="00AE364D">
        <w:rPr>
          <w:rFonts w:cstheme="minorHAnsi"/>
          <w:szCs w:val="20"/>
        </w:rPr>
        <w:t xml:space="preserve"> </w:t>
      </w:r>
    </w:p>
    <w:p w14:paraId="51D03A9A" w14:textId="1A25CCC7" w:rsidR="00D013C1" w:rsidRDefault="00D9483A" w:rsidP="00D9483A">
      <w:pPr>
        <w:ind w:left="2127" w:firstLine="709"/>
        <w:rPr>
          <w:rFonts w:cstheme="minorHAnsi"/>
          <w:szCs w:val="20"/>
        </w:rPr>
      </w:pPr>
      <w:r>
        <w:rPr>
          <w:rFonts w:cstheme="minorHAnsi"/>
          <w:szCs w:val="20"/>
        </w:rPr>
        <w:t xml:space="preserve">            </w:t>
      </w:r>
      <w:r w:rsidR="00E6300F" w:rsidRPr="00AE364D">
        <w:rPr>
          <w:rFonts w:cstheme="minorHAnsi"/>
          <w:szCs w:val="20"/>
        </w:rPr>
        <w:t>70 Jahre Glockenweihe</w:t>
      </w:r>
      <w:r w:rsidR="00E6300F">
        <w:rPr>
          <w:rFonts w:cstheme="minorHAnsi"/>
          <w:szCs w:val="20"/>
        </w:rPr>
        <w:t>.</w:t>
      </w:r>
      <w:r w:rsidR="00D013C1">
        <w:rPr>
          <w:rFonts w:cstheme="minorHAnsi"/>
          <w:szCs w:val="20"/>
        </w:rPr>
        <w:t xml:space="preserve"> </w:t>
      </w:r>
      <w:r w:rsidR="00E6300F">
        <w:rPr>
          <w:rFonts w:cstheme="minorHAnsi"/>
          <w:szCs w:val="20"/>
        </w:rPr>
        <w:t xml:space="preserve">Bittprozession </w:t>
      </w:r>
      <w:r w:rsidR="00D013C1">
        <w:rPr>
          <w:rFonts w:cstheme="minorHAnsi"/>
          <w:szCs w:val="20"/>
        </w:rPr>
        <w:t>z.</w:t>
      </w:r>
      <w:r w:rsidR="00E6300F">
        <w:rPr>
          <w:rFonts w:cstheme="minorHAnsi"/>
          <w:szCs w:val="20"/>
        </w:rPr>
        <w:t xml:space="preserve"> </w:t>
      </w:r>
    </w:p>
    <w:p w14:paraId="11F3E404" w14:textId="437CB9E9" w:rsidR="00E672F0" w:rsidRPr="00FB3F16" w:rsidRDefault="00D9483A" w:rsidP="00D9483A">
      <w:pPr>
        <w:ind w:left="2127" w:firstLine="709"/>
        <w:rPr>
          <w:rFonts w:cstheme="minorHAnsi"/>
          <w:szCs w:val="20"/>
        </w:rPr>
      </w:pPr>
      <w:r w:rsidRPr="00FB3F16">
        <w:rPr>
          <w:rFonts w:cstheme="minorHAnsi"/>
          <w:szCs w:val="20"/>
        </w:rPr>
        <w:t xml:space="preserve">            </w:t>
      </w:r>
      <w:r w:rsidR="00E6300F" w:rsidRPr="00FB3F16">
        <w:rPr>
          <w:rFonts w:cstheme="minorHAnsi"/>
          <w:szCs w:val="20"/>
        </w:rPr>
        <w:t>Kapelle Heusenst</w:t>
      </w:r>
      <w:r w:rsidR="00D013C1" w:rsidRPr="00FB3F16">
        <w:rPr>
          <w:rFonts w:cstheme="minorHAnsi"/>
          <w:szCs w:val="20"/>
        </w:rPr>
        <w:t>.</w:t>
      </w:r>
      <w:r w:rsidR="00E6300F" w:rsidRPr="00FB3F16">
        <w:rPr>
          <w:rFonts w:cstheme="minorHAnsi"/>
          <w:szCs w:val="20"/>
        </w:rPr>
        <w:t xml:space="preserve"> Str,</w:t>
      </w:r>
      <w:r w:rsidR="00D013C1" w:rsidRPr="00FB3F16">
        <w:rPr>
          <w:rFonts w:cstheme="minorHAnsi"/>
          <w:szCs w:val="20"/>
        </w:rPr>
        <w:t xml:space="preserve"> We</w:t>
      </w:r>
      <w:r w:rsidR="00E6300F" w:rsidRPr="00FB3F16">
        <w:rPr>
          <w:rFonts w:cstheme="minorHAnsi"/>
          <w:szCs w:val="20"/>
        </w:rPr>
        <w:t>ttersegen</w:t>
      </w:r>
    </w:p>
    <w:p w14:paraId="0ED73FFB" w14:textId="7D00BFD5" w:rsidR="00FB3F16" w:rsidRPr="00FB3F16" w:rsidRDefault="00FB3F16" w:rsidP="00FB3F16">
      <w:pPr>
        <w:pStyle w:val="FlietextMitteilungsblatt"/>
      </w:pPr>
      <w:r w:rsidRPr="00FB3F16">
        <w:t>1</w:t>
      </w:r>
      <w:r>
        <w:t>0</w:t>
      </w:r>
      <w:r w:rsidRPr="00FB3F16">
        <w:t xml:space="preserve">.00 </w:t>
      </w:r>
      <w:r w:rsidRPr="00FB3F16">
        <w:tab/>
      </w:r>
      <w:r w:rsidRPr="00FB3F16">
        <w:rPr>
          <w:b/>
          <w:bCs w:val="0"/>
        </w:rPr>
        <w:t>St. Sebastian</w:t>
      </w:r>
      <w:r w:rsidRPr="00FB3F16">
        <w:tab/>
        <w:t>Hochamt</w:t>
      </w:r>
    </w:p>
    <w:p w14:paraId="7756AAB4" w14:textId="6BFE8A08" w:rsidR="007107AC" w:rsidRPr="007107AC" w:rsidRDefault="007107AC" w:rsidP="007107AC">
      <w:r w:rsidRPr="007107AC">
        <w:t xml:space="preserve">19.00    </w:t>
      </w:r>
      <w:r w:rsidRPr="007107AC">
        <w:rPr>
          <w:b/>
        </w:rPr>
        <w:t>St. Thomas Morus</w:t>
      </w:r>
      <w:r w:rsidRPr="007107AC">
        <w:tab/>
        <w:t xml:space="preserve">            Wortgottesfeier mit Kommunionspendung</w:t>
      </w:r>
    </w:p>
    <w:p w14:paraId="476E0286" w14:textId="77777777" w:rsidR="005C0AD7" w:rsidRPr="00D013C1" w:rsidRDefault="005C0AD7" w:rsidP="00482F06">
      <w:pPr>
        <w:pStyle w:val="FlietextMitteilungsblatt"/>
        <w:rPr>
          <w:b/>
          <w:bCs w:val="0"/>
        </w:rPr>
      </w:pPr>
    </w:p>
    <w:p w14:paraId="6627EB84" w14:textId="7CC4912E" w:rsidR="00E672F0" w:rsidRPr="00D013C1" w:rsidRDefault="00E672F0" w:rsidP="00482F06">
      <w:pPr>
        <w:pStyle w:val="FlietextMitteilungsblatt"/>
        <w:rPr>
          <w:b/>
          <w:bCs w:val="0"/>
          <w:sz w:val="22"/>
          <w:szCs w:val="22"/>
        </w:rPr>
      </w:pPr>
      <w:r w:rsidRPr="00D013C1">
        <w:rPr>
          <w:b/>
          <w:bCs w:val="0"/>
          <w:sz w:val="22"/>
          <w:szCs w:val="22"/>
        </w:rPr>
        <w:t xml:space="preserve">Freitag, </w:t>
      </w:r>
      <w:r w:rsidR="005D1154" w:rsidRPr="00D013C1">
        <w:rPr>
          <w:b/>
          <w:bCs w:val="0"/>
          <w:sz w:val="22"/>
          <w:szCs w:val="22"/>
        </w:rPr>
        <w:t>1</w:t>
      </w:r>
      <w:r w:rsidRPr="00D013C1">
        <w:rPr>
          <w:b/>
          <w:bCs w:val="0"/>
          <w:sz w:val="22"/>
          <w:szCs w:val="22"/>
        </w:rPr>
        <w:t>0</w:t>
      </w:r>
      <w:r w:rsidRPr="00D013C1">
        <w:rPr>
          <w:sz w:val="22"/>
          <w:szCs w:val="22"/>
        </w:rPr>
        <w:t xml:space="preserve">. </w:t>
      </w:r>
      <w:r w:rsidR="005D1154" w:rsidRPr="00D013C1">
        <w:rPr>
          <w:rStyle w:val="DatumMitteilungsblattZchn"/>
          <w:rFonts w:asciiTheme="minorHAnsi" w:eastAsia="Verdana Pro Cond Light" w:hAnsiTheme="minorHAnsi" w:cstheme="minorHAnsi"/>
        </w:rPr>
        <w:t>Mai</w:t>
      </w:r>
      <w:r w:rsidRPr="00D013C1">
        <w:rPr>
          <w:b/>
          <w:bCs w:val="0"/>
          <w:sz w:val="22"/>
          <w:szCs w:val="22"/>
        </w:rPr>
        <w:tab/>
      </w:r>
      <w:r w:rsidRPr="00D013C1">
        <w:rPr>
          <w:b/>
          <w:bCs w:val="0"/>
          <w:sz w:val="22"/>
          <w:szCs w:val="22"/>
        </w:rPr>
        <w:tab/>
        <w:t xml:space="preserve">          </w:t>
      </w:r>
    </w:p>
    <w:p w14:paraId="56127CC7" w14:textId="22F743A3" w:rsidR="00FB3F16" w:rsidRPr="00FB3F16" w:rsidRDefault="00FB3F16" w:rsidP="00FB3F16">
      <w:pPr>
        <w:pStyle w:val="FlietextMitteilungsblatt"/>
      </w:pPr>
      <w:r>
        <w:t>08</w:t>
      </w:r>
      <w:r w:rsidRPr="00FB3F16">
        <w:t>.00</w:t>
      </w:r>
      <w:r w:rsidRPr="00FB3F16">
        <w:tab/>
      </w:r>
      <w:r w:rsidRPr="00FB3F16">
        <w:rPr>
          <w:b/>
          <w:bCs w:val="0"/>
        </w:rPr>
        <w:t>St. Sebastian</w:t>
      </w:r>
      <w:r w:rsidRPr="00FB3F16">
        <w:tab/>
      </w:r>
      <w:r>
        <w:t>Messfeier</w:t>
      </w:r>
    </w:p>
    <w:p w14:paraId="071476BC" w14:textId="77777777" w:rsidR="00467961" w:rsidRPr="00D013C1" w:rsidRDefault="00E672F0" w:rsidP="00D9483A">
      <w:pPr>
        <w:pStyle w:val="FlietextMitteilungsblatt"/>
        <w:rPr>
          <w:rFonts w:asciiTheme="minorHAnsi" w:hAnsiTheme="minorHAnsi" w:cstheme="minorHAnsi"/>
        </w:rPr>
      </w:pPr>
      <w:r w:rsidRPr="00D013C1">
        <w:rPr>
          <w:rFonts w:asciiTheme="minorHAnsi" w:hAnsiTheme="minorHAnsi" w:cstheme="minorHAnsi"/>
        </w:rPr>
        <w:t>17.30</w:t>
      </w:r>
      <w:r w:rsidRPr="00D013C1">
        <w:rPr>
          <w:rFonts w:asciiTheme="minorHAnsi" w:hAnsiTheme="minorHAnsi" w:cstheme="minorHAnsi"/>
        </w:rPr>
        <w:tab/>
      </w:r>
      <w:r w:rsidRPr="00D013C1">
        <w:rPr>
          <w:rFonts w:asciiTheme="minorHAnsi" w:hAnsiTheme="minorHAnsi" w:cstheme="minorHAnsi"/>
          <w:b/>
        </w:rPr>
        <w:t>St. Lucia</w:t>
      </w:r>
      <w:r w:rsidRPr="00D013C1">
        <w:rPr>
          <w:rFonts w:asciiTheme="minorHAnsi" w:hAnsiTheme="minorHAnsi" w:cstheme="minorHAnsi"/>
          <w:b/>
        </w:rPr>
        <w:tab/>
      </w:r>
      <w:r w:rsidR="00467961" w:rsidRPr="00D013C1">
        <w:t>Rosenkranzgebet</w:t>
      </w:r>
      <w:r w:rsidR="00467961" w:rsidRPr="00D013C1">
        <w:rPr>
          <w:rFonts w:asciiTheme="minorHAnsi" w:hAnsiTheme="minorHAnsi" w:cstheme="minorHAnsi"/>
        </w:rPr>
        <w:t xml:space="preserve"> </w:t>
      </w:r>
    </w:p>
    <w:p w14:paraId="0BB1C768" w14:textId="77777777" w:rsidR="00D013C1" w:rsidRPr="00D013C1" w:rsidRDefault="00E672F0" w:rsidP="00D013C1">
      <w:pPr>
        <w:pStyle w:val="FlietextMitteilungsblatt"/>
        <w:rPr>
          <w:rFonts w:asciiTheme="minorHAnsi" w:hAnsiTheme="minorHAnsi" w:cstheme="minorHAnsi"/>
        </w:rPr>
      </w:pPr>
      <w:r w:rsidRPr="00D013C1">
        <w:rPr>
          <w:rFonts w:asciiTheme="minorHAnsi" w:hAnsiTheme="minorHAnsi" w:cstheme="minorHAnsi"/>
        </w:rPr>
        <w:t>18.30</w:t>
      </w:r>
      <w:r w:rsidRPr="00D013C1">
        <w:rPr>
          <w:rFonts w:asciiTheme="minorHAnsi" w:hAnsiTheme="minorHAnsi" w:cstheme="minorHAnsi"/>
        </w:rPr>
        <w:tab/>
      </w:r>
      <w:r w:rsidRPr="00D013C1">
        <w:rPr>
          <w:rFonts w:asciiTheme="minorHAnsi" w:hAnsiTheme="minorHAnsi" w:cstheme="minorHAnsi"/>
          <w:b/>
        </w:rPr>
        <w:t>St. Josef</w:t>
      </w:r>
      <w:r w:rsidRPr="00D013C1">
        <w:rPr>
          <w:rFonts w:asciiTheme="minorHAnsi" w:hAnsiTheme="minorHAnsi" w:cstheme="minorHAnsi"/>
          <w:b/>
        </w:rPr>
        <w:tab/>
      </w:r>
      <w:r w:rsidRPr="00D013C1">
        <w:rPr>
          <w:rFonts w:asciiTheme="minorHAnsi" w:hAnsiTheme="minorHAnsi" w:cstheme="minorHAnsi"/>
        </w:rPr>
        <w:t>Messfeier</w:t>
      </w:r>
      <w:r w:rsidR="00124A7C" w:rsidRPr="00D013C1">
        <w:rPr>
          <w:rFonts w:asciiTheme="minorHAnsi" w:hAnsiTheme="minorHAnsi" w:cstheme="minorHAnsi"/>
        </w:rPr>
        <w:t xml:space="preserve"> </w:t>
      </w:r>
    </w:p>
    <w:p w14:paraId="2B4D8891" w14:textId="28CFD430" w:rsidR="00D013C1" w:rsidRPr="00D013C1" w:rsidRDefault="00D013C1" w:rsidP="00D013C1">
      <w:pPr>
        <w:pStyle w:val="FlietextMitteilungsblatt"/>
      </w:pPr>
      <w:r w:rsidRPr="00D013C1">
        <w:t>18.30</w:t>
      </w:r>
      <w:r w:rsidRPr="00D013C1">
        <w:tab/>
      </w:r>
      <w:r w:rsidRPr="00D013C1">
        <w:rPr>
          <w:rFonts w:asciiTheme="minorHAnsi" w:hAnsiTheme="minorHAnsi" w:cstheme="minorHAnsi"/>
          <w:b/>
        </w:rPr>
        <w:t>Herz Jesu</w:t>
      </w:r>
      <w:r w:rsidRPr="00D013C1">
        <w:t xml:space="preserve"> </w:t>
      </w:r>
      <w:r w:rsidRPr="00D013C1">
        <w:tab/>
        <w:t>Maiandacht</w:t>
      </w:r>
    </w:p>
    <w:p w14:paraId="70766D33" w14:textId="3D882704" w:rsidR="00D013C1" w:rsidRPr="00D013C1" w:rsidRDefault="00D013C1" w:rsidP="00D013C1">
      <w:pPr>
        <w:pStyle w:val="FlietextMitteilungsblatt"/>
      </w:pPr>
      <w:r w:rsidRPr="00D013C1">
        <w:t>19.00</w:t>
      </w:r>
      <w:r w:rsidRPr="00D013C1">
        <w:tab/>
      </w:r>
      <w:r w:rsidRPr="00D013C1">
        <w:rPr>
          <w:rFonts w:asciiTheme="minorHAnsi" w:hAnsiTheme="minorHAnsi" w:cstheme="minorHAnsi"/>
          <w:b/>
        </w:rPr>
        <w:t>Herz Jesu</w:t>
      </w:r>
      <w:r w:rsidRPr="00D013C1">
        <w:rPr>
          <w:rFonts w:asciiTheme="minorHAnsi" w:hAnsiTheme="minorHAnsi" w:cstheme="minorHAnsi"/>
          <w:b/>
        </w:rPr>
        <w:tab/>
      </w:r>
      <w:r w:rsidRPr="00D013C1">
        <w:t>Messfeier</w:t>
      </w:r>
    </w:p>
    <w:p w14:paraId="061C8117" w14:textId="77777777" w:rsidR="008B5F73" w:rsidRPr="000A0937" w:rsidRDefault="008B5F73" w:rsidP="00482F06">
      <w:pPr>
        <w:pStyle w:val="FlietextMitteilungsblatt"/>
        <w:rPr>
          <w:rStyle w:val="DatumMitteilungsblattZchn"/>
          <w:sz w:val="20"/>
          <w:szCs w:val="18"/>
        </w:rPr>
      </w:pPr>
    </w:p>
    <w:p w14:paraId="3415046F" w14:textId="6853C7C3" w:rsidR="00E672F0" w:rsidRPr="00D013C1" w:rsidRDefault="00E672F0" w:rsidP="00482F06">
      <w:pPr>
        <w:pStyle w:val="FlietextMitteilungsblatt"/>
        <w:rPr>
          <w:rStyle w:val="DatumMitteilungsblattZchn"/>
          <w:szCs w:val="20"/>
        </w:rPr>
      </w:pPr>
      <w:r w:rsidRPr="00D013C1">
        <w:rPr>
          <w:rStyle w:val="DatumMitteilungsblattZchn"/>
        </w:rPr>
        <w:t xml:space="preserve">Samstag, </w:t>
      </w:r>
      <w:r w:rsidR="00382BB2" w:rsidRPr="00D013C1">
        <w:rPr>
          <w:rStyle w:val="DatumMitteilungsblattZchn"/>
        </w:rPr>
        <w:t>11</w:t>
      </w:r>
      <w:r w:rsidR="002D5774" w:rsidRPr="00D013C1">
        <w:rPr>
          <w:rStyle w:val="DatumMitteilungsblattZchn"/>
        </w:rPr>
        <w:t>.</w:t>
      </w:r>
      <w:r w:rsidRPr="00D013C1">
        <w:rPr>
          <w:rStyle w:val="DatumMitteilungsblattZchn"/>
        </w:rPr>
        <w:t xml:space="preserve"> </w:t>
      </w:r>
      <w:r w:rsidR="00382BB2" w:rsidRPr="00D013C1">
        <w:rPr>
          <w:rStyle w:val="DatumMitteilungsblattZchn"/>
        </w:rPr>
        <w:t>Mai</w:t>
      </w:r>
      <w:r w:rsidRPr="00D013C1">
        <w:rPr>
          <w:rStyle w:val="DatumMitteilungsblattZchn"/>
          <w:szCs w:val="20"/>
        </w:rPr>
        <w:tab/>
      </w:r>
    </w:p>
    <w:p w14:paraId="2557DB69" w14:textId="77777777" w:rsidR="00E672F0" w:rsidRPr="00D013C1" w:rsidRDefault="00E672F0" w:rsidP="00D9483A">
      <w:pPr>
        <w:tabs>
          <w:tab w:val="left" w:pos="624"/>
          <w:tab w:val="left" w:pos="3402"/>
        </w:tabs>
        <w:spacing w:line="276" w:lineRule="auto"/>
        <w:ind w:left="2835" w:hanging="2836"/>
        <w:rPr>
          <w:rFonts w:cstheme="minorHAnsi"/>
          <w:szCs w:val="20"/>
        </w:rPr>
      </w:pPr>
      <w:r w:rsidRPr="00D013C1">
        <w:rPr>
          <w:rFonts w:cstheme="minorHAnsi"/>
          <w:szCs w:val="20"/>
        </w:rPr>
        <w:t>16.00</w:t>
      </w:r>
      <w:r w:rsidRPr="00D013C1">
        <w:rPr>
          <w:rFonts w:cstheme="minorHAnsi"/>
          <w:szCs w:val="20"/>
        </w:rPr>
        <w:tab/>
      </w:r>
      <w:r w:rsidRPr="00D013C1">
        <w:rPr>
          <w:rFonts w:cstheme="minorHAnsi"/>
          <w:b/>
          <w:szCs w:val="20"/>
        </w:rPr>
        <w:t>St. Thomas Morus</w:t>
      </w:r>
      <w:r w:rsidRPr="00D013C1">
        <w:rPr>
          <w:rFonts w:cstheme="minorHAnsi"/>
          <w:szCs w:val="20"/>
        </w:rPr>
        <w:tab/>
      </w:r>
      <w:r w:rsidRPr="00D013C1">
        <w:rPr>
          <w:rFonts w:cstheme="minorHAnsi"/>
          <w:szCs w:val="20"/>
        </w:rPr>
        <w:tab/>
        <w:t xml:space="preserve">Beichtgelegenheit </w:t>
      </w:r>
    </w:p>
    <w:p w14:paraId="5D2B7CFE" w14:textId="3E2BC7F6" w:rsidR="0083757C" w:rsidRPr="00D013C1" w:rsidRDefault="00E672F0" w:rsidP="00482F06">
      <w:pPr>
        <w:pStyle w:val="FlietextMitteilungsblatt"/>
      </w:pPr>
      <w:r w:rsidRPr="00D013C1">
        <w:t xml:space="preserve">17.00 </w:t>
      </w:r>
      <w:r w:rsidRPr="00D013C1">
        <w:tab/>
      </w:r>
      <w:r w:rsidRPr="00D013C1">
        <w:rPr>
          <w:b/>
        </w:rPr>
        <w:t>St. Thomas Morus</w:t>
      </w:r>
      <w:r w:rsidRPr="00D013C1">
        <w:tab/>
        <w:t>Vorabendmesse</w:t>
      </w:r>
    </w:p>
    <w:p w14:paraId="54E9B190" w14:textId="08533820" w:rsidR="00E672F0" w:rsidRPr="00FB3F16" w:rsidRDefault="00E672F0" w:rsidP="00482F06">
      <w:pPr>
        <w:pStyle w:val="FlietextMitteilungsblatt"/>
        <w:rPr>
          <w:lang w:eastAsia="en-US"/>
        </w:rPr>
      </w:pPr>
      <w:r w:rsidRPr="00FB3F16">
        <w:t>17.30</w:t>
      </w:r>
      <w:r w:rsidRPr="00FB3F16">
        <w:tab/>
      </w:r>
      <w:r w:rsidRPr="00FB3F16">
        <w:rPr>
          <w:b/>
        </w:rPr>
        <w:t>St. Maximilian Kolbe</w:t>
      </w:r>
      <w:r w:rsidRPr="00FB3F16">
        <w:rPr>
          <w:b/>
        </w:rPr>
        <w:tab/>
      </w:r>
      <w:r w:rsidRPr="00FB3F16">
        <w:t>Wortgottesfeier mit Kommunionspendung</w:t>
      </w:r>
    </w:p>
    <w:p w14:paraId="244DBB27" w14:textId="5393BCBE" w:rsidR="00E672F0" w:rsidRPr="00FB3F16" w:rsidRDefault="00E672F0" w:rsidP="00482F06">
      <w:pPr>
        <w:pStyle w:val="FlietextMitteilungsblatt"/>
      </w:pPr>
      <w:r w:rsidRPr="00FB3F16">
        <w:t>18.00</w:t>
      </w:r>
      <w:r w:rsidRPr="00FB3F16">
        <w:tab/>
      </w:r>
      <w:r w:rsidRPr="00FB3F16">
        <w:rPr>
          <w:b/>
        </w:rPr>
        <w:t xml:space="preserve">St. </w:t>
      </w:r>
      <w:r w:rsidR="004E5542" w:rsidRPr="00FB3F16">
        <w:rPr>
          <w:b/>
        </w:rPr>
        <w:t>Sebastian</w:t>
      </w:r>
      <w:r w:rsidRPr="00FB3F16">
        <w:rPr>
          <w:b/>
        </w:rPr>
        <w:tab/>
      </w:r>
      <w:r w:rsidRPr="00FB3F16">
        <w:t xml:space="preserve">Vorabendmesse </w:t>
      </w:r>
    </w:p>
    <w:p w14:paraId="59A0BA58" w14:textId="7C93D3D9" w:rsidR="008A3CFE" w:rsidRPr="00FB3F16" w:rsidRDefault="00E672F0" w:rsidP="00D9483A">
      <w:pPr>
        <w:pStyle w:val="FlietextMitteilungsblatt"/>
        <w:rPr>
          <w:rFonts w:cstheme="minorHAnsi"/>
        </w:rPr>
      </w:pPr>
      <w:r w:rsidRPr="00FB3F16">
        <w:t>18.00</w:t>
      </w:r>
      <w:r w:rsidRPr="00FB3F16">
        <w:tab/>
      </w:r>
      <w:r w:rsidRPr="00FB3F16">
        <w:rPr>
          <w:b/>
        </w:rPr>
        <w:t>St. Pius</w:t>
      </w:r>
      <w:r w:rsidRPr="00FB3F16">
        <w:t xml:space="preserve"> </w:t>
      </w:r>
      <w:r w:rsidRPr="00FB3F16">
        <w:tab/>
        <w:t>Vorabendmesse</w:t>
      </w:r>
    </w:p>
    <w:p w14:paraId="551198D7" w14:textId="0619A481" w:rsidR="00E672F0" w:rsidRPr="00FB3F16" w:rsidRDefault="00E672F0" w:rsidP="00482F06">
      <w:pPr>
        <w:pStyle w:val="FlietextMitteilungsblatt"/>
      </w:pPr>
    </w:p>
    <w:p w14:paraId="3D8592AC" w14:textId="6BD94DE6" w:rsidR="009520BE" w:rsidRPr="001C3552" w:rsidRDefault="001D07AE" w:rsidP="00482F06">
      <w:pPr>
        <w:pStyle w:val="Lesung"/>
        <w:rPr>
          <w:sz w:val="22"/>
          <w:szCs w:val="22"/>
        </w:rPr>
      </w:pPr>
      <w:r w:rsidRPr="001C3552">
        <w:rPr>
          <w:sz w:val="22"/>
          <w:szCs w:val="22"/>
        </w:rPr>
        <w:t>7</w:t>
      </w:r>
      <w:r w:rsidR="009520BE" w:rsidRPr="001C3552">
        <w:rPr>
          <w:sz w:val="22"/>
          <w:szCs w:val="22"/>
        </w:rPr>
        <w:t xml:space="preserve">. </w:t>
      </w:r>
      <w:r w:rsidR="000A4423" w:rsidRPr="001C3552">
        <w:rPr>
          <w:sz w:val="22"/>
          <w:szCs w:val="22"/>
        </w:rPr>
        <w:t>S</w:t>
      </w:r>
      <w:r w:rsidR="009520BE" w:rsidRPr="001C3552">
        <w:rPr>
          <w:sz w:val="22"/>
          <w:szCs w:val="22"/>
        </w:rPr>
        <w:t>onntag</w:t>
      </w:r>
      <w:r w:rsidR="000A4423" w:rsidRPr="001C3552">
        <w:rPr>
          <w:sz w:val="22"/>
          <w:szCs w:val="22"/>
        </w:rPr>
        <w:t xml:space="preserve"> der O</w:t>
      </w:r>
      <w:r w:rsidR="00871003" w:rsidRPr="001C3552">
        <w:rPr>
          <w:sz w:val="22"/>
          <w:szCs w:val="22"/>
        </w:rPr>
        <w:t>s</w:t>
      </w:r>
      <w:r w:rsidR="000A4423" w:rsidRPr="001C3552">
        <w:rPr>
          <w:sz w:val="22"/>
          <w:szCs w:val="22"/>
        </w:rPr>
        <w:t>terzeit</w:t>
      </w:r>
      <w:r w:rsidR="009520BE" w:rsidRPr="001C3552">
        <w:rPr>
          <w:sz w:val="22"/>
          <w:szCs w:val="22"/>
        </w:rPr>
        <w:t xml:space="preserve"> </w:t>
      </w:r>
    </w:p>
    <w:p w14:paraId="48589BB6" w14:textId="42121D22" w:rsidR="009520BE" w:rsidRPr="001C3552" w:rsidRDefault="009520BE" w:rsidP="00482F06">
      <w:pPr>
        <w:pStyle w:val="Lesung"/>
        <w:rPr>
          <w:b w:val="0"/>
          <w:bCs w:val="0"/>
          <w:sz w:val="18"/>
          <w:szCs w:val="18"/>
        </w:rPr>
      </w:pPr>
      <w:r w:rsidRPr="001C3552">
        <w:rPr>
          <w:b w:val="0"/>
          <w:bCs w:val="0"/>
          <w:sz w:val="18"/>
          <w:szCs w:val="18"/>
        </w:rPr>
        <w:t xml:space="preserve">L1: </w:t>
      </w:r>
      <w:r w:rsidR="009066F1" w:rsidRPr="001C3552">
        <w:rPr>
          <w:b w:val="0"/>
          <w:bCs w:val="0"/>
          <w:sz w:val="18"/>
          <w:szCs w:val="18"/>
        </w:rPr>
        <w:t xml:space="preserve">Apg </w:t>
      </w:r>
      <w:r w:rsidR="001D07AE" w:rsidRPr="001C3552">
        <w:rPr>
          <w:b w:val="0"/>
          <w:bCs w:val="0"/>
          <w:sz w:val="18"/>
          <w:szCs w:val="18"/>
        </w:rPr>
        <w:t>1</w:t>
      </w:r>
      <w:r w:rsidR="009066F1" w:rsidRPr="001C3552">
        <w:rPr>
          <w:b w:val="0"/>
          <w:bCs w:val="0"/>
          <w:sz w:val="18"/>
          <w:szCs w:val="18"/>
        </w:rPr>
        <w:t xml:space="preserve">, </w:t>
      </w:r>
      <w:r w:rsidR="001D07AE" w:rsidRPr="001C3552">
        <w:rPr>
          <w:b w:val="0"/>
          <w:bCs w:val="0"/>
          <w:sz w:val="18"/>
          <w:szCs w:val="18"/>
        </w:rPr>
        <w:t>15-17.20a.c-26</w:t>
      </w:r>
      <w:r w:rsidRPr="001C3552">
        <w:rPr>
          <w:b w:val="0"/>
          <w:bCs w:val="0"/>
          <w:sz w:val="18"/>
          <w:szCs w:val="18"/>
        </w:rPr>
        <w:t xml:space="preserve"> / L2: </w:t>
      </w:r>
      <w:r w:rsidR="00E85F7B" w:rsidRPr="001C3552">
        <w:rPr>
          <w:b w:val="0"/>
          <w:bCs w:val="0"/>
          <w:sz w:val="18"/>
          <w:szCs w:val="18"/>
        </w:rPr>
        <w:t xml:space="preserve">1 Joh </w:t>
      </w:r>
      <w:r w:rsidR="0047106C" w:rsidRPr="001C3552">
        <w:rPr>
          <w:b w:val="0"/>
          <w:bCs w:val="0"/>
          <w:sz w:val="18"/>
          <w:szCs w:val="18"/>
        </w:rPr>
        <w:t>4</w:t>
      </w:r>
      <w:r w:rsidR="00E85F7B" w:rsidRPr="001C3552">
        <w:rPr>
          <w:b w:val="0"/>
          <w:bCs w:val="0"/>
          <w:sz w:val="18"/>
          <w:szCs w:val="18"/>
        </w:rPr>
        <w:t>, 1</w:t>
      </w:r>
      <w:r w:rsidR="0047106C" w:rsidRPr="001C3552">
        <w:rPr>
          <w:b w:val="0"/>
          <w:bCs w:val="0"/>
          <w:sz w:val="18"/>
          <w:szCs w:val="18"/>
        </w:rPr>
        <w:t>1</w:t>
      </w:r>
      <w:r w:rsidR="00E85F7B" w:rsidRPr="001C3552">
        <w:rPr>
          <w:b w:val="0"/>
          <w:bCs w:val="0"/>
          <w:sz w:val="18"/>
          <w:szCs w:val="18"/>
        </w:rPr>
        <w:t>-</w:t>
      </w:r>
      <w:r w:rsidR="0047106C" w:rsidRPr="001C3552">
        <w:rPr>
          <w:b w:val="0"/>
          <w:bCs w:val="0"/>
          <w:sz w:val="18"/>
          <w:szCs w:val="18"/>
        </w:rPr>
        <w:t>1</w:t>
      </w:r>
      <w:r w:rsidR="00E85F7B" w:rsidRPr="001C3552">
        <w:rPr>
          <w:b w:val="0"/>
          <w:bCs w:val="0"/>
          <w:sz w:val="18"/>
          <w:szCs w:val="18"/>
        </w:rPr>
        <w:t>6</w:t>
      </w:r>
      <w:r w:rsidRPr="001C3552">
        <w:rPr>
          <w:b w:val="0"/>
          <w:bCs w:val="0"/>
          <w:sz w:val="18"/>
          <w:szCs w:val="18"/>
        </w:rPr>
        <w:t xml:space="preserve"> / Ev: Joh </w:t>
      </w:r>
      <w:r w:rsidR="0047106C" w:rsidRPr="001C3552">
        <w:rPr>
          <w:b w:val="0"/>
          <w:bCs w:val="0"/>
          <w:sz w:val="18"/>
          <w:szCs w:val="18"/>
        </w:rPr>
        <w:t>17</w:t>
      </w:r>
      <w:r w:rsidR="00E85F7B" w:rsidRPr="001C3552">
        <w:rPr>
          <w:b w:val="0"/>
          <w:bCs w:val="0"/>
          <w:sz w:val="18"/>
          <w:szCs w:val="18"/>
        </w:rPr>
        <w:t xml:space="preserve">, </w:t>
      </w:r>
      <w:r w:rsidR="0047106C" w:rsidRPr="001C3552">
        <w:rPr>
          <w:b w:val="0"/>
          <w:bCs w:val="0"/>
          <w:sz w:val="18"/>
          <w:szCs w:val="18"/>
        </w:rPr>
        <w:t>6</w:t>
      </w:r>
      <w:r w:rsidR="00FD5E56" w:rsidRPr="001C3552">
        <w:rPr>
          <w:b w:val="0"/>
          <w:bCs w:val="0"/>
          <w:sz w:val="18"/>
          <w:szCs w:val="18"/>
        </w:rPr>
        <w:t>a.11b-19</w:t>
      </w:r>
    </w:p>
    <w:p w14:paraId="6736D490" w14:textId="413D995A" w:rsidR="009520BE" w:rsidRPr="001C3552" w:rsidRDefault="009520BE" w:rsidP="00482F06">
      <w:pPr>
        <w:pStyle w:val="FlietextMitteilungsblatt"/>
        <w:rPr>
          <w:b/>
          <w:bCs w:val="0"/>
        </w:rPr>
      </w:pPr>
    </w:p>
    <w:p w14:paraId="5B0D5B5C" w14:textId="629AA2EB" w:rsidR="00E672F0" w:rsidRPr="00D013C1" w:rsidRDefault="00E672F0" w:rsidP="00482F06">
      <w:pPr>
        <w:pStyle w:val="FlietextMitteilungsblatt"/>
        <w:rPr>
          <w:b/>
          <w:bCs w:val="0"/>
          <w:sz w:val="18"/>
          <w:szCs w:val="18"/>
        </w:rPr>
      </w:pPr>
      <w:r w:rsidRPr="00D013C1">
        <w:rPr>
          <w:b/>
          <w:bCs w:val="0"/>
          <w:sz w:val="22"/>
          <w:szCs w:val="22"/>
        </w:rPr>
        <w:t xml:space="preserve">Sonntag, </w:t>
      </w:r>
      <w:r w:rsidR="001C3552" w:rsidRPr="00D013C1">
        <w:rPr>
          <w:b/>
          <w:bCs w:val="0"/>
          <w:sz w:val="22"/>
          <w:szCs w:val="22"/>
        </w:rPr>
        <w:t>12</w:t>
      </w:r>
      <w:r w:rsidRPr="00D013C1">
        <w:rPr>
          <w:b/>
          <w:bCs w:val="0"/>
          <w:sz w:val="22"/>
          <w:szCs w:val="22"/>
        </w:rPr>
        <w:t xml:space="preserve">. </w:t>
      </w:r>
      <w:r w:rsidR="001C3552" w:rsidRPr="00D013C1">
        <w:rPr>
          <w:b/>
          <w:bCs w:val="0"/>
          <w:sz w:val="22"/>
          <w:szCs w:val="22"/>
        </w:rPr>
        <w:t>Mai</w:t>
      </w:r>
    </w:p>
    <w:p w14:paraId="5C8E3650" w14:textId="6754AEDB" w:rsidR="00D013C1" w:rsidRDefault="00D013C1" w:rsidP="004E15A2">
      <w:pPr>
        <w:pStyle w:val="FlietextMitteilungsblatt"/>
      </w:pPr>
      <w:r w:rsidRPr="00D013C1">
        <w:t>0</w:t>
      </w:r>
      <w:r w:rsidR="00177C92">
        <w:t>9</w:t>
      </w:r>
      <w:r w:rsidRPr="00D013C1">
        <w:t>.</w:t>
      </w:r>
      <w:r w:rsidR="00177C92">
        <w:t>3</w:t>
      </w:r>
      <w:r w:rsidRPr="00D013C1">
        <w:t>0</w:t>
      </w:r>
      <w:r w:rsidRPr="00D013C1">
        <w:tab/>
      </w:r>
      <w:r w:rsidRPr="00D013C1">
        <w:rPr>
          <w:b/>
        </w:rPr>
        <w:t>Herz Jesu</w:t>
      </w:r>
      <w:r w:rsidRPr="00D013C1">
        <w:t xml:space="preserve"> </w:t>
      </w:r>
      <w:r w:rsidRPr="00D013C1">
        <w:tab/>
      </w:r>
      <w:r w:rsidRPr="00D013C1">
        <w:rPr>
          <w:rFonts w:asciiTheme="minorHAnsi" w:hAnsiTheme="minorHAnsi" w:cstheme="minorHAnsi"/>
        </w:rPr>
        <w:t xml:space="preserve">Hochamt </w:t>
      </w:r>
    </w:p>
    <w:p w14:paraId="3E04AA16" w14:textId="36C4E8E4" w:rsidR="00593D08" w:rsidRDefault="00E672F0" w:rsidP="004E15A2">
      <w:pPr>
        <w:pStyle w:val="FlietextMitteilungsblatt"/>
        <w:rPr>
          <w:lang w:eastAsia="en-US"/>
        </w:rPr>
      </w:pPr>
      <w:r w:rsidRPr="00B74F71">
        <w:t>10.00</w:t>
      </w:r>
      <w:r w:rsidRPr="00B74F71">
        <w:tab/>
      </w:r>
      <w:r w:rsidRPr="00B74F71">
        <w:rPr>
          <w:b/>
        </w:rPr>
        <w:t>St. Markus</w:t>
      </w:r>
      <w:r w:rsidRPr="00B74F71">
        <w:rPr>
          <w:b/>
        </w:rPr>
        <w:tab/>
      </w:r>
      <w:r w:rsidRPr="00B74F71">
        <w:t xml:space="preserve">Hochamt </w:t>
      </w:r>
    </w:p>
    <w:p w14:paraId="5C7F0A7F" w14:textId="2B5A3088" w:rsidR="00B8731B" w:rsidRPr="003764F8" w:rsidRDefault="00E672F0" w:rsidP="00C82B58">
      <w:pPr>
        <w:tabs>
          <w:tab w:val="left" w:pos="567"/>
        </w:tabs>
        <w:spacing w:line="276" w:lineRule="auto"/>
        <w:rPr>
          <w:rFonts w:ascii="Calibri" w:hAnsi="Calibri" w:cs="Calibri"/>
          <w:szCs w:val="20"/>
        </w:rPr>
      </w:pPr>
      <w:r w:rsidRPr="00C82B58">
        <w:rPr>
          <w:rFonts w:ascii="Calibri" w:hAnsi="Calibri" w:cs="Calibri"/>
          <w:lang w:eastAsia="en-US"/>
        </w:rPr>
        <w:t>10.00</w:t>
      </w:r>
      <w:r w:rsidR="00C82B58" w:rsidRPr="00C82B58">
        <w:rPr>
          <w:rFonts w:ascii="Calibri" w:hAnsi="Calibri" w:cs="Calibri"/>
          <w:lang w:eastAsia="en-US"/>
        </w:rPr>
        <w:tab/>
      </w:r>
      <w:r w:rsidR="00FD350B">
        <w:rPr>
          <w:rFonts w:ascii="Calibri" w:hAnsi="Calibri" w:cs="Calibri"/>
          <w:lang w:eastAsia="en-US"/>
        </w:rPr>
        <w:t xml:space="preserve"> </w:t>
      </w:r>
      <w:r w:rsidRPr="00C82B58">
        <w:rPr>
          <w:rFonts w:ascii="Calibri" w:hAnsi="Calibri" w:cs="Calibri"/>
          <w:b/>
          <w:lang w:eastAsia="en-US"/>
        </w:rPr>
        <w:t xml:space="preserve">St. </w:t>
      </w:r>
      <w:r w:rsidR="004E5542" w:rsidRPr="00C82B58">
        <w:rPr>
          <w:rFonts w:ascii="Calibri" w:hAnsi="Calibri" w:cs="Calibri"/>
          <w:b/>
          <w:lang w:eastAsia="en-US"/>
        </w:rPr>
        <w:t>Luc</w:t>
      </w:r>
      <w:r w:rsidR="00B270B0" w:rsidRPr="00C82B58">
        <w:rPr>
          <w:rFonts w:ascii="Calibri" w:hAnsi="Calibri" w:cs="Calibri"/>
          <w:b/>
          <w:lang w:eastAsia="en-US"/>
        </w:rPr>
        <w:t>ia</w:t>
      </w:r>
      <w:r w:rsidR="0005705B" w:rsidRPr="003764F8">
        <w:rPr>
          <w:b/>
          <w:lang w:eastAsia="en-US"/>
        </w:rPr>
        <w:tab/>
      </w:r>
      <w:r w:rsidR="0005705B" w:rsidRPr="003764F8">
        <w:rPr>
          <w:b/>
          <w:lang w:eastAsia="en-US"/>
        </w:rPr>
        <w:tab/>
      </w:r>
      <w:r w:rsidR="0005705B" w:rsidRPr="003764F8">
        <w:rPr>
          <w:b/>
          <w:lang w:eastAsia="en-US"/>
        </w:rPr>
        <w:tab/>
      </w:r>
      <w:r w:rsidR="0005705B" w:rsidRPr="00D9483A">
        <w:rPr>
          <w:bCs/>
          <w:lang w:eastAsia="en-US"/>
        </w:rPr>
        <w:t xml:space="preserve">            </w:t>
      </w:r>
      <w:r w:rsidR="003852DC">
        <w:rPr>
          <w:rFonts w:ascii="Calibri" w:hAnsi="Calibri" w:cs="Calibri"/>
          <w:szCs w:val="20"/>
        </w:rPr>
        <w:t>Hochamt</w:t>
      </w:r>
      <w:r w:rsidR="0005705B" w:rsidRPr="003764F8">
        <w:rPr>
          <w:rFonts w:ascii="Calibri" w:hAnsi="Calibri" w:cs="Calibri"/>
          <w:szCs w:val="20"/>
        </w:rPr>
        <w:t xml:space="preserve"> u</w:t>
      </w:r>
      <w:r w:rsidR="003852DC">
        <w:rPr>
          <w:rFonts w:ascii="Calibri" w:hAnsi="Calibri" w:cs="Calibri"/>
          <w:szCs w:val="20"/>
        </w:rPr>
        <w:t>nd</w:t>
      </w:r>
      <w:r w:rsidR="0005705B" w:rsidRPr="003764F8">
        <w:rPr>
          <w:rFonts w:ascii="Calibri" w:hAnsi="Calibri" w:cs="Calibri"/>
          <w:szCs w:val="20"/>
        </w:rPr>
        <w:t xml:space="preserve"> Diamant Hochzeit </w:t>
      </w:r>
    </w:p>
    <w:p w14:paraId="2391909B" w14:textId="3B274ACB" w:rsidR="00E672F0" w:rsidRPr="009D3429" w:rsidRDefault="00E672F0" w:rsidP="004E15A2">
      <w:r w:rsidRPr="009D3429">
        <w:t>10.00</w:t>
      </w:r>
      <w:r w:rsidR="006C3464" w:rsidRPr="009D3429">
        <w:t xml:space="preserve">    </w:t>
      </w:r>
      <w:r w:rsidRPr="009D3429">
        <w:rPr>
          <w:b/>
        </w:rPr>
        <w:t>St. Pius</w:t>
      </w:r>
      <w:r w:rsidRPr="009D3429">
        <w:rPr>
          <w:b/>
        </w:rPr>
        <w:tab/>
      </w:r>
      <w:r w:rsidR="006C3464" w:rsidRPr="009D3429">
        <w:rPr>
          <w:b/>
        </w:rPr>
        <w:tab/>
      </w:r>
      <w:r w:rsidR="006C3464" w:rsidRPr="009D3429">
        <w:rPr>
          <w:b/>
        </w:rPr>
        <w:tab/>
      </w:r>
      <w:r w:rsidR="009D3429" w:rsidRPr="00D9483A">
        <w:rPr>
          <w:bCs/>
        </w:rPr>
        <w:t xml:space="preserve">            </w:t>
      </w:r>
      <w:r w:rsidRPr="009D3429">
        <w:t>Hochamt</w:t>
      </w:r>
      <w:r w:rsidR="000A0937" w:rsidRPr="009D3429">
        <w:t xml:space="preserve"> </w:t>
      </w:r>
    </w:p>
    <w:p w14:paraId="22655FF4" w14:textId="77777777" w:rsidR="00E672F0" w:rsidRPr="000A0937" w:rsidRDefault="00E672F0" w:rsidP="00482F06">
      <w:pPr>
        <w:pStyle w:val="FlietextMitteilungsblatt"/>
      </w:pPr>
      <w:r w:rsidRPr="000A0937">
        <w:t>10.00</w:t>
      </w:r>
      <w:r w:rsidRPr="000A0937">
        <w:tab/>
      </w:r>
      <w:r w:rsidRPr="000A0937">
        <w:rPr>
          <w:b/>
        </w:rPr>
        <w:t>St. Josef</w:t>
      </w:r>
      <w:r w:rsidRPr="000A0937">
        <w:tab/>
        <w:t>Messfeier in spanischer Sprache</w:t>
      </w:r>
    </w:p>
    <w:p w14:paraId="781C73D5" w14:textId="7248FAA6" w:rsidR="001F4373" w:rsidRPr="00921E54" w:rsidRDefault="001F4373" w:rsidP="00FD350B">
      <w:pPr>
        <w:pStyle w:val="FlietextMitteilungsblatt"/>
      </w:pPr>
      <w:r w:rsidRPr="001E5D68">
        <w:rPr>
          <w:lang w:eastAsia="en-US"/>
        </w:rPr>
        <w:t>11.30</w:t>
      </w:r>
      <w:r w:rsidRPr="001E5D68">
        <w:rPr>
          <w:lang w:eastAsia="en-US"/>
        </w:rPr>
        <w:tab/>
      </w:r>
      <w:r w:rsidRPr="001E5D68">
        <w:rPr>
          <w:b/>
          <w:lang w:eastAsia="en-US"/>
        </w:rPr>
        <w:t xml:space="preserve">St. </w:t>
      </w:r>
      <w:r w:rsidR="001E5D68" w:rsidRPr="001E5D68">
        <w:rPr>
          <w:b/>
          <w:lang w:eastAsia="en-US"/>
        </w:rPr>
        <w:t>Lucia</w:t>
      </w:r>
      <w:r w:rsidRPr="001E5D68">
        <w:t xml:space="preserve"> </w:t>
      </w:r>
      <w:r w:rsidRPr="001E5D68">
        <w:tab/>
      </w:r>
      <w:r w:rsidRPr="00921E54">
        <w:t>Tau</w:t>
      </w:r>
      <w:r w:rsidR="004E15A2">
        <w:t>f</w:t>
      </w:r>
      <w:r w:rsidRPr="00921E54">
        <w:t>fe</w:t>
      </w:r>
      <w:r w:rsidR="004E15A2">
        <w:t>ier</w:t>
      </w:r>
      <w:r w:rsidRPr="00921E54">
        <w:t xml:space="preserve"> </w:t>
      </w:r>
    </w:p>
    <w:p w14:paraId="13937329" w14:textId="4075A73F" w:rsidR="00B74F71" w:rsidRPr="00921E54" w:rsidRDefault="00B74F71" w:rsidP="00921E54">
      <w:pPr>
        <w:pStyle w:val="FlietextMitteilungsblatt"/>
      </w:pPr>
      <w:r w:rsidRPr="00921E54">
        <w:t>14.00</w:t>
      </w:r>
      <w:r w:rsidRPr="00921E54">
        <w:tab/>
      </w:r>
      <w:r w:rsidRPr="00921E54">
        <w:rPr>
          <w:b/>
        </w:rPr>
        <w:t>St. Markus</w:t>
      </w:r>
      <w:r w:rsidRPr="00921E54">
        <w:t xml:space="preserve"> </w:t>
      </w:r>
      <w:r w:rsidR="00EE45E7" w:rsidRPr="00921E54">
        <w:tab/>
        <w:t>Tauf</w:t>
      </w:r>
      <w:r w:rsidR="00921E54" w:rsidRPr="00921E54">
        <w:t xml:space="preserve">feier </w:t>
      </w:r>
    </w:p>
    <w:p w14:paraId="6EFF46B0" w14:textId="7C6CCE69" w:rsidR="00517B3F" w:rsidRPr="00517B3F" w:rsidRDefault="00517B3F" w:rsidP="00482F06">
      <w:pPr>
        <w:pStyle w:val="FlietextMitteilungsblatt"/>
      </w:pPr>
      <w:r w:rsidRPr="00921E54">
        <w:t>16.00</w:t>
      </w:r>
      <w:r w:rsidRPr="00921E54">
        <w:tab/>
      </w:r>
      <w:r w:rsidRPr="00921E54">
        <w:rPr>
          <w:b/>
        </w:rPr>
        <w:t>St. Markus</w:t>
      </w:r>
      <w:r w:rsidRPr="00921E54">
        <w:t xml:space="preserve"> </w:t>
      </w:r>
      <w:r w:rsidRPr="00921E54">
        <w:tab/>
        <w:t xml:space="preserve">Messfeier in italienischer </w:t>
      </w:r>
      <w:r w:rsidRPr="00517B3F">
        <w:t>Sprache</w:t>
      </w:r>
    </w:p>
    <w:p w14:paraId="261EDEB8" w14:textId="78ABB9AE" w:rsidR="00E672F0" w:rsidRPr="00517B3F" w:rsidRDefault="00E672F0" w:rsidP="00482F06">
      <w:pPr>
        <w:pStyle w:val="FlietextMitteilungsblatt"/>
        <w:rPr>
          <w:b/>
        </w:rPr>
      </w:pPr>
      <w:r w:rsidRPr="00517B3F">
        <w:t>18.00</w:t>
      </w:r>
      <w:r w:rsidRPr="00517B3F">
        <w:tab/>
      </w:r>
      <w:r w:rsidRPr="00517B3F">
        <w:rPr>
          <w:b/>
        </w:rPr>
        <w:t>St. Markus</w:t>
      </w:r>
      <w:r w:rsidRPr="00517B3F">
        <w:rPr>
          <w:b/>
        </w:rPr>
        <w:tab/>
      </w:r>
      <w:r w:rsidRPr="00517B3F">
        <w:t xml:space="preserve">Messfeier </w:t>
      </w:r>
    </w:p>
    <w:p w14:paraId="646A3A20" w14:textId="7F1EFCA3" w:rsidR="00D1378D" w:rsidRPr="00261992" w:rsidRDefault="009C7F6F" w:rsidP="00482F06">
      <w:pPr>
        <w:pStyle w:val="FlietextMitteilungsblatt"/>
      </w:pPr>
      <w:r w:rsidRPr="00261992">
        <w:t>1</w:t>
      </w:r>
      <w:r w:rsidR="00C91743" w:rsidRPr="00261992">
        <w:t>8</w:t>
      </w:r>
      <w:r w:rsidRPr="00261992">
        <w:t>.00</w:t>
      </w:r>
      <w:r w:rsidRPr="00261992">
        <w:tab/>
      </w:r>
      <w:r w:rsidRPr="00261992">
        <w:rPr>
          <w:b/>
        </w:rPr>
        <w:t>St. Thomas Morus</w:t>
      </w:r>
      <w:r w:rsidRPr="00261992">
        <w:tab/>
      </w:r>
      <w:r w:rsidR="00D013C1" w:rsidRPr="00261992">
        <w:rPr>
          <w:rFonts w:cstheme="minorHAnsi"/>
        </w:rPr>
        <w:t>Mai</w:t>
      </w:r>
      <w:r w:rsidR="00D1378D" w:rsidRPr="00261992">
        <w:rPr>
          <w:rFonts w:cstheme="minorHAnsi"/>
        </w:rPr>
        <w:t xml:space="preserve">andacht </w:t>
      </w:r>
      <w:r w:rsidR="00D013C1" w:rsidRPr="00261992">
        <w:rPr>
          <w:rFonts w:cstheme="minorHAnsi"/>
        </w:rPr>
        <w:t xml:space="preserve">mit </w:t>
      </w:r>
      <w:r w:rsidR="00D1378D" w:rsidRPr="00261992">
        <w:rPr>
          <w:rFonts w:cstheme="minorHAnsi"/>
        </w:rPr>
        <w:t>de</w:t>
      </w:r>
      <w:r w:rsidR="00D013C1" w:rsidRPr="00261992">
        <w:rPr>
          <w:rFonts w:cstheme="minorHAnsi"/>
        </w:rPr>
        <w:t>n</w:t>
      </w:r>
      <w:r w:rsidR="00D1378D" w:rsidRPr="00261992">
        <w:rPr>
          <w:rFonts w:cstheme="minorHAnsi"/>
        </w:rPr>
        <w:t xml:space="preserve"> Kommunionkinder</w:t>
      </w:r>
      <w:r w:rsidR="00D013C1" w:rsidRPr="00261992">
        <w:rPr>
          <w:rFonts w:cstheme="minorHAnsi"/>
        </w:rPr>
        <w:t>n</w:t>
      </w:r>
      <w:r w:rsidR="00D1378D" w:rsidRPr="00261992">
        <w:t xml:space="preserve"> </w:t>
      </w:r>
    </w:p>
    <w:p w14:paraId="61B0F5EC" w14:textId="36DD2935" w:rsidR="00FB3F16" w:rsidRPr="00FB3F16" w:rsidRDefault="00FB3F16" w:rsidP="00FB3F16">
      <w:pPr>
        <w:pStyle w:val="FlietextMitteilungsblatt"/>
      </w:pPr>
      <w:r w:rsidRPr="00FB3F16">
        <w:t>1</w:t>
      </w:r>
      <w:r>
        <w:t>8</w:t>
      </w:r>
      <w:r w:rsidRPr="00FB3F16">
        <w:t>.</w:t>
      </w:r>
      <w:r>
        <w:t>3</w:t>
      </w:r>
      <w:r w:rsidRPr="00FB3F16">
        <w:t>0</w:t>
      </w:r>
      <w:r w:rsidRPr="00FB3F16">
        <w:tab/>
      </w:r>
      <w:r w:rsidRPr="00FB3F16">
        <w:rPr>
          <w:b/>
          <w:bCs w:val="0"/>
        </w:rPr>
        <w:t>St. Sebastian</w:t>
      </w:r>
      <w:r w:rsidRPr="00FB3F16">
        <w:tab/>
      </w:r>
      <w:r>
        <w:t>Maiandacht</w:t>
      </w:r>
    </w:p>
    <w:p w14:paraId="095312D6" w14:textId="056A91DB" w:rsidR="00E672F0" w:rsidRPr="00261992" w:rsidRDefault="00E672F0" w:rsidP="00482F06">
      <w:pPr>
        <w:pStyle w:val="FlietextMitteilungsblatt"/>
      </w:pPr>
      <w:r w:rsidRPr="00261992">
        <w:t>19</w:t>
      </w:r>
      <w:r w:rsidR="00405E31" w:rsidRPr="00261992">
        <w:t>.</w:t>
      </w:r>
      <w:r w:rsidRPr="00261992">
        <w:t xml:space="preserve">00 </w:t>
      </w:r>
      <w:r w:rsidRPr="00261992">
        <w:tab/>
      </w:r>
      <w:r w:rsidRPr="00261992">
        <w:rPr>
          <w:b/>
        </w:rPr>
        <w:t>St. Thomas Morus</w:t>
      </w:r>
      <w:r w:rsidRPr="00261992">
        <w:t xml:space="preserve"> </w:t>
      </w:r>
      <w:r w:rsidRPr="00261992">
        <w:tab/>
        <w:t xml:space="preserve">Messfeier </w:t>
      </w:r>
    </w:p>
    <w:p w14:paraId="66062508" w14:textId="77777777" w:rsidR="003D6860" w:rsidRPr="00261992" w:rsidRDefault="003D6860" w:rsidP="00482F06">
      <w:pPr>
        <w:tabs>
          <w:tab w:val="left" w:pos="624"/>
          <w:tab w:val="left" w:pos="3402"/>
        </w:tabs>
        <w:spacing w:line="276" w:lineRule="auto"/>
        <w:ind w:left="3402" w:hanging="3402"/>
        <w:rPr>
          <w:rStyle w:val="DatumMitteilungsblattZchn"/>
          <w:rFonts w:eastAsia="Verdana Pro Cond Light" w:cstheme="minorHAnsi"/>
          <w:sz w:val="20"/>
          <w:szCs w:val="20"/>
        </w:rPr>
      </w:pPr>
    </w:p>
    <w:p w14:paraId="20D880EF" w14:textId="46156470" w:rsidR="00EC22E1" w:rsidRPr="00261992" w:rsidRDefault="00EC22E1" w:rsidP="00482F06">
      <w:pPr>
        <w:tabs>
          <w:tab w:val="left" w:pos="624"/>
          <w:tab w:val="left" w:pos="3402"/>
        </w:tabs>
        <w:spacing w:line="276" w:lineRule="auto"/>
        <w:ind w:left="3402" w:hanging="3402"/>
        <w:rPr>
          <w:rFonts w:cstheme="minorHAnsi"/>
          <w:sz w:val="22"/>
          <w:szCs w:val="22"/>
        </w:rPr>
      </w:pPr>
      <w:r w:rsidRPr="00261992">
        <w:rPr>
          <w:rStyle w:val="DatumMitteilungsblattZchn"/>
          <w:rFonts w:eastAsia="Verdana Pro Cond Light" w:cstheme="minorHAnsi"/>
        </w:rPr>
        <w:t xml:space="preserve">Montag, </w:t>
      </w:r>
      <w:r w:rsidR="00573AEE" w:rsidRPr="00261992">
        <w:rPr>
          <w:rStyle w:val="DatumMitteilungsblattZchn"/>
          <w:rFonts w:eastAsia="Verdana Pro Cond Light" w:cstheme="minorHAnsi"/>
        </w:rPr>
        <w:t>13</w:t>
      </w:r>
      <w:r w:rsidR="000A4423" w:rsidRPr="00261992">
        <w:rPr>
          <w:rStyle w:val="DatumMitteilungsblattZchn"/>
          <w:rFonts w:eastAsia="Verdana Pro Cond Light" w:cstheme="minorHAnsi"/>
        </w:rPr>
        <w:t xml:space="preserve">. </w:t>
      </w:r>
      <w:r w:rsidR="00573AEE" w:rsidRPr="00261992">
        <w:rPr>
          <w:rStyle w:val="DatumMitteilungsblattZchn"/>
          <w:rFonts w:eastAsia="Verdana Pro Cond Light" w:cstheme="minorHAnsi"/>
        </w:rPr>
        <w:t>Mai</w:t>
      </w:r>
      <w:r w:rsidR="00AF1AE6" w:rsidRPr="00261992">
        <w:rPr>
          <w:rStyle w:val="DatumMitteilungsblattZchn"/>
          <w:rFonts w:eastAsia="Verdana Pro Cond Light" w:cstheme="minorHAnsi"/>
          <w:szCs w:val="20"/>
        </w:rPr>
        <w:tab/>
      </w:r>
      <w:r w:rsidRPr="00261992">
        <w:rPr>
          <w:rStyle w:val="DatumMitteilungsblattZchn"/>
          <w:rFonts w:eastAsia="Verdana Pro Cond Light" w:cstheme="minorHAnsi"/>
          <w:szCs w:val="20"/>
        </w:rPr>
        <w:tab/>
      </w:r>
    </w:p>
    <w:p w14:paraId="576F8AB0" w14:textId="6D287852" w:rsidR="006525E4" w:rsidRPr="00261992" w:rsidRDefault="006525E4" w:rsidP="00482F06">
      <w:pPr>
        <w:pStyle w:val="FlietextMitteilungsblatt"/>
      </w:pPr>
      <w:r w:rsidRPr="00261992">
        <w:t>19.00</w:t>
      </w:r>
      <w:r w:rsidRPr="00261992">
        <w:tab/>
      </w:r>
      <w:r w:rsidRPr="00261992">
        <w:rPr>
          <w:b/>
        </w:rPr>
        <w:t>Rathaushof/ Mühlheim</w:t>
      </w:r>
      <w:r w:rsidRPr="00261992">
        <w:rPr>
          <w:b/>
        </w:rPr>
        <w:tab/>
      </w:r>
      <w:r w:rsidRPr="00261992">
        <w:t>Ökumenisches Friedensgebet</w:t>
      </w:r>
    </w:p>
    <w:p w14:paraId="3BED3EF5" w14:textId="74C4B115" w:rsidR="00261992" w:rsidRPr="00261992" w:rsidRDefault="00261992" w:rsidP="004E15A2">
      <w:pPr>
        <w:pStyle w:val="FlietextMitteilungsblatt"/>
      </w:pPr>
      <w:r w:rsidRPr="00261992">
        <w:t>19.00</w:t>
      </w:r>
      <w:r w:rsidRPr="00261992">
        <w:tab/>
      </w:r>
      <w:r w:rsidRPr="00261992">
        <w:rPr>
          <w:b/>
          <w:bCs w:val="0"/>
        </w:rPr>
        <w:t>Herz Jesu</w:t>
      </w:r>
      <w:r w:rsidRPr="00261992">
        <w:tab/>
      </w:r>
      <w:r w:rsidRPr="00261992">
        <w:rPr>
          <w:rFonts w:cstheme="minorHAnsi"/>
        </w:rPr>
        <w:t xml:space="preserve">Messfeier </w:t>
      </w:r>
    </w:p>
    <w:p w14:paraId="518B1F89" w14:textId="77777777" w:rsidR="006525E4" w:rsidRPr="00261992" w:rsidRDefault="006525E4" w:rsidP="00482F06">
      <w:pPr>
        <w:pStyle w:val="FlietextMitteilungsblatt"/>
      </w:pPr>
    </w:p>
    <w:p w14:paraId="7EB8BCDD" w14:textId="25515384" w:rsidR="00AB1361" w:rsidRPr="00261992" w:rsidRDefault="00AB1361" w:rsidP="00482F06">
      <w:pPr>
        <w:tabs>
          <w:tab w:val="left" w:pos="624"/>
          <w:tab w:val="left" w:pos="3402"/>
        </w:tabs>
        <w:spacing w:line="276" w:lineRule="auto"/>
        <w:ind w:left="2836" w:hanging="2836"/>
        <w:rPr>
          <w:rFonts w:cstheme="minorHAnsi"/>
          <w:sz w:val="22"/>
          <w:szCs w:val="22"/>
        </w:rPr>
      </w:pPr>
      <w:r w:rsidRPr="00261992">
        <w:rPr>
          <w:rStyle w:val="DatumMitteilungsblattZchn"/>
          <w:rFonts w:eastAsia="Verdana Pro Cond Light" w:cstheme="minorHAnsi"/>
        </w:rPr>
        <w:t>Diens</w:t>
      </w:r>
      <w:r w:rsidR="00586E1E" w:rsidRPr="00261992">
        <w:rPr>
          <w:rStyle w:val="DatumMitteilungsblattZchn"/>
          <w:rFonts w:eastAsia="Verdana Pro Cond Light" w:cstheme="minorHAnsi"/>
        </w:rPr>
        <w:t xml:space="preserve">tag, </w:t>
      </w:r>
      <w:r w:rsidR="00CB324C" w:rsidRPr="00261992">
        <w:rPr>
          <w:rStyle w:val="DatumMitteilungsblattZchn"/>
          <w:rFonts w:eastAsia="Verdana Pro Cond Light" w:cstheme="minorHAnsi"/>
        </w:rPr>
        <w:t>14</w:t>
      </w:r>
      <w:r w:rsidR="000A4423" w:rsidRPr="00261992">
        <w:rPr>
          <w:rStyle w:val="DatumMitteilungsblattZchn"/>
          <w:rFonts w:eastAsia="Verdana Pro Cond Light" w:cstheme="minorHAnsi"/>
        </w:rPr>
        <w:t xml:space="preserve">. </w:t>
      </w:r>
      <w:r w:rsidR="00CB324C" w:rsidRPr="00261992">
        <w:rPr>
          <w:rStyle w:val="DatumMitteilungsblattZchn"/>
          <w:rFonts w:eastAsia="Verdana Pro Cond Light" w:cstheme="minorHAnsi"/>
        </w:rPr>
        <w:t>Mai</w:t>
      </w:r>
      <w:r w:rsidR="00E672F0" w:rsidRPr="00261992">
        <w:rPr>
          <w:rStyle w:val="DatumMitteilungsblattZchn"/>
          <w:rFonts w:eastAsia="Verdana Pro Cond Light" w:cstheme="minorHAnsi"/>
        </w:rPr>
        <w:t xml:space="preserve"> </w:t>
      </w:r>
      <w:r w:rsidRPr="00261992">
        <w:rPr>
          <w:rStyle w:val="DatumMitteilungsblattZchn"/>
          <w:rFonts w:eastAsia="Verdana Pro Cond Light" w:cstheme="minorHAnsi"/>
          <w:szCs w:val="20"/>
        </w:rPr>
        <w:tab/>
      </w:r>
      <w:r w:rsidRPr="00261992">
        <w:rPr>
          <w:rStyle w:val="DatumMitteilungsblattZchn"/>
          <w:rFonts w:eastAsia="Verdana Pro Cond Light" w:cstheme="minorHAnsi"/>
          <w:szCs w:val="20"/>
        </w:rPr>
        <w:tab/>
      </w:r>
    </w:p>
    <w:p w14:paraId="02EB10D6" w14:textId="275989F0" w:rsidR="001970A6" w:rsidRPr="00261992" w:rsidRDefault="001970A6" w:rsidP="00D9483A">
      <w:pPr>
        <w:tabs>
          <w:tab w:val="left" w:pos="624"/>
          <w:tab w:val="left" w:pos="3402"/>
        </w:tabs>
        <w:spacing w:line="276" w:lineRule="auto"/>
        <w:ind w:left="2836" w:hanging="2836"/>
        <w:rPr>
          <w:rFonts w:cstheme="minorHAnsi"/>
          <w:szCs w:val="20"/>
        </w:rPr>
      </w:pPr>
      <w:r w:rsidRPr="00261992">
        <w:rPr>
          <w:rFonts w:cstheme="minorHAnsi"/>
          <w:szCs w:val="20"/>
        </w:rPr>
        <w:t>09</w:t>
      </w:r>
      <w:r w:rsidR="00405E31" w:rsidRPr="00261992">
        <w:rPr>
          <w:rFonts w:cstheme="minorHAnsi"/>
          <w:szCs w:val="20"/>
        </w:rPr>
        <w:t>.</w:t>
      </w:r>
      <w:r w:rsidRPr="00261992">
        <w:rPr>
          <w:rFonts w:cstheme="minorHAnsi"/>
          <w:szCs w:val="20"/>
        </w:rPr>
        <w:t>00</w:t>
      </w:r>
      <w:r w:rsidRPr="00261992">
        <w:rPr>
          <w:rFonts w:cstheme="minorHAnsi"/>
          <w:szCs w:val="20"/>
        </w:rPr>
        <w:tab/>
      </w:r>
      <w:r w:rsidRPr="00261992">
        <w:rPr>
          <w:rFonts w:cstheme="minorHAnsi"/>
          <w:b/>
          <w:szCs w:val="20"/>
        </w:rPr>
        <w:t xml:space="preserve">St. </w:t>
      </w:r>
      <w:r w:rsidR="002F78D4" w:rsidRPr="00261992">
        <w:rPr>
          <w:rFonts w:cstheme="minorHAnsi"/>
          <w:b/>
          <w:szCs w:val="20"/>
        </w:rPr>
        <w:t>Lucia</w:t>
      </w:r>
      <w:r w:rsidRPr="00261992">
        <w:rPr>
          <w:rFonts w:cstheme="minorHAnsi"/>
          <w:b/>
          <w:szCs w:val="20"/>
        </w:rPr>
        <w:tab/>
      </w:r>
      <w:r w:rsidR="00FF57E5" w:rsidRPr="00261992">
        <w:rPr>
          <w:rFonts w:cstheme="minorHAnsi"/>
          <w:b/>
          <w:szCs w:val="20"/>
        </w:rPr>
        <w:tab/>
      </w:r>
      <w:r w:rsidRPr="00261992">
        <w:rPr>
          <w:rFonts w:cstheme="minorHAnsi"/>
          <w:szCs w:val="20"/>
        </w:rPr>
        <w:t>Messfeier</w:t>
      </w:r>
    </w:p>
    <w:p w14:paraId="46B5F53D" w14:textId="77777777" w:rsidR="00261992" w:rsidRDefault="00261992" w:rsidP="00482F06">
      <w:pPr>
        <w:pStyle w:val="FlietextMitteilungsblatt"/>
      </w:pPr>
      <w:r w:rsidRPr="000671CE">
        <w:rPr>
          <w:rFonts w:cstheme="minorHAnsi"/>
        </w:rPr>
        <w:t>09.00</w:t>
      </w:r>
      <w:r w:rsidRPr="000671CE">
        <w:rPr>
          <w:rFonts w:cstheme="minorHAnsi"/>
        </w:rPr>
        <w:tab/>
      </w:r>
      <w:r w:rsidRPr="000671CE">
        <w:rPr>
          <w:rFonts w:cstheme="minorHAnsi"/>
          <w:b/>
        </w:rPr>
        <w:t>St. Thomas Morus</w:t>
      </w:r>
      <w:r w:rsidRPr="000671CE">
        <w:rPr>
          <w:rFonts w:cstheme="minorHAnsi"/>
        </w:rPr>
        <w:tab/>
        <w:t>Messfeier</w:t>
      </w:r>
      <w:r w:rsidRPr="00261992">
        <w:t xml:space="preserve"> </w:t>
      </w:r>
    </w:p>
    <w:p w14:paraId="09A85465" w14:textId="6C3BA1AA" w:rsidR="00CB324C" w:rsidRPr="00261992" w:rsidRDefault="00CB324C" w:rsidP="00482F06">
      <w:pPr>
        <w:pStyle w:val="FlietextMitteilungsblatt"/>
      </w:pPr>
      <w:r w:rsidRPr="00261992">
        <w:t>18.00</w:t>
      </w:r>
      <w:r w:rsidRPr="00261992">
        <w:tab/>
      </w:r>
      <w:r w:rsidRPr="00261992">
        <w:rPr>
          <w:b/>
        </w:rPr>
        <w:t>St. Markus</w:t>
      </w:r>
      <w:r w:rsidRPr="00261992">
        <w:rPr>
          <w:b/>
        </w:rPr>
        <w:tab/>
      </w:r>
      <w:r w:rsidRPr="00261992">
        <w:t>Maiandacht</w:t>
      </w:r>
    </w:p>
    <w:p w14:paraId="74CEA54A" w14:textId="4CD44982" w:rsidR="001970A6" w:rsidRPr="00261992" w:rsidRDefault="001970A6" w:rsidP="00482F06">
      <w:pPr>
        <w:pStyle w:val="FlietextMitteilungsblatt"/>
        <w:rPr>
          <w:rFonts w:asciiTheme="minorHAnsi" w:hAnsiTheme="minorHAnsi" w:cstheme="minorHAnsi"/>
          <w:lang w:eastAsia="de-DE"/>
        </w:rPr>
      </w:pPr>
    </w:p>
    <w:p w14:paraId="361E6C42" w14:textId="15A96AEB" w:rsidR="00586E1E" w:rsidRPr="00CE6A2C" w:rsidRDefault="00586E1E" w:rsidP="00482F06">
      <w:pPr>
        <w:pStyle w:val="FlietextMitteilungsblatt"/>
        <w:rPr>
          <w:b/>
          <w:bCs w:val="0"/>
          <w:sz w:val="18"/>
          <w:szCs w:val="18"/>
        </w:rPr>
      </w:pPr>
      <w:r w:rsidRPr="00261992">
        <w:rPr>
          <w:b/>
          <w:bCs w:val="0"/>
          <w:sz w:val="22"/>
          <w:szCs w:val="22"/>
        </w:rPr>
        <w:t>M</w:t>
      </w:r>
      <w:r w:rsidR="00AB1361" w:rsidRPr="00261992">
        <w:rPr>
          <w:b/>
          <w:bCs w:val="0"/>
          <w:sz w:val="22"/>
          <w:szCs w:val="22"/>
        </w:rPr>
        <w:t>ittwoch</w:t>
      </w:r>
      <w:r w:rsidRPr="00CE6A2C">
        <w:rPr>
          <w:b/>
          <w:bCs w:val="0"/>
          <w:sz w:val="22"/>
          <w:szCs w:val="22"/>
        </w:rPr>
        <w:t xml:space="preserve">, </w:t>
      </w:r>
      <w:r w:rsidR="00993B8B" w:rsidRPr="00CE6A2C">
        <w:rPr>
          <w:b/>
          <w:bCs w:val="0"/>
          <w:sz w:val="22"/>
          <w:szCs w:val="22"/>
        </w:rPr>
        <w:t>1</w:t>
      </w:r>
      <w:r w:rsidR="00CE6A2C" w:rsidRPr="00CE6A2C">
        <w:rPr>
          <w:b/>
          <w:bCs w:val="0"/>
          <w:sz w:val="22"/>
          <w:szCs w:val="22"/>
        </w:rPr>
        <w:t>5</w:t>
      </w:r>
      <w:r w:rsidR="00E672F0" w:rsidRPr="00CE6A2C">
        <w:rPr>
          <w:b/>
          <w:bCs w:val="0"/>
          <w:sz w:val="22"/>
          <w:szCs w:val="22"/>
        </w:rPr>
        <w:t xml:space="preserve">. </w:t>
      </w:r>
      <w:r w:rsidR="00CE6A2C" w:rsidRPr="00CE6A2C">
        <w:rPr>
          <w:b/>
          <w:bCs w:val="0"/>
          <w:sz w:val="22"/>
          <w:szCs w:val="22"/>
        </w:rPr>
        <w:t>Mai</w:t>
      </w:r>
      <w:r w:rsidR="00964D10" w:rsidRPr="00CE6A2C">
        <w:rPr>
          <w:rStyle w:val="DatumMitteilungsblattZchn"/>
          <w:rFonts w:asciiTheme="minorHAnsi" w:eastAsia="Verdana Pro Cond Light" w:hAnsiTheme="minorHAnsi" w:cstheme="minorHAnsi"/>
          <w:szCs w:val="20"/>
        </w:rPr>
        <w:t xml:space="preserve"> </w:t>
      </w:r>
      <w:r w:rsidR="0004583C" w:rsidRPr="00CE6A2C">
        <w:rPr>
          <w:b/>
          <w:bCs w:val="0"/>
          <w:sz w:val="18"/>
          <w:szCs w:val="18"/>
        </w:rPr>
        <w:tab/>
      </w:r>
    </w:p>
    <w:p w14:paraId="66E02841" w14:textId="61946A28" w:rsidR="002E34FC" w:rsidRPr="00CE6A2C" w:rsidRDefault="002E34FC" w:rsidP="00D9483A">
      <w:pPr>
        <w:pStyle w:val="FlietextMitteilungsblatt"/>
      </w:pPr>
      <w:r w:rsidRPr="00CE6A2C">
        <w:t>10.30</w:t>
      </w:r>
      <w:r w:rsidRPr="00CE6A2C">
        <w:tab/>
      </w:r>
      <w:r w:rsidRPr="00CE6A2C">
        <w:rPr>
          <w:b/>
        </w:rPr>
        <w:t>St. Markus</w:t>
      </w:r>
      <w:r w:rsidRPr="00CE6A2C">
        <w:rPr>
          <w:b/>
        </w:rPr>
        <w:tab/>
      </w:r>
      <w:r w:rsidRPr="00CE6A2C">
        <w:t>Terz</w:t>
      </w:r>
    </w:p>
    <w:p w14:paraId="69AAECBE" w14:textId="77777777" w:rsidR="00070212" w:rsidRPr="00CE6A2C" w:rsidRDefault="00F4670C" w:rsidP="00482F06">
      <w:pPr>
        <w:pStyle w:val="FlietextMitteilungsblatt"/>
      </w:pPr>
      <w:r w:rsidRPr="00CE6A2C">
        <w:t>14.30</w:t>
      </w:r>
      <w:r w:rsidRPr="00CE6A2C">
        <w:tab/>
      </w:r>
      <w:r w:rsidRPr="00CE6A2C">
        <w:rPr>
          <w:b/>
          <w:bCs w:val="0"/>
        </w:rPr>
        <w:t>St. Markus</w:t>
      </w:r>
      <w:r w:rsidRPr="00CE6A2C">
        <w:tab/>
        <w:t>Seniorenmesse</w:t>
      </w:r>
    </w:p>
    <w:p w14:paraId="0AFD2AF2" w14:textId="77777777" w:rsidR="00B15BA2" w:rsidRPr="00B15BA2" w:rsidRDefault="00B15BA2" w:rsidP="00B15BA2">
      <w:pPr>
        <w:pStyle w:val="FlietextMitteilungsblatt"/>
      </w:pPr>
      <w:r w:rsidRPr="00B15BA2">
        <w:t>14.30</w:t>
      </w:r>
      <w:r w:rsidRPr="00B15BA2">
        <w:tab/>
      </w:r>
      <w:r w:rsidRPr="00B15BA2">
        <w:rPr>
          <w:b/>
          <w:bCs w:val="0"/>
        </w:rPr>
        <w:t>St. Sebastian</w:t>
      </w:r>
      <w:r w:rsidRPr="00B15BA2">
        <w:tab/>
        <w:t>Seniorenmesse</w:t>
      </w:r>
    </w:p>
    <w:p w14:paraId="20A914DD" w14:textId="4EE6B5D2" w:rsidR="002E34FC" w:rsidRPr="009D3429" w:rsidRDefault="002E34FC" w:rsidP="00482F06">
      <w:pPr>
        <w:pStyle w:val="FlietextMitteilungsblatt"/>
      </w:pPr>
      <w:r w:rsidRPr="009D3429">
        <w:t>17.30</w:t>
      </w:r>
      <w:r w:rsidRPr="009D3429">
        <w:tab/>
      </w:r>
      <w:r w:rsidRPr="009D3429">
        <w:rPr>
          <w:b/>
        </w:rPr>
        <w:t>St. Josef</w:t>
      </w:r>
      <w:r w:rsidRPr="009D3429">
        <w:rPr>
          <w:b/>
        </w:rPr>
        <w:tab/>
      </w:r>
      <w:r w:rsidRPr="009D3429">
        <w:t>Rosenkranz</w:t>
      </w:r>
      <w:r w:rsidR="0004583C" w:rsidRPr="009D3429">
        <w:t>gebet</w:t>
      </w:r>
    </w:p>
    <w:p w14:paraId="306FFC70" w14:textId="24C18425" w:rsidR="002E34FC" w:rsidRPr="00261992" w:rsidRDefault="002E34FC" w:rsidP="00482F06">
      <w:pPr>
        <w:pStyle w:val="FlietextMitteilungsblatt"/>
      </w:pPr>
      <w:r w:rsidRPr="00261992">
        <w:t>21.30</w:t>
      </w:r>
      <w:r w:rsidRPr="00261992">
        <w:tab/>
      </w:r>
      <w:r w:rsidRPr="00261992">
        <w:rPr>
          <w:b/>
        </w:rPr>
        <w:t>St. Markus</w:t>
      </w:r>
      <w:r w:rsidRPr="00261992">
        <w:rPr>
          <w:b/>
        </w:rPr>
        <w:tab/>
      </w:r>
      <w:r w:rsidRPr="00261992">
        <w:t>Komplet</w:t>
      </w:r>
    </w:p>
    <w:p w14:paraId="19508378" w14:textId="77777777" w:rsidR="009572FF" w:rsidRPr="00261992" w:rsidRDefault="009572FF" w:rsidP="00482F06">
      <w:pPr>
        <w:pStyle w:val="FlietextMitteilungsblatt"/>
      </w:pPr>
    </w:p>
    <w:p w14:paraId="40D050C9" w14:textId="34098DAD" w:rsidR="00586E1E" w:rsidRPr="00261992" w:rsidRDefault="00586E1E" w:rsidP="00482F06">
      <w:pPr>
        <w:pStyle w:val="FlietextMitteilungsblatt"/>
        <w:rPr>
          <w:b/>
          <w:bCs w:val="0"/>
          <w:sz w:val="18"/>
          <w:szCs w:val="18"/>
        </w:rPr>
      </w:pPr>
      <w:r w:rsidRPr="00261992">
        <w:rPr>
          <w:b/>
          <w:bCs w:val="0"/>
          <w:sz w:val="22"/>
          <w:szCs w:val="22"/>
        </w:rPr>
        <w:t>D</w:t>
      </w:r>
      <w:r w:rsidR="00AB1361" w:rsidRPr="00261992">
        <w:rPr>
          <w:b/>
          <w:bCs w:val="0"/>
          <w:sz w:val="22"/>
          <w:szCs w:val="22"/>
        </w:rPr>
        <w:t>onner</w:t>
      </w:r>
      <w:r w:rsidRPr="00261992">
        <w:rPr>
          <w:b/>
          <w:bCs w:val="0"/>
          <w:sz w:val="22"/>
          <w:szCs w:val="22"/>
        </w:rPr>
        <w:t xml:space="preserve">stag, </w:t>
      </w:r>
      <w:r w:rsidR="000A4423" w:rsidRPr="00261992">
        <w:rPr>
          <w:b/>
          <w:bCs w:val="0"/>
          <w:sz w:val="22"/>
          <w:szCs w:val="22"/>
        </w:rPr>
        <w:t>1</w:t>
      </w:r>
      <w:r w:rsidR="00C074DF" w:rsidRPr="00261992">
        <w:rPr>
          <w:b/>
          <w:bCs w:val="0"/>
          <w:sz w:val="22"/>
          <w:szCs w:val="22"/>
        </w:rPr>
        <w:t>6</w:t>
      </w:r>
      <w:r w:rsidR="000A4423" w:rsidRPr="00261992">
        <w:rPr>
          <w:b/>
          <w:bCs w:val="0"/>
          <w:sz w:val="22"/>
          <w:szCs w:val="22"/>
        </w:rPr>
        <w:t xml:space="preserve">. </w:t>
      </w:r>
      <w:r w:rsidR="00C074DF" w:rsidRPr="00261992">
        <w:rPr>
          <w:b/>
          <w:bCs w:val="0"/>
          <w:sz w:val="22"/>
          <w:szCs w:val="22"/>
        </w:rPr>
        <w:t>Mai</w:t>
      </w:r>
    </w:p>
    <w:p w14:paraId="68BCB25F" w14:textId="4CEE45D0" w:rsidR="002E34FC" w:rsidRPr="00261992" w:rsidRDefault="002E34FC" w:rsidP="00D9483A">
      <w:pPr>
        <w:pStyle w:val="FlietextMitteilungsblatt"/>
      </w:pPr>
      <w:r w:rsidRPr="00261992">
        <w:t>09.30</w:t>
      </w:r>
      <w:r w:rsidRPr="00261992">
        <w:tab/>
      </w:r>
      <w:r w:rsidRPr="00261992">
        <w:rPr>
          <w:b/>
        </w:rPr>
        <w:t xml:space="preserve">St. Markus </w:t>
      </w:r>
      <w:r w:rsidRPr="00261992">
        <w:rPr>
          <w:b/>
        </w:rPr>
        <w:tab/>
      </w:r>
      <w:r w:rsidRPr="00261992">
        <w:t>Messfeier</w:t>
      </w:r>
      <w:r w:rsidR="00BF4282" w:rsidRPr="00261992">
        <w:t xml:space="preserve"> </w:t>
      </w:r>
    </w:p>
    <w:p w14:paraId="2839FE7F" w14:textId="77777777" w:rsidR="00A64EDD" w:rsidRPr="00261992" w:rsidRDefault="00A64EDD" w:rsidP="00482F06">
      <w:pPr>
        <w:pStyle w:val="FlietextMitteilungsblatt"/>
      </w:pPr>
      <w:r w:rsidRPr="00261992">
        <w:t>11.00</w:t>
      </w:r>
      <w:r w:rsidRPr="00261992">
        <w:tab/>
      </w:r>
      <w:r w:rsidRPr="00261992">
        <w:rPr>
          <w:b/>
        </w:rPr>
        <w:t>Haus Jona</w:t>
      </w:r>
      <w:r w:rsidRPr="00261992">
        <w:tab/>
        <w:t>Stationsgottesdienst</w:t>
      </w:r>
    </w:p>
    <w:p w14:paraId="182264A0" w14:textId="399DC2FF" w:rsidR="00083937" w:rsidRPr="00261992" w:rsidRDefault="00083937" w:rsidP="00482F06">
      <w:pPr>
        <w:pStyle w:val="FlietextMitteilungsblatt"/>
        <w:rPr>
          <w:bCs w:val="0"/>
        </w:rPr>
      </w:pPr>
      <w:r w:rsidRPr="00261992">
        <w:t>15.00</w:t>
      </w:r>
      <w:r w:rsidRPr="00261992">
        <w:tab/>
      </w:r>
      <w:r w:rsidRPr="00261992">
        <w:rPr>
          <w:b/>
        </w:rPr>
        <w:t>St. Josef</w:t>
      </w:r>
      <w:r w:rsidRPr="00261992">
        <w:rPr>
          <w:b/>
        </w:rPr>
        <w:tab/>
      </w:r>
      <w:r w:rsidRPr="00261992">
        <w:rPr>
          <w:bCs w:val="0"/>
        </w:rPr>
        <w:t xml:space="preserve">Maiandacht </w:t>
      </w:r>
      <w:r w:rsidR="009D3429" w:rsidRPr="00261992">
        <w:rPr>
          <w:bCs w:val="0"/>
        </w:rPr>
        <w:t>für</w:t>
      </w:r>
      <w:r w:rsidRPr="00261992">
        <w:rPr>
          <w:bCs w:val="0"/>
        </w:rPr>
        <w:t xml:space="preserve"> Senioren</w:t>
      </w:r>
    </w:p>
    <w:p w14:paraId="7CF54E42" w14:textId="4FEED306" w:rsidR="002E34FC" w:rsidRPr="00261992" w:rsidRDefault="002E34FC" w:rsidP="00482F06">
      <w:pPr>
        <w:pStyle w:val="FlietextMitteilungsblatt"/>
      </w:pPr>
      <w:r w:rsidRPr="00261992">
        <w:t>17.30</w:t>
      </w:r>
      <w:r w:rsidRPr="00261992">
        <w:tab/>
      </w:r>
      <w:r w:rsidRPr="00261992">
        <w:rPr>
          <w:b/>
        </w:rPr>
        <w:t>St. Lucia</w:t>
      </w:r>
      <w:r w:rsidRPr="00261992">
        <w:rPr>
          <w:b/>
        </w:rPr>
        <w:tab/>
      </w:r>
      <w:r w:rsidRPr="00261992">
        <w:t>Rosenkranz</w:t>
      </w:r>
      <w:r w:rsidR="0004583C" w:rsidRPr="00261992">
        <w:t>gebet</w:t>
      </w:r>
    </w:p>
    <w:p w14:paraId="3D51E4A5" w14:textId="38CA595B" w:rsidR="00736BB3" w:rsidRDefault="00A73A9A" w:rsidP="00FD350B">
      <w:pPr>
        <w:pStyle w:val="FlietextMitteilungsblatt"/>
        <w:rPr>
          <w:lang w:eastAsia="de-DE"/>
        </w:rPr>
      </w:pPr>
      <w:r w:rsidRPr="00E76E45">
        <w:t>18.00</w:t>
      </w:r>
      <w:r w:rsidRPr="00E76E45">
        <w:tab/>
      </w:r>
      <w:r w:rsidRPr="00E76E45">
        <w:rPr>
          <w:b/>
        </w:rPr>
        <w:t>St. Lucia</w:t>
      </w:r>
      <w:r w:rsidRPr="00E76E45">
        <w:rPr>
          <w:b/>
        </w:rPr>
        <w:tab/>
      </w:r>
      <w:r w:rsidRPr="00E76E45">
        <w:t>Messfeier</w:t>
      </w:r>
      <w:r w:rsidR="003B38A9" w:rsidRPr="00E76E45">
        <w:t xml:space="preserve"> </w:t>
      </w:r>
    </w:p>
    <w:p w14:paraId="47A435D7" w14:textId="77777777" w:rsidR="00D645C5" w:rsidRPr="00A51B3E" w:rsidRDefault="00D645C5" w:rsidP="00E76E45">
      <w:pPr>
        <w:pStyle w:val="FlietextMitteilungsblatt"/>
      </w:pPr>
    </w:p>
    <w:p w14:paraId="4D1644E2" w14:textId="7B5E2E30" w:rsidR="0023496E" w:rsidRPr="00261992" w:rsidRDefault="00AB1361" w:rsidP="00482F06">
      <w:pPr>
        <w:pStyle w:val="FlietextMitteilungsblatt"/>
        <w:rPr>
          <w:b/>
          <w:bCs w:val="0"/>
          <w:sz w:val="18"/>
          <w:szCs w:val="18"/>
        </w:rPr>
      </w:pPr>
      <w:r w:rsidRPr="00261992">
        <w:rPr>
          <w:b/>
          <w:bCs w:val="0"/>
          <w:sz w:val="22"/>
          <w:szCs w:val="22"/>
        </w:rPr>
        <w:t>Freitag</w:t>
      </w:r>
      <w:r w:rsidR="0023496E" w:rsidRPr="00261992">
        <w:rPr>
          <w:b/>
          <w:bCs w:val="0"/>
          <w:sz w:val="22"/>
          <w:szCs w:val="22"/>
        </w:rPr>
        <w:t xml:space="preserve">, </w:t>
      </w:r>
      <w:r w:rsidR="0087038B" w:rsidRPr="00261992">
        <w:rPr>
          <w:b/>
          <w:bCs w:val="0"/>
          <w:sz w:val="22"/>
          <w:szCs w:val="22"/>
        </w:rPr>
        <w:t>1</w:t>
      </w:r>
      <w:r w:rsidR="004022DE" w:rsidRPr="00261992">
        <w:rPr>
          <w:b/>
          <w:bCs w:val="0"/>
          <w:sz w:val="22"/>
          <w:szCs w:val="22"/>
        </w:rPr>
        <w:t>7</w:t>
      </w:r>
      <w:r w:rsidR="0023496E" w:rsidRPr="00261992">
        <w:rPr>
          <w:b/>
          <w:bCs w:val="0"/>
          <w:sz w:val="22"/>
          <w:szCs w:val="22"/>
        </w:rPr>
        <w:t xml:space="preserve">. </w:t>
      </w:r>
      <w:r w:rsidR="00A51B3E" w:rsidRPr="00261992">
        <w:rPr>
          <w:b/>
          <w:bCs w:val="0"/>
          <w:sz w:val="22"/>
          <w:szCs w:val="22"/>
        </w:rPr>
        <w:t>Mai</w:t>
      </w:r>
    </w:p>
    <w:p w14:paraId="6F25695D" w14:textId="77777777" w:rsidR="00B15BA2" w:rsidRPr="00FB3F16" w:rsidRDefault="00B15BA2" w:rsidP="00B15BA2">
      <w:pPr>
        <w:pStyle w:val="FlietextMitteilungsblatt"/>
      </w:pPr>
      <w:r>
        <w:t>08</w:t>
      </w:r>
      <w:r w:rsidRPr="00FB3F16">
        <w:t>.00</w:t>
      </w:r>
      <w:r w:rsidRPr="00FB3F16">
        <w:tab/>
      </w:r>
      <w:r w:rsidRPr="00FB3F16">
        <w:rPr>
          <w:b/>
          <w:bCs w:val="0"/>
        </w:rPr>
        <w:t>St. Sebastian</w:t>
      </w:r>
      <w:r w:rsidRPr="00FB3F16">
        <w:tab/>
      </w:r>
      <w:r>
        <w:t>Messfeier</w:t>
      </w:r>
    </w:p>
    <w:p w14:paraId="2C3349E3" w14:textId="2D410C13" w:rsidR="004B15F4" w:rsidRPr="00261992" w:rsidRDefault="004B15F4" w:rsidP="00D9483A">
      <w:pPr>
        <w:pStyle w:val="FlietextMitteilungsblatt"/>
        <w:rPr>
          <w:rFonts w:asciiTheme="minorHAnsi" w:hAnsiTheme="minorHAnsi" w:cstheme="minorHAnsi"/>
        </w:rPr>
      </w:pPr>
      <w:r w:rsidRPr="00261992">
        <w:rPr>
          <w:rFonts w:asciiTheme="minorHAnsi" w:hAnsiTheme="minorHAnsi" w:cstheme="minorHAnsi"/>
        </w:rPr>
        <w:t>10.00</w:t>
      </w:r>
      <w:r w:rsidRPr="00261992">
        <w:rPr>
          <w:rFonts w:asciiTheme="minorHAnsi" w:hAnsiTheme="minorHAnsi" w:cstheme="minorHAnsi"/>
        </w:rPr>
        <w:tab/>
      </w:r>
      <w:r w:rsidR="00261992" w:rsidRPr="00261992">
        <w:rPr>
          <w:rFonts w:asciiTheme="minorHAnsi" w:hAnsiTheme="minorHAnsi" w:cstheme="minorHAnsi"/>
          <w:b/>
        </w:rPr>
        <w:t>St. Thomas Morus</w:t>
      </w:r>
      <w:r w:rsidRPr="00261992">
        <w:rPr>
          <w:rFonts w:asciiTheme="minorHAnsi" w:hAnsiTheme="minorHAnsi" w:cstheme="minorHAnsi"/>
        </w:rPr>
        <w:tab/>
        <w:t>Kindergartenandacht</w:t>
      </w:r>
    </w:p>
    <w:p w14:paraId="69B6F5FC" w14:textId="77777777" w:rsidR="003B38A9" w:rsidRPr="00261992" w:rsidRDefault="00E45E61" w:rsidP="00482F06">
      <w:pPr>
        <w:pStyle w:val="FlietextMitteilungsblatt"/>
        <w:rPr>
          <w:rFonts w:asciiTheme="minorHAnsi" w:hAnsiTheme="minorHAnsi" w:cstheme="minorHAnsi"/>
        </w:rPr>
      </w:pPr>
      <w:r w:rsidRPr="00261992">
        <w:rPr>
          <w:rFonts w:asciiTheme="minorHAnsi" w:hAnsiTheme="minorHAnsi" w:cstheme="minorHAnsi"/>
        </w:rPr>
        <w:t>17.30</w:t>
      </w:r>
      <w:r w:rsidRPr="00261992">
        <w:rPr>
          <w:rFonts w:asciiTheme="minorHAnsi" w:hAnsiTheme="minorHAnsi" w:cstheme="minorHAnsi"/>
        </w:rPr>
        <w:tab/>
      </w:r>
      <w:r w:rsidRPr="00261992">
        <w:rPr>
          <w:rFonts w:asciiTheme="minorHAnsi" w:hAnsiTheme="minorHAnsi" w:cstheme="minorHAnsi"/>
          <w:b/>
        </w:rPr>
        <w:t>St. Lucia</w:t>
      </w:r>
      <w:r w:rsidRPr="00261992">
        <w:rPr>
          <w:rFonts w:asciiTheme="minorHAnsi" w:hAnsiTheme="minorHAnsi" w:cstheme="minorHAnsi"/>
          <w:b/>
        </w:rPr>
        <w:tab/>
      </w:r>
      <w:r w:rsidR="003B38A9" w:rsidRPr="00261992">
        <w:t>Rosenkranzgebet</w:t>
      </w:r>
      <w:r w:rsidR="003B38A9" w:rsidRPr="00261992">
        <w:rPr>
          <w:rFonts w:asciiTheme="minorHAnsi" w:hAnsiTheme="minorHAnsi" w:cstheme="minorHAnsi"/>
        </w:rPr>
        <w:t xml:space="preserve"> </w:t>
      </w:r>
    </w:p>
    <w:p w14:paraId="1F41B45C" w14:textId="2DA22D02" w:rsidR="0023496E" w:rsidRPr="00261992" w:rsidRDefault="002E34FC" w:rsidP="00482F06">
      <w:pPr>
        <w:pStyle w:val="FlietextMitteilungsblatt"/>
      </w:pPr>
      <w:r w:rsidRPr="00261992">
        <w:t>18.30</w:t>
      </w:r>
      <w:r w:rsidRPr="00261992">
        <w:tab/>
      </w:r>
      <w:r w:rsidRPr="00261992">
        <w:rPr>
          <w:b/>
        </w:rPr>
        <w:t>St. Josef</w:t>
      </w:r>
      <w:r w:rsidRPr="00261992">
        <w:rPr>
          <w:b/>
        </w:rPr>
        <w:tab/>
      </w:r>
      <w:r w:rsidRPr="00261992">
        <w:t>Messfeier</w:t>
      </w:r>
    </w:p>
    <w:p w14:paraId="28A55279" w14:textId="2C3C8A7D" w:rsidR="00261992" w:rsidRPr="00261992" w:rsidRDefault="00261992" w:rsidP="00261992">
      <w:pPr>
        <w:rPr>
          <w:rFonts w:cstheme="minorHAnsi"/>
          <w:szCs w:val="20"/>
        </w:rPr>
      </w:pPr>
      <w:r w:rsidRPr="00261992">
        <w:rPr>
          <w:rFonts w:cstheme="minorHAnsi"/>
          <w:szCs w:val="20"/>
        </w:rPr>
        <w:t xml:space="preserve">18.30    </w:t>
      </w:r>
      <w:r w:rsidRPr="00261992">
        <w:rPr>
          <w:rFonts w:cstheme="minorHAnsi"/>
          <w:b/>
          <w:szCs w:val="20"/>
        </w:rPr>
        <w:t>Herz Jesu</w:t>
      </w:r>
      <w:r w:rsidRPr="00261992">
        <w:rPr>
          <w:rFonts w:cstheme="minorHAnsi"/>
          <w:szCs w:val="20"/>
        </w:rPr>
        <w:t xml:space="preserve"> </w:t>
      </w:r>
      <w:r w:rsidRPr="00261992">
        <w:rPr>
          <w:rFonts w:cstheme="minorHAnsi"/>
          <w:szCs w:val="20"/>
        </w:rPr>
        <w:tab/>
      </w:r>
      <w:r w:rsidRPr="00261992">
        <w:rPr>
          <w:rFonts w:cstheme="minorHAnsi"/>
          <w:szCs w:val="20"/>
        </w:rPr>
        <w:tab/>
        <w:t xml:space="preserve">            Maiandacht</w:t>
      </w:r>
    </w:p>
    <w:p w14:paraId="33147FA5" w14:textId="43F93428" w:rsidR="00261992" w:rsidRDefault="00261992" w:rsidP="004E15A2">
      <w:pPr>
        <w:rPr>
          <w:rFonts w:cstheme="minorHAnsi"/>
          <w:szCs w:val="20"/>
        </w:rPr>
      </w:pPr>
      <w:r>
        <w:rPr>
          <w:rFonts w:cstheme="minorHAnsi"/>
          <w:szCs w:val="20"/>
        </w:rPr>
        <w:t xml:space="preserve">19.00    </w:t>
      </w:r>
      <w:r>
        <w:rPr>
          <w:rFonts w:cstheme="minorHAnsi"/>
          <w:b/>
          <w:szCs w:val="20"/>
        </w:rPr>
        <w:t>Herz Jesu</w:t>
      </w:r>
      <w:r>
        <w:rPr>
          <w:rFonts w:cstheme="minorHAnsi"/>
          <w:b/>
          <w:szCs w:val="20"/>
        </w:rPr>
        <w:tab/>
      </w:r>
      <w:r>
        <w:rPr>
          <w:rFonts w:cstheme="minorHAnsi"/>
          <w:b/>
          <w:szCs w:val="20"/>
        </w:rPr>
        <w:tab/>
      </w:r>
      <w:r>
        <w:rPr>
          <w:rFonts w:cstheme="minorHAnsi"/>
          <w:b/>
          <w:szCs w:val="20"/>
        </w:rPr>
        <w:tab/>
      </w:r>
      <w:r w:rsidRPr="00D9483A">
        <w:rPr>
          <w:rFonts w:cstheme="minorHAnsi"/>
          <w:bCs/>
          <w:szCs w:val="20"/>
        </w:rPr>
        <w:t xml:space="preserve">            </w:t>
      </w:r>
      <w:r>
        <w:rPr>
          <w:rFonts w:cstheme="minorHAnsi"/>
          <w:szCs w:val="20"/>
        </w:rPr>
        <w:t>M</w:t>
      </w:r>
      <w:r w:rsidRPr="00B32FE7">
        <w:rPr>
          <w:rFonts w:cstheme="minorHAnsi"/>
          <w:szCs w:val="20"/>
        </w:rPr>
        <w:t>essfeier</w:t>
      </w:r>
    </w:p>
    <w:p w14:paraId="2A980EBD" w14:textId="77777777" w:rsidR="00482F06" w:rsidRPr="009D3429" w:rsidRDefault="00482F06" w:rsidP="00482F06">
      <w:pPr>
        <w:tabs>
          <w:tab w:val="left" w:pos="624"/>
          <w:tab w:val="left" w:pos="3402"/>
        </w:tabs>
        <w:spacing w:line="276" w:lineRule="auto"/>
        <w:ind w:left="2836" w:hanging="2836"/>
        <w:rPr>
          <w:rStyle w:val="DatumMitteilungsblattZchn"/>
          <w:rFonts w:eastAsia="Verdana Pro Cond Light" w:cstheme="minorHAnsi"/>
          <w:b w:val="0"/>
          <w:bCs w:val="0"/>
          <w:sz w:val="20"/>
          <w:szCs w:val="18"/>
        </w:rPr>
      </w:pPr>
    </w:p>
    <w:p w14:paraId="76CB53F4" w14:textId="1C0D81C5" w:rsidR="00BA28C2" w:rsidRPr="00F83654" w:rsidRDefault="00EC22E1" w:rsidP="00482F06">
      <w:pPr>
        <w:tabs>
          <w:tab w:val="left" w:pos="624"/>
          <w:tab w:val="left" w:pos="3402"/>
        </w:tabs>
        <w:spacing w:line="276" w:lineRule="auto"/>
        <w:ind w:left="2836" w:hanging="2836"/>
        <w:rPr>
          <w:rStyle w:val="DatumMitteilungsblattZchn"/>
          <w:rFonts w:eastAsia="Verdana Pro Cond Light" w:cstheme="minorHAnsi"/>
        </w:rPr>
      </w:pPr>
      <w:r w:rsidRPr="00F83654">
        <w:rPr>
          <w:rStyle w:val="DatumMitteilungsblattZchn"/>
          <w:rFonts w:eastAsia="Verdana Pro Cond Light" w:cstheme="minorHAnsi"/>
        </w:rPr>
        <w:t xml:space="preserve">Samstag, </w:t>
      </w:r>
      <w:r w:rsidR="00C92ECC" w:rsidRPr="00F83654">
        <w:rPr>
          <w:rStyle w:val="DatumMitteilungsblattZchn"/>
          <w:rFonts w:eastAsia="Verdana Pro Cond Light" w:cstheme="minorHAnsi"/>
        </w:rPr>
        <w:t>1</w:t>
      </w:r>
      <w:r w:rsidR="009A7397" w:rsidRPr="00F83654">
        <w:rPr>
          <w:rStyle w:val="DatumMitteilungsblattZchn"/>
          <w:rFonts w:eastAsia="Verdana Pro Cond Light" w:cstheme="minorHAnsi"/>
        </w:rPr>
        <w:t>8</w:t>
      </w:r>
      <w:r w:rsidRPr="00F83654">
        <w:rPr>
          <w:rStyle w:val="DatumMitteilungsblattZchn"/>
          <w:rFonts w:eastAsia="Verdana Pro Cond Light" w:cstheme="minorHAnsi"/>
        </w:rPr>
        <w:t xml:space="preserve">. </w:t>
      </w:r>
      <w:r w:rsidR="009A7397" w:rsidRPr="00F83654">
        <w:rPr>
          <w:rStyle w:val="DatumMitteilungsblattZchn"/>
          <w:rFonts w:eastAsia="Verdana Pro Cond Light" w:cstheme="minorHAnsi"/>
        </w:rPr>
        <w:t>Mai</w:t>
      </w:r>
    </w:p>
    <w:p w14:paraId="18C4538E" w14:textId="5A59BD5F" w:rsidR="003732F4" w:rsidRPr="007107AC" w:rsidRDefault="003732F4" w:rsidP="00FD350B">
      <w:pPr>
        <w:pStyle w:val="FlietextMitteilungsblatt"/>
        <w:rPr>
          <w:bCs w:val="0"/>
        </w:rPr>
      </w:pPr>
      <w:r w:rsidRPr="006525E4">
        <w:t>1</w:t>
      </w:r>
      <w:r>
        <w:t>4</w:t>
      </w:r>
      <w:r w:rsidRPr="006525E4">
        <w:t>.00</w:t>
      </w:r>
      <w:r w:rsidRPr="006525E4">
        <w:tab/>
      </w:r>
      <w:r w:rsidRPr="006525E4">
        <w:rPr>
          <w:b/>
        </w:rPr>
        <w:t>St. Markus</w:t>
      </w:r>
      <w:r>
        <w:rPr>
          <w:b/>
        </w:rPr>
        <w:tab/>
      </w:r>
      <w:r w:rsidRPr="007107AC">
        <w:rPr>
          <w:bCs w:val="0"/>
        </w:rPr>
        <w:t>Tauf</w:t>
      </w:r>
      <w:r w:rsidR="007107AC" w:rsidRPr="007107AC">
        <w:rPr>
          <w:bCs w:val="0"/>
        </w:rPr>
        <w:t>f</w:t>
      </w:r>
      <w:r w:rsidRPr="007107AC">
        <w:rPr>
          <w:bCs w:val="0"/>
        </w:rPr>
        <w:t>e</w:t>
      </w:r>
      <w:r w:rsidR="007107AC" w:rsidRPr="007107AC">
        <w:rPr>
          <w:bCs w:val="0"/>
        </w:rPr>
        <w:t>ier</w:t>
      </w:r>
      <w:r w:rsidRPr="007107AC">
        <w:rPr>
          <w:bCs w:val="0"/>
        </w:rPr>
        <w:t xml:space="preserve"> </w:t>
      </w:r>
    </w:p>
    <w:p w14:paraId="3FFF1C3A" w14:textId="072897DD" w:rsidR="00261992" w:rsidRPr="007107AC" w:rsidRDefault="00261992" w:rsidP="00261992">
      <w:pPr>
        <w:ind w:left="708" w:hanging="708"/>
        <w:rPr>
          <w:rFonts w:cstheme="minorHAnsi"/>
          <w:szCs w:val="20"/>
        </w:rPr>
      </w:pPr>
      <w:r w:rsidRPr="007107AC">
        <w:rPr>
          <w:rFonts w:cstheme="minorHAnsi"/>
          <w:szCs w:val="20"/>
        </w:rPr>
        <w:t xml:space="preserve">15.00    </w:t>
      </w:r>
      <w:r w:rsidRPr="007107AC">
        <w:rPr>
          <w:rFonts w:cstheme="minorHAnsi"/>
          <w:b/>
          <w:szCs w:val="20"/>
        </w:rPr>
        <w:t>St. Thomas Morus</w:t>
      </w:r>
      <w:r w:rsidRPr="007107AC">
        <w:rPr>
          <w:rFonts w:cstheme="minorHAnsi"/>
          <w:szCs w:val="20"/>
        </w:rPr>
        <w:tab/>
        <w:t xml:space="preserve">            Tauf</w:t>
      </w:r>
      <w:r w:rsidR="007107AC" w:rsidRPr="007107AC">
        <w:rPr>
          <w:rFonts w:cstheme="minorHAnsi"/>
          <w:szCs w:val="20"/>
        </w:rPr>
        <w:t>fei</w:t>
      </w:r>
      <w:r w:rsidRPr="007107AC">
        <w:rPr>
          <w:rFonts w:cstheme="minorHAnsi"/>
          <w:szCs w:val="20"/>
        </w:rPr>
        <w:t>e</w:t>
      </w:r>
      <w:r w:rsidR="007107AC" w:rsidRPr="007107AC">
        <w:rPr>
          <w:rFonts w:cstheme="minorHAnsi"/>
          <w:szCs w:val="20"/>
        </w:rPr>
        <w:t>r</w:t>
      </w:r>
      <w:r w:rsidRPr="007107AC">
        <w:rPr>
          <w:rFonts w:cstheme="minorHAnsi"/>
          <w:szCs w:val="20"/>
        </w:rPr>
        <w:t xml:space="preserve"> </w:t>
      </w:r>
    </w:p>
    <w:p w14:paraId="460287D9" w14:textId="77777777" w:rsidR="00261992" w:rsidRPr="00177C92" w:rsidRDefault="00261992" w:rsidP="00261992">
      <w:pPr>
        <w:pStyle w:val="FlietextMitteilungsblatt"/>
      </w:pPr>
      <w:r w:rsidRPr="00261992">
        <w:rPr>
          <w:rFonts w:cstheme="minorHAnsi"/>
        </w:rPr>
        <w:t>16.00</w:t>
      </w:r>
      <w:r w:rsidRPr="00261992">
        <w:rPr>
          <w:rFonts w:cstheme="minorHAnsi"/>
          <w:b/>
        </w:rPr>
        <w:t xml:space="preserve"> </w:t>
      </w:r>
      <w:r w:rsidRPr="00261992">
        <w:rPr>
          <w:rFonts w:cstheme="minorHAnsi"/>
          <w:b/>
        </w:rPr>
        <w:tab/>
        <w:t>St. Thomas Morus</w:t>
      </w:r>
      <w:r w:rsidRPr="00261992">
        <w:rPr>
          <w:rFonts w:cstheme="minorHAnsi"/>
          <w:b/>
        </w:rPr>
        <w:tab/>
      </w:r>
      <w:r w:rsidRPr="00177C92">
        <w:rPr>
          <w:rFonts w:cstheme="minorHAnsi"/>
        </w:rPr>
        <w:t>Beichtgelegenheit</w:t>
      </w:r>
      <w:r w:rsidRPr="00177C92">
        <w:t xml:space="preserve"> </w:t>
      </w:r>
    </w:p>
    <w:p w14:paraId="35F0CF09" w14:textId="4A52C6B6" w:rsidR="00DB2341" w:rsidRPr="00177C92" w:rsidRDefault="00DB2341" w:rsidP="004E15A2">
      <w:pPr>
        <w:pStyle w:val="FlietextMitteilungsblatt"/>
      </w:pPr>
      <w:r w:rsidRPr="00177C92">
        <w:t>17.0</w:t>
      </w:r>
      <w:r w:rsidR="001C5E14" w:rsidRPr="00177C92">
        <w:t xml:space="preserve">0 </w:t>
      </w:r>
      <w:r w:rsidR="001C5E14" w:rsidRPr="00177C92">
        <w:tab/>
      </w:r>
      <w:r w:rsidRPr="00177C92">
        <w:rPr>
          <w:b/>
        </w:rPr>
        <w:t>St. Thomas Morus</w:t>
      </w:r>
      <w:r w:rsidRPr="00177C92">
        <w:rPr>
          <w:b/>
        </w:rPr>
        <w:tab/>
      </w:r>
      <w:r w:rsidRPr="00177C92">
        <w:t>Vorabendmesse</w:t>
      </w:r>
      <w:r w:rsidR="00177C92" w:rsidRPr="00177C92">
        <w:t xml:space="preserve"> </w:t>
      </w:r>
    </w:p>
    <w:p w14:paraId="5F64DD77" w14:textId="77777777" w:rsidR="00A210E2" w:rsidRDefault="009A7397" w:rsidP="00482F06">
      <w:pPr>
        <w:pStyle w:val="FlietextMitteilungsblatt"/>
      </w:pPr>
      <w:r>
        <w:t>18.00</w:t>
      </w:r>
      <w:r>
        <w:tab/>
      </w:r>
      <w:r w:rsidRPr="00A210E2">
        <w:rPr>
          <w:b/>
          <w:bCs w:val="0"/>
        </w:rPr>
        <w:t>St. Markus/ Markusplatz</w:t>
      </w:r>
      <w:r>
        <w:tab/>
        <w:t>Internationaler Gottesdienst</w:t>
      </w:r>
      <w:r w:rsidR="00A210E2">
        <w:t xml:space="preserve"> mit dem </w:t>
      </w:r>
    </w:p>
    <w:p w14:paraId="7B6B0B90" w14:textId="4846A5A3" w:rsidR="009A7397" w:rsidRPr="00F00F95" w:rsidRDefault="00A210E2" w:rsidP="00482F06">
      <w:pPr>
        <w:pStyle w:val="FlietextMitteilungsblatt"/>
        <w:rPr>
          <w:lang w:eastAsia="en-US"/>
        </w:rPr>
      </w:pPr>
      <w:r>
        <w:tab/>
      </w:r>
      <w:r>
        <w:tab/>
      </w:r>
      <w:r w:rsidRPr="00F00F95">
        <w:t>Neuen Chor</w:t>
      </w:r>
    </w:p>
    <w:p w14:paraId="1E5DB599" w14:textId="0457A523" w:rsidR="006C3627" w:rsidRPr="00F00F95" w:rsidRDefault="00DB2341" w:rsidP="00482F06">
      <w:pPr>
        <w:pStyle w:val="FlietextMitteilungsblatt"/>
      </w:pPr>
      <w:r w:rsidRPr="00F00F95">
        <w:t>18.00</w:t>
      </w:r>
      <w:r w:rsidRPr="00F00F95">
        <w:tab/>
      </w:r>
      <w:r w:rsidRPr="00F00F95">
        <w:rPr>
          <w:b/>
          <w:bCs w:val="0"/>
        </w:rPr>
        <w:t xml:space="preserve">St. </w:t>
      </w:r>
      <w:r w:rsidR="00E76E45" w:rsidRPr="00F00F95">
        <w:rPr>
          <w:b/>
          <w:bCs w:val="0"/>
        </w:rPr>
        <w:t>Lucia</w:t>
      </w:r>
      <w:r w:rsidRPr="00F00F95">
        <w:tab/>
        <w:t xml:space="preserve">Vorabendmesse </w:t>
      </w:r>
    </w:p>
    <w:p w14:paraId="43F04D84" w14:textId="0AB8DEA0" w:rsidR="00484380" w:rsidRPr="009D3429" w:rsidRDefault="00484380" w:rsidP="008C7AC4">
      <w:pPr>
        <w:spacing w:line="276" w:lineRule="auto"/>
        <w:rPr>
          <w:rFonts w:cstheme="minorHAnsi"/>
          <w:bCs/>
          <w:sz w:val="16"/>
          <w:szCs w:val="16"/>
        </w:rPr>
      </w:pPr>
      <w:r w:rsidRPr="009D3429">
        <w:rPr>
          <w:rFonts w:cstheme="minorHAnsi"/>
          <w:bCs/>
          <w:szCs w:val="20"/>
        </w:rPr>
        <w:t>18.00</w:t>
      </w:r>
      <w:r w:rsidRPr="009D3429">
        <w:rPr>
          <w:rFonts w:cstheme="minorHAnsi"/>
          <w:b/>
          <w:szCs w:val="20"/>
        </w:rPr>
        <w:t xml:space="preserve">   </w:t>
      </w:r>
      <w:r w:rsidR="00E76E45" w:rsidRPr="009D3429">
        <w:rPr>
          <w:rFonts w:cstheme="minorHAnsi"/>
          <w:b/>
          <w:szCs w:val="20"/>
        </w:rPr>
        <w:t xml:space="preserve"> </w:t>
      </w:r>
      <w:r w:rsidRPr="009D3429">
        <w:rPr>
          <w:rFonts w:cstheme="minorHAnsi"/>
          <w:b/>
          <w:szCs w:val="20"/>
        </w:rPr>
        <w:t>St. Pius</w:t>
      </w:r>
      <w:r w:rsidRPr="009D3429">
        <w:rPr>
          <w:rFonts w:cstheme="minorHAnsi"/>
          <w:szCs w:val="20"/>
        </w:rPr>
        <w:tab/>
      </w:r>
      <w:r w:rsidRPr="009D3429">
        <w:rPr>
          <w:rFonts w:cstheme="minorHAnsi"/>
          <w:szCs w:val="20"/>
        </w:rPr>
        <w:tab/>
      </w:r>
      <w:r w:rsidRPr="009D3429">
        <w:rPr>
          <w:rFonts w:cstheme="minorHAnsi"/>
          <w:szCs w:val="20"/>
        </w:rPr>
        <w:tab/>
      </w:r>
      <w:r w:rsidRPr="009D3429">
        <w:rPr>
          <w:rFonts w:cstheme="minorHAnsi"/>
          <w:sz w:val="16"/>
          <w:szCs w:val="16"/>
        </w:rPr>
        <w:t xml:space="preserve">               </w:t>
      </w:r>
      <w:r w:rsidR="008B5F73" w:rsidRPr="009D3429">
        <w:rPr>
          <w:rFonts w:cstheme="minorHAnsi"/>
          <w:sz w:val="16"/>
          <w:szCs w:val="16"/>
        </w:rPr>
        <w:t xml:space="preserve"> </w:t>
      </w:r>
      <w:r w:rsidRPr="009D3429">
        <w:rPr>
          <w:rFonts w:cstheme="minorHAnsi"/>
          <w:szCs w:val="20"/>
        </w:rPr>
        <w:t xml:space="preserve">Vorabendmesse </w:t>
      </w:r>
    </w:p>
    <w:p w14:paraId="03371F56" w14:textId="77777777" w:rsidR="00AE1012" w:rsidRDefault="00AE1012" w:rsidP="00482F06">
      <w:pPr>
        <w:pStyle w:val="FlietextMitteilungsblatt"/>
      </w:pPr>
    </w:p>
    <w:p w14:paraId="1DB2AB61" w14:textId="77777777" w:rsidR="004E15A2" w:rsidRDefault="004E15A2" w:rsidP="00482F06">
      <w:pPr>
        <w:pStyle w:val="FlietextMitteilungsblatt"/>
      </w:pPr>
    </w:p>
    <w:p w14:paraId="4DBE6A2D" w14:textId="77777777" w:rsidR="004E15A2" w:rsidRDefault="004E15A2" w:rsidP="00482F06">
      <w:pPr>
        <w:pStyle w:val="FlietextMitteilungsblatt"/>
      </w:pPr>
    </w:p>
    <w:p w14:paraId="027CF4D9" w14:textId="77777777" w:rsidR="00235CF9" w:rsidRDefault="00235CF9" w:rsidP="00482F06">
      <w:pPr>
        <w:pStyle w:val="FlietextMitteilungsblatt"/>
      </w:pPr>
    </w:p>
    <w:p w14:paraId="117F32D7" w14:textId="77777777" w:rsidR="004E15A2" w:rsidRPr="009D3429" w:rsidRDefault="004E15A2" w:rsidP="00482F06">
      <w:pPr>
        <w:pStyle w:val="FlietextMitteilungsblatt"/>
      </w:pPr>
    </w:p>
    <w:p w14:paraId="57FFA2E0" w14:textId="33B4FF91" w:rsidR="00F74D88" w:rsidRPr="00F728DE" w:rsidRDefault="0053284A" w:rsidP="00482F06">
      <w:pPr>
        <w:pStyle w:val="Lesung"/>
        <w:rPr>
          <w:sz w:val="22"/>
          <w:szCs w:val="22"/>
        </w:rPr>
      </w:pPr>
      <w:r w:rsidRPr="00F728DE">
        <w:rPr>
          <w:sz w:val="22"/>
          <w:szCs w:val="22"/>
        </w:rPr>
        <w:t>Pfingsten</w:t>
      </w:r>
      <w:r w:rsidR="00F74D88" w:rsidRPr="00F728DE">
        <w:rPr>
          <w:sz w:val="22"/>
          <w:szCs w:val="22"/>
        </w:rPr>
        <w:t xml:space="preserve"> </w:t>
      </w:r>
    </w:p>
    <w:p w14:paraId="7760306B" w14:textId="77777777" w:rsidR="00E969F7" w:rsidRPr="00F728DE" w:rsidRDefault="00785A4F" w:rsidP="00482F06">
      <w:pPr>
        <w:pStyle w:val="Lesung"/>
        <w:rPr>
          <w:b w:val="0"/>
          <w:bCs w:val="0"/>
          <w:sz w:val="18"/>
          <w:szCs w:val="18"/>
        </w:rPr>
      </w:pPr>
      <w:r w:rsidRPr="00F728DE">
        <w:rPr>
          <w:b w:val="0"/>
          <w:bCs w:val="0"/>
          <w:sz w:val="18"/>
          <w:szCs w:val="18"/>
        </w:rPr>
        <w:t xml:space="preserve">L1: </w:t>
      </w:r>
      <w:r w:rsidR="00F74D88" w:rsidRPr="00F728DE">
        <w:rPr>
          <w:b w:val="0"/>
          <w:bCs w:val="0"/>
          <w:sz w:val="18"/>
          <w:szCs w:val="18"/>
        </w:rPr>
        <w:t xml:space="preserve">Apg </w:t>
      </w:r>
      <w:r w:rsidR="0053284A" w:rsidRPr="00F728DE">
        <w:rPr>
          <w:b w:val="0"/>
          <w:bCs w:val="0"/>
          <w:sz w:val="18"/>
          <w:szCs w:val="18"/>
        </w:rPr>
        <w:t>2</w:t>
      </w:r>
      <w:r w:rsidR="00F74D88" w:rsidRPr="00F728DE">
        <w:rPr>
          <w:b w:val="0"/>
          <w:bCs w:val="0"/>
          <w:sz w:val="18"/>
          <w:szCs w:val="18"/>
        </w:rPr>
        <w:t>, 1-1</w:t>
      </w:r>
      <w:r w:rsidR="006A7C2F" w:rsidRPr="00F728DE">
        <w:rPr>
          <w:b w:val="0"/>
          <w:bCs w:val="0"/>
          <w:sz w:val="18"/>
          <w:szCs w:val="18"/>
        </w:rPr>
        <w:t>1</w:t>
      </w:r>
      <w:r w:rsidRPr="00F728DE">
        <w:rPr>
          <w:b w:val="0"/>
          <w:bCs w:val="0"/>
          <w:sz w:val="18"/>
          <w:szCs w:val="18"/>
        </w:rPr>
        <w:t xml:space="preserve"> / L2: </w:t>
      </w:r>
      <w:r w:rsidR="006A7C2F" w:rsidRPr="00F728DE">
        <w:rPr>
          <w:b w:val="0"/>
          <w:bCs w:val="0"/>
          <w:sz w:val="18"/>
          <w:szCs w:val="18"/>
        </w:rPr>
        <w:t xml:space="preserve">1 </w:t>
      </w:r>
      <w:r w:rsidR="00414307" w:rsidRPr="00F728DE">
        <w:rPr>
          <w:b w:val="0"/>
          <w:bCs w:val="0"/>
          <w:sz w:val="18"/>
          <w:szCs w:val="18"/>
        </w:rPr>
        <w:t>Kor</w:t>
      </w:r>
      <w:r w:rsidR="005F0F46" w:rsidRPr="00F728DE">
        <w:rPr>
          <w:b w:val="0"/>
          <w:bCs w:val="0"/>
          <w:sz w:val="18"/>
          <w:szCs w:val="18"/>
        </w:rPr>
        <w:t xml:space="preserve"> </w:t>
      </w:r>
      <w:r w:rsidR="00414307" w:rsidRPr="00F728DE">
        <w:rPr>
          <w:b w:val="0"/>
          <w:bCs w:val="0"/>
          <w:sz w:val="18"/>
          <w:szCs w:val="18"/>
        </w:rPr>
        <w:t>1</w:t>
      </w:r>
      <w:r w:rsidR="005F0F46" w:rsidRPr="00F728DE">
        <w:rPr>
          <w:b w:val="0"/>
          <w:bCs w:val="0"/>
          <w:sz w:val="18"/>
          <w:szCs w:val="18"/>
        </w:rPr>
        <w:t xml:space="preserve">2, </w:t>
      </w:r>
      <w:r w:rsidR="00414307" w:rsidRPr="00F728DE">
        <w:rPr>
          <w:b w:val="0"/>
          <w:bCs w:val="0"/>
          <w:sz w:val="18"/>
          <w:szCs w:val="18"/>
        </w:rPr>
        <w:t>3b-7.12-13 oder Gal 5, 16-25</w:t>
      </w:r>
      <w:r w:rsidRPr="00F728DE">
        <w:rPr>
          <w:b w:val="0"/>
          <w:bCs w:val="0"/>
          <w:sz w:val="18"/>
          <w:szCs w:val="18"/>
        </w:rPr>
        <w:t xml:space="preserve"> / </w:t>
      </w:r>
    </w:p>
    <w:p w14:paraId="7E3A893A" w14:textId="66A231DF" w:rsidR="00785A4F" w:rsidRPr="00F728DE" w:rsidRDefault="00785A4F" w:rsidP="00482F06">
      <w:pPr>
        <w:pStyle w:val="Lesung"/>
        <w:rPr>
          <w:b w:val="0"/>
          <w:bCs w:val="0"/>
          <w:sz w:val="18"/>
          <w:szCs w:val="18"/>
        </w:rPr>
      </w:pPr>
      <w:r w:rsidRPr="00F728DE">
        <w:rPr>
          <w:b w:val="0"/>
          <w:bCs w:val="0"/>
          <w:sz w:val="18"/>
          <w:szCs w:val="18"/>
        </w:rPr>
        <w:t>Ev:</w:t>
      </w:r>
      <w:r w:rsidR="005F0F46" w:rsidRPr="00F728DE">
        <w:rPr>
          <w:b w:val="0"/>
          <w:bCs w:val="0"/>
          <w:sz w:val="18"/>
          <w:szCs w:val="18"/>
        </w:rPr>
        <w:t xml:space="preserve"> </w:t>
      </w:r>
      <w:r w:rsidR="00E969F7" w:rsidRPr="00F728DE">
        <w:rPr>
          <w:b w:val="0"/>
          <w:bCs w:val="0"/>
          <w:sz w:val="18"/>
          <w:szCs w:val="18"/>
        </w:rPr>
        <w:t>Joh 20, 19-23 oder Joh 15, 26-27; 16, 12-15</w:t>
      </w:r>
    </w:p>
    <w:p w14:paraId="45C3C6A9" w14:textId="63236713" w:rsidR="000978B2" w:rsidRPr="00F728DE" w:rsidRDefault="000978B2" w:rsidP="00482F06">
      <w:pPr>
        <w:pStyle w:val="Lesung"/>
        <w:rPr>
          <w:b w:val="0"/>
          <w:bCs w:val="0"/>
          <w:sz w:val="18"/>
          <w:szCs w:val="18"/>
        </w:rPr>
      </w:pPr>
      <w:r w:rsidRPr="00F728DE">
        <w:rPr>
          <w:sz w:val="18"/>
          <w:szCs w:val="18"/>
        </w:rPr>
        <w:t xml:space="preserve">Kollekte: </w:t>
      </w:r>
      <w:r w:rsidRPr="00F728DE">
        <w:rPr>
          <w:b w:val="0"/>
          <w:bCs w:val="0"/>
          <w:sz w:val="18"/>
          <w:szCs w:val="18"/>
        </w:rPr>
        <w:t>Renovabis</w:t>
      </w:r>
    </w:p>
    <w:p w14:paraId="441638B3" w14:textId="77777777" w:rsidR="00785A4F" w:rsidRPr="00261992" w:rsidRDefault="00785A4F" w:rsidP="00482F06">
      <w:pPr>
        <w:pStyle w:val="FlietextMitteilungsblatt"/>
      </w:pPr>
    </w:p>
    <w:p w14:paraId="68F45CAD" w14:textId="293E886C" w:rsidR="0023496E" w:rsidRPr="00261992" w:rsidRDefault="00AB1361" w:rsidP="00482F06">
      <w:pPr>
        <w:pStyle w:val="FlietextMitteilungsblatt"/>
        <w:rPr>
          <w:sz w:val="22"/>
          <w:szCs w:val="22"/>
        </w:rPr>
      </w:pPr>
      <w:r w:rsidRPr="00261992">
        <w:rPr>
          <w:rStyle w:val="DatumMitteilungsblattZchn"/>
        </w:rPr>
        <w:t>Sonn</w:t>
      </w:r>
      <w:r w:rsidR="0023496E" w:rsidRPr="00261992">
        <w:rPr>
          <w:rStyle w:val="DatumMitteilungsblattZchn"/>
        </w:rPr>
        <w:t xml:space="preserve">tag, </w:t>
      </w:r>
      <w:r w:rsidR="007F28DB" w:rsidRPr="00261992">
        <w:rPr>
          <w:rStyle w:val="DatumMitteilungsblattZchn"/>
        </w:rPr>
        <w:t>1</w:t>
      </w:r>
      <w:r w:rsidR="00F728DE" w:rsidRPr="00261992">
        <w:rPr>
          <w:rStyle w:val="DatumMitteilungsblattZchn"/>
        </w:rPr>
        <w:t>9</w:t>
      </w:r>
      <w:r w:rsidR="0023496E" w:rsidRPr="00261992">
        <w:rPr>
          <w:rStyle w:val="DatumMitteilungsblattZchn"/>
        </w:rPr>
        <w:t xml:space="preserve">. </w:t>
      </w:r>
      <w:r w:rsidR="00F728DE" w:rsidRPr="00261992">
        <w:rPr>
          <w:rStyle w:val="DatumMitteilungsblattZchn"/>
        </w:rPr>
        <w:t>Mai</w:t>
      </w:r>
      <w:r w:rsidR="0023496E" w:rsidRPr="00261992">
        <w:rPr>
          <w:sz w:val="22"/>
          <w:szCs w:val="22"/>
        </w:rPr>
        <w:tab/>
      </w:r>
    </w:p>
    <w:p w14:paraId="53DE7567" w14:textId="3B455393" w:rsidR="009F09BD" w:rsidRPr="00C06851" w:rsidRDefault="00AE1012" w:rsidP="00FD350B">
      <w:pPr>
        <w:pStyle w:val="FlietextMitteilungsblatt"/>
      </w:pPr>
      <w:r w:rsidRPr="00C06851">
        <w:t>09</w:t>
      </w:r>
      <w:r w:rsidR="00405E31" w:rsidRPr="00C06851">
        <w:t>.</w:t>
      </w:r>
      <w:r w:rsidRPr="00C06851">
        <w:t>30</w:t>
      </w:r>
      <w:r w:rsidRPr="00C06851">
        <w:tab/>
      </w:r>
      <w:r w:rsidRPr="00C06851">
        <w:rPr>
          <w:b/>
        </w:rPr>
        <w:t>Herz Jesu</w:t>
      </w:r>
      <w:r w:rsidRPr="00C06851">
        <w:tab/>
      </w:r>
      <w:r w:rsidR="00261992" w:rsidRPr="00C06851">
        <w:rPr>
          <w:bCs w:val="0"/>
        </w:rPr>
        <w:t>Pfingsth</w:t>
      </w:r>
      <w:r w:rsidR="00261992" w:rsidRPr="00C06851">
        <w:t>ochamt</w:t>
      </w:r>
    </w:p>
    <w:p w14:paraId="605AF734" w14:textId="552DA82E" w:rsidR="004E1185" w:rsidRPr="00C06851" w:rsidRDefault="00AE1012" w:rsidP="00482F06">
      <w:pPr>
        <w:pStyle w:val="FlietextMitteilungsblatt"/>
        <w:rPr>
          <w:lang w:eastAsia="en-US"/>
        </w:rPr>
      </w:pPr>
      <w:r w:rsidRPr="00C06851">
        <w:t>10.00</w:t>
      </w:r>
      <w:r w:rsidRPr="00C06851">
        <w:tab/>
      </w:r>
      <w:r w:rsidRPr="00C06851">
        <w:rPr>
          <w:b/>
        </w:rPr>
        <w:t>St. Markus</w:t>
      </w:r>
      <w:r w:rsidRPr="00C06851">
        <w:rPr>
          <w:b/>
        </w:rPr>
        <w:tab/>
      </w:r>
      <w:r w:rsidR="00FF7C6D" w:rsidRPr="00C06851">
        <w:rPr>
          <w:bCs w:val="0"/>
        </w:rPr>
        <w:t>Pfingsth</w:t>
      </w:r>
      <w:r w:rsidRPr="00C06851">
        <w:t>ochamt</w:t>
      </w:r>
      <w:r w:rsidR="00C3045A" w:rsidRPr="00C06851">
        <w:t xml:space="preserve"> mit dem Kirchenchor</w:t>
      </w:r>
    </w:p>
    <w:p w14:paraId="58801103" w14:textId="36FCD5BC" w:rsidR="00CE2B7C" w:rsidRPr="00C06851" w:rsidRDefault="00CE2B7C" w:rsidP="00B15BA2">
      <w:pPr>
        <w:rPr>
          <w:rFonts w:cstheme="minorHAnsi"/>
          <w:szCs w:val="20"/>
        </w:rPr>
      </w:pPr>
      <w:r w:rsidRPr="00C06851">
        <w:rPr>
          <w:rFonts w:cstheme="minorHAnsi"/>
          <w:szCs w:val="20"/>
        </w:rPr>
        <w:t>10.00</w:t>
      </w:r>
      <w:r w:rsidR="002240DF" w:rsidRPr="00C06851">
        <w:rPr>
          <w:rFonts w:cstheme="minorHAnsi"/>
          <w:szCs w:val="20"/>
        </w:rPr>
        <w:t xml:space="preserve">    </w:t>
      </w:r>
      <w:r w:rsidRPr="00C06851">
        <w:rPr>
          <w:rFonts w:cstheme="minorHAnsi"/>
          <w:b/>
          <w:szCs w:val="20"/>
        </w:rPr>
        <w:t>St. Lucia</w:t>
      </w:r>
      <w:r w:rsidRPr="00C06851">
        <w:rPr>
          <w:rFonts w:cstheme="minorHAnsi"/>
          <w:b/>
          <w:sz w:val="18"/>
          <w:szCs w:val="18"/>
        </w:rPr>
        <w:tab/>
      </w:r>
      <w:r w:rsidR="002240DF" w:rsidRPr="00C06851">
        <w:rPr>
          <w:rFonts w:cstheme="minorHAnsi"/>
          <w:b/>
          <w:sz w:val="18"/>
          <w:szCs w:val="18"/>
        </w:rPr>
        <w:tab/>
      </w:r>
      <w:r w:rsidR="002240DF" w:rsidRPr="00C06851">
        <w:rPr>
          <w:rFonts w:cstheme="minorHAnsi"/>
          <w:b/>
          <w:sz w:val="18"/>
          <w:szCs w:val="18"/>
        </w:rPr>
        <w:tab/>
      </w:r>
      <w:r w:rsidR="002240DF" w:rsidRPr="00C06851">
        <w:rPr>
          <w:rFonts w:cstheme="minorHAnsi"/>
          <w:bCs/>
          <w:szCs w:val="20"/>
        </w:rPr>
        <w:t xml:space="preserve">   </w:t>
      </w:r>
      <w:r w:rsidR="002240DF" w:rsidRPr="00C06851">
        <w:rPr>
          <w:rFonts w:cstheme="minorHAnsi"/>
          <w:szCs w:val="20"/>
        </w:rPr>
        <w:t xml:space="preserve">         </w:t>
      </w:r>
      <w:r w:rsidRPr="00C06851">
        <w:rPr>
          <w:rFonts w:cstheme="minorHAnsi"/>
          <w:szCs w:val="20"/>
        </w:rPr>
        <w:t>Wortgottesfeier o. Kommunionspendung</w:t>
      </w:r>
      <w:r w:rsidRPr="00C06851">
        <w:rPr>
          <w:rFonts w:cstheme="minorHAnsi"/>
          <w:sz w:val="22"/>
          <w:szCs w:val="22"/>
        </w:rPr>
        <w:t xml:space="preserve"> </w:t>
      </w:r>
    </w:p>
    <w:p w14:paraId="3285E7ED" w14:textId="77777777" w:rsidR="00D423DC" w:rsidRPr="00C06851" w:rsidRDefault="00DE3453" w:rsidP="00B15BA2">
      <w:pPr>
        <w:rPr>
          <w:rFonts w:cstheme="minorHAnsi"/>
          <w:szCs w:val="20"/>
        </w:rPr>
      </w:pPr>
      <w:r w:rsidRPr="00C06851">
        <w:rPr>
          <w:rFonts w:cstheme="minorHAnsi"/>
          <w:szCs w:val="20"/>
        </w:rPr>
        <w:t>10.00</w:t>
      </w:r>
      <w:r w:rsidR="00E74F45" w:rsidRPr="00C06851">
        <w:rPr>
          <w:rFonts w:cstheme="minorHAnsi"/>
          <w:szCs w:val="20"/>
        </w:rPr>
        <w:t xml:space="preserve">    </w:t>
      </w:r>
      <w:r w:rsidRPr="00C06851">
        <w:rPr>
          <w:rFonts w:cstheme="minorHAnsi"/>
          <w:b/>
          <w:szCs w:val="20"/>
        </w:rPr>
        <w:t xml:space="preserve">St. </w:t>
      </w:r>
      <w:r w:rsidR="00F00F95" w:rsidRPr="00C06851">
        <w:rPr>
          <w:rFonts w:cstheme="minorHAnsi"/>
          <w:b/>
          <w:bCs/>
          <w:szCs w:val="20"/>
        </w:rPr>
        <w:t>Sebastian</w:t>
      </w:r>
      <w:r w:rsidRPr="00C06851">
        <w:rPr>
          <w:rFonts w:cstheme="minorHAnsi"/>
          <w:szCs w:val="20"/>
        </w:rPr>
        <w:tab/>
      </w:r>
      <w:r w:rsidR="00055EC0" w:rsidRPr="00C06851">
        <w:rPr>
          <w:rFonts w:cstheme="minorHAnsi"/>
          <w:szCs w:val="20"/>
        </w:rPr>
        <w:tab/>
      </w:r>
      <w:r w:rsidR="00F00F95" w:rsidRPr="00C06851">
        <w:rPr>
          <w:rFonts w:cstheme="minorHAnsi"/>
          <w:szCs w:val="20"/>
        </w:rPr>
        <w:t xml:space="preserve">        </w:t>
      </w:r>
      <w:r w:rsidR="00055EC0" w:rsidRPr="00C06851">
        <w:rPr>
          <w:rFonts w:cstheme="minorHAnsi"/>
          <w:szCs w:val="20"/>
        </w:rPr>
        <w:t xml:space="preserve">    </w:t>
      </w:r>
      <w:r w:rsidR="006F738E" w:rsidRPr="00C06851">
        <w:t>Pfingsthochamt</w:t>
      </w:r>
      <w:r w:rsidR="00055EC0" w:rsidRPr="00C06851">
        <w:rPr>
          <w:rFonts w:cstheme="minorHAnsi"/>
          <w:szCs w:val="20"/>
        </w:rPr>
        <w:t xml:space="preserve"> </w:t>
      </w:r>
      <w:r w:rsidR="00B15BA2" w:rsidRPr="00C06851">
        <w:rPr>
          <w:rFonts w:cstheme="minorHAnsi"/>
          <w:szCs w:val="20"/>
        </w:rPr>
        <w:t xml:space="preserve">mit dem Kirchenchor, </w:t>
      </w:r>
    </w:p>
    <w:p w14:paraId="25F4DCAC" w14:textId="77777777" w:rsidR="00C06851" w:rsidRPr="00C06851" w:rsidRDefault="00AE1012" w:rsidP="00D9483A">
      <w:pPr>
        <w:pStyle w:val="FlietextMitteilungsblatt"/>
      </w:pPr>
      <w:r w:rsidRPr="00C06851">
        <w:t>10.00</w:t>
      </w:r>
      <w:r w:rsidRPr="00C06851">
        <w:tab/>
      </w:r>
      <w:r w:rsidRPr="00C06851">
        <w:rPr>
          <w:b/>
        </w:rPr>
        <w:t>St. Pius</w:t>
      </w:r>
      <w:r w:rsidRPr="00C06851">
        <w:rPr>
          <w:b/>
        </w:rPr>
        <w:tab/>
      </w:r>
      <w:r w:rsidR="006F738E" w:rsidRPr="00C06851">
        <w:rPr>
          <w:bCs w:val="0"/>
        </w:rPr>
        <w:t>Pfingsth</w:t>
      </w:r>
      <w:r w:rsidR="006F738E" w:rsidRPr="00C06851">
        <w:t>ochamt</w:t>
      </w:r>
      <w:r w:rsidR="009D3429" w:rsidRPr="00C06851">
        <w:t xml:space="preserve"> mit dem Chor Jubilate St. </w:t>
      </w:r>
    </w:p>
    <w:p w14:paraId="105779C9" w14:textId="4476B5A6" w:rsidR="00AE1012" w:rsidRPr="00C06851" w:rsidRDefault="00C06851" w:rsidP="00482F06">
      <w:pPr>
        <w:pStyle w:val="FlietextMitteilungsblatt"/>
      </w:pPr>
      <w:r w:rsidRPr="00C06851">
        <w:tab/>
      </w:r>
      <w:r w:rsidRPr="00C06851">
        <w:tab/>
      </w:r>
      <w:r w:rsidR="009D3429" w:rsidRPr="00C06851">
        <w:t>Josef</w:t>
      </w:r>
      <w:r w:rsidR="00E96A3A" w:rsidRPr="00C06851">
        <w:rPr>
          <w:rFonts w:cstheme="minorHAnsi"/>
        </w:rPr>
        <w:t>, anschl. Fahrzeugsegnung</w:t>
      </w:r>
      <w:r w:rsidR="00DE49AE" w:rsidRPr="00C06851">
        <w:rPr>
          <w:rFonts w:cstheme="minorHAnsi"/>
        </w:rPr>
        <w:t xml:space="preserve">  </w:t>
      </w:r>
    </w:p>
    <w:p w14:paraId="43D145B0" w14:textId="124684B6" w:rsidR="00AE1012" w:rsidRPr="00261992" w:rsidRDefault="00AE1012" w:rsidP="00482F06">
      <w:pPr>
        <w:pStyle w:val="FlietextMitteilungsblatt"/>
      </w:pPr>
      <w:r w:rsidRPr="00261992">
        <w:t>10.00</w:t>
      </w:r>
      <w:r w:rsidRPr="00261992">
        <w:tab/>
      </w:r>
      <w:r w:rsidRPr="00261992">
        <w:rPr>
          <w:b/>
        </w:rPr>
        <w:t>St. Josef</w:t>
      </w:r>
      <w:r w:rsidRPr="00261992">
        <w:tab/>
        <w:t>Messfeier in spanischer Sprache</w:t>
      </w:r>
    </w:p>
    <w:p w14:paraId="4DAE0AB6" w14:textId="59E486A8" w:rsidR="00FD7CD4" w:rsidRPr="00261992" w:rsidRDefault="00AE1012" w:rsidP="00482F06">
      <w:pPr>
        <w:pStyle w:val="FlietextMitteilungsblatt"/>
        <w:rPr>
          <w:bCs w:val="0"/>
        </w:rPr>
      </w:pPr>
      <w:r w:rsidRPr="00261992">
        <w:t>18.00</w:t>
      </w:r>
      <w:r w:rsidRPr="00261992">
        <w:tab/>
      </w:r>
      <w:r w:rsidRPr="00261992">
        <w:rPr>
          <w:b/>
        </w:rPr>
        <w:t xml:space="preserve">St. </w:t>
      </w:r>
      <w:r w:rsidR="00FD7CD4" w:rsidRPr="00261992">
        <w:rPr>
          <w:b/>
        </w:rPr>
        <w:t>Lucia</w:t>
      </w:r>
      <w:r w:rsidR="00FD7CD4" w:rsidRPr="00261992">
        <w:rPr>
          <w:b/>
        </w:rPr>
        <w:tab/>
      </w:r>
      <w:r w:rsidR="00FD7CD4" w:rsidRPr="00261992">
        <w:rPr>
          <w:bCs w:val="0"/>
        </w:rPr>
        <w:t xml:space="preserve">Pfingstvesper für alle Gemeinden </w:t>
      </w:r>
      <w:r w:rsidR="00CF5474" w:rsidRPr="00261992">
        <w:rPr>
          <w:bCs w:val="0"/>
        </w:rPr>
        <w:t>des</w:t>
      </w:r>
      <w:r w:rsidR="00FD7CD4" w:rsidRPr="00261992">
        <w:rPr>
          <w:bCs w:val="0"/>
        </w:rPr>
        <w:t xml:space="preserve"> </w:t>
      </w:r>
    </w:p>
    <w:p w14:paraId="4E6B5B8F" w14:textId="649385C8" w:rsidR="00AE1012" w:rsidRPr="00261992" w:rsidRDefault="00FD7CD4" w:rsidP="00482F06">
      <w:pPr>
        <w:pStyle w:val="FlietextMitteilungsblatt"/>
        <w:rPr>
          <w:b/>
        </w:rPr>
      </w:pPr>
      <w:r w:rsidRPr="00261992">
        <w:rPr>
          <w:bCs w:val="0"/>
        </w:rPr>
        <w:tab/>
      </w:r>
      <w:r w:rsidRPr="00261992">
        <w:rPr>
          <w:bCs w:val="0"/>
        </w:rPr>
        <w:tab/>
        <w:t>Pastoralraum</w:t>
      </w:r>
      <w:r w:rsidR="00CF5474" w:rsidRPr="00261992">
        <w:rPr>
          <w:bCs w:val="0"/>
        </w:rPr>
        <w:t>es</w:t>
      </w:r>
      <w:r w:rsidR="00AE1012" w:rsidRPr="00261992">
        <w:rPr>
          <w:bCs w:val="0"/>
        </w:rPr>
        <w:tab/>
      </w:r>
    </w:p>
    <w:p w14:paraId="29E1C7B2" w14:textId="77777777" w:rsidR="00B15BA2" w:rsidRPr="00FB3F16" w:rsidRDefault="00B15BA2" w:rsidP="00B15BA2">
      <w:pPr>
        <w:pStyle w:val="FlietextMitteilungsblatt"/>
      </w:pPr>
      <w:r w:rsidRPr="00FB3F16">
        <w:t>1</w:t>
      </w:r>
      <w:r>
        <w:t>8</w:t>
      </w:r>
      <w:r w:rsidRPr="00FB3F16">
        <w:t>.</w:t>
      </w:r>
      <w:r>
        <w:t>3</w:t>
      </w:r>
      <w:r w:rsidRPr="00FB3F16">
        <w:t>0</w:t>
      </w:r>
      <w:r w:rsidRPr="00FB3F16">
        <w:tab/>
      </w:r>
      <w:r w:rsidRPr="00FB3F16">
        <w:rPr>
          <w:b/>
          <w:bCs w:val="0"/>
        </w:rPr>
        <w:t>St. Sebastian</w:t>
      </w:r>
      <w:r w:rsidRPr="00FB3F16">
        <w:tab/>
      </w:r>
      <w:r>
        <w:t>Maiandacht</w:t>
      </w:r>
    </w:p>
    <w:p w14:paraId="2B7A4B3B" w14:textId="2C6F95B3" w:rsidR="009A0ED6" w:rsidRPr="00261992" w:rsidRDefault="00AE1012" w:rsidP="008C7AC4">
      <w:pPr>
        <w:pStyle w:val="FlietextMitteilungsblatt"/>
        <w:rPr>
          <w:szCs w:val="18"/>
        </w:rPr>
      </w:pPr>
      <w:r w:rsidRPr="00261992">
        <w:t>19</w:t>
      </w:r>
      <w:r w:rsidR="00405E31" w:rsidRPr="00261992">
        <w:t>.</w:t>
      </w:r>
      <w:r w:rsidRPr="00261992">
        <w:t>00</w:t>
      </w:r>
      <w:r w:rsidRPr="00261992">
        <w:tab/>
      </w:r>
      <w:r w:rsidRPr="00261992">
        <w:rPr>
          <w:b/>
        </w:rPr>
        <w:t>St. Thomas Morus</w:t>
      </w:r>
      <w:r w:rsidRPr="00261992">
        <w:t xml:space="preserve"> </w:t>
      </w:r>
      <w:r w:rsidRPr="00261992">
        <w:tab/>
      </w:r>
      <w:r w:rsidR="00261992" w:rsidRPr="00261992">
        <w:t>Messfeier</w:t>
      </w:r>
    </w:p>
    <w:p w14:paraId="48538918" w14:textId="77777777" w:rsidR="00CF5474" w:rsidRDefault="00CF5474" w:rsidP="00CF5474">
      <w:pPr>
        <w:pStyle w:val="Lesung"/>
      </w:pPr>
    </w:p>
    <w:p w14:paraId="34EF6F6F" w14:textId="41BDCD0E" w:rsidR="00CF5474" w:rsidRPr="00F728DE" w:rsidRDefault="00CF5474" w:rsidP="00CF5474">
      <w:pPr>
        <w:pStyle w:val="Lesung"/>
        <w:rPr>
          <w:sz w:val="22"/>
          <w:szCs w:val="22"/>
        </w:rPr>
      </w:pPr>
      <w:r w:rsidRPr="00F728DE">
        <w:rPr>
          <w:sz w:val="22"/>
          <w:szCs w:val="22"/>
        </w:rPr>
        <w:t>Pfingst</w:t>
      </w:r>
      <w:r>
        <w:rPr>
          <w:sz w:val="22"/>
          <w:szCs w:val="22"/>
        </w:rPr>
        <w:t>montag</w:t>
      </w:r>
    </w:p>
    <w:p w14:paraId="485F7CBE" w14:textId="4AF7DC59" w:rsidR="00964E56" w:rsidRDefault="00CF5474" w:rsidP="007F1034">
      <w:pPr>
        <w:pStyle w:val="Lesung"/>
        <w:rPr>
          <w:b w:val="0"/>
          <w:bCs w:val="0"/>
          <w:sz w:val="18"/>
          <w:szCs w:val="18"/>
        </w:rPr>
      </w:pPr>
      <w:r w:rsidRPr="00F728DE">
        <w:rPr>
          <w:b w:val="0"/>
          <w:bCs w:val="0"/>
          <w:sz w:val="18"/>
          <w:szCs w:val="18"/>
        </w:rPr>
        <w:t xml:space="preserve">L1: Apg </w:t>
      </w:r>
      <w:r w:rsidR="0070688F">
        <w:rPr>
          <w:b w:val="0"/>
          <w:bCs w:val="0"/>
          <w:sz w:val="18"/>
          <w:szCs w:val="18"/>
        </w:rPr>
        <w:t>8</w:t>
      </w:r>
      <w:r w:rsidRPr="00F728DE">
        <w:rPr>
          <w:b w:val="0"/>
          <w:bCs w:val="0"/>
          <w:sz w:val="18"/>
          <w:szCs w:val="18"/>
        </w:rPr>
        <w:t xml:space="preserve">, </w:t>
      </w:r>
      <w:r w:rsidR="0070688F">
        <w:rPr>
          <w:b w:val="0"/>
          <w:bCs w:val="0"/>
          <w:sz w:val="18"/>
          <w:szCs w:val="18"/>
        </w:rPr>
        <w:t>1b.4.14-17 oder Ez 37, 1-14</w:t>
      </w:r>
      <w:r w:rsidRPr="00F728DE">
        <w:rPr>
          <w:b w:val="0"/>
          <w:bCs w:val="0"/>
          <w:sz w:val="18"/>
          <w:szCs w:val="18"/>
        </w:rPr>
        <w:t xml:space="preserve"> / L2: </w:t>
      </w:r>
      <w:r w:rsidR="00F52190">
        <w:rPr>
          <w:b w:val="0"/>
          <w:bCs w:val="0"/>
          <w:sz w:val="18"/>
          <w:szCs w:val="18"/>
        </w:rPr>
        <w:t>Eph 1,</w:t>
      </w:r>
      <w:r w:rsidR="00415791">
        <w:rPr>
          <w:b w:val="0"/>
          <w:bCs w:val="0"/>
          <w:sz w:val="18"/>
          <w:szCs w:val="18"/>
        </w:rPr>
        <w:t xml:space="preserve"> </w:t>
      </w:r>
      <w:r w:rsidR="00F52190">
        <w:rPr>
          <w:b w:val="0"/>
          <w:bCs w:val="0"/>
          <w:sz w:val="18"/>
          <w:szCs w:val="18"/>
        </w:rPr>
        <w:t>3a.4a.13-19a</w:t>
      </w:r>
      <w:r w:rsidRPr="00F728DE">
        <w:rPr>
          <w:b w:val="0"/>
          <w:bCs w:val="0"/>
          <w:sz w:val="18"/>
          <w:szCs w:val="18"/>
        </w:rPr>
        <w:t xml:space="preserve"> / Ev:</w:t>
      </w:r>
      <w:r w:rsidR="007F1034">
        <w:rPr>
          <w:b w:val="0"/>
          <w:bCs w:val="0"/>
          <w:sz w:val="18"/>
          <w:szCs w:val="18"/>
        </w:rPr>
        <w:t xml:space="preserve"> Lk 10, 21-24</w:t>
      </w:r>
      <w:r w:rsidRPr="00F728DE">
        <w:rPr>
          <w:b w:val="0"/>
          <w:bCs w:val="0"/>
          <w:sz w:val="18"/>
          <w:szCs w:val="18"/>
        </w:rPr>
        <w:t xml:space="preserve"> </w:t>
      </w:r>
    </w:p>
    <w:p w14:paraId="0C75C9A0" w14:textId="77777777" w:rsidR="00CF5474" w:rsidRPr="007E1992" w:rsidRDefault="00CF5474" w:rsidP="00F85121">
      <w:pPr>
        <w:pStyle w:val="DatumMitteilungsblatt"/>
        <w:rPr>
          <w:sz w:val="20"/>
          <w:szCs w:val="20"/>
        </w:rPr>
      </w:pPr>
    </w:p>
    <w:p w14:paraId="4682FE20" w14:textId="5012694D" w:rsidR="0023496E" w:rsidRPr="008E53B8" w:rsidRDefault="00AB1361" w:rsidP="00F85121">
      <w:pPr>
        <w:pStyle w:val="DatumMitteilungsblatt"/>
      </w:pPr>
      <w:r w:rsidRPr="008E53B8">
        <w:t>Mon</w:t>
      </w:r>
      <w:r w:rsidR="0023496E" w:rsidRPr="008E53B8">
        <w:t xml:space="preserve">tag, </w:t>
      </w:r>
      <w:r w:rsidR="00415791" w:rsidRPr="008E53B8">
        <w:t>20</w:t>
      </w:r>
      <w:r w:rsidRPr="008E53B8">
        <w:rPr>
          <w:rStyle w:val="DatumMitteilungsblattZchn"/>
          <w:b/>
          <w:bCs/>
        </w:rPr>
        <w:t xml:space="preserve">. </w:t>
      </w:r>
      <w:r w:rsidR="00415791" w:rsidRPr="008E53B8">
        <w:rPr>
          <w:rStyle w:val="DatumMitteilungsblattZchn"/>
          <w:b/>
          <w:bCs/>
        </w:rPr>
        <w:t>Mai</w:t>
      </w:r>
    </w:p>
    <w:p w14:paraId="155BC5D5" w14:textId="19237FF1" w:rsidR="00261992" w:rsidRDefault="00261992" w:rsidP="004E15A2">
      <w:pPr>
        <w:rPr>
          <w:rFonts w:cstheme="minorHAnsi"/>
          <w:szCs w:val="20"/>
        </w:rPr>
      </w:pPr>
      <w:r>
        <w:rPr>
          <w:rFonts w:cstheme="minorHAnsi"/>
          <w:szCs w:val="20"/>
        </w:rPr>
        <w:t>09.30</w:t>
      </w:r>
      <w:r w:rsidR="00FD350B">
        <w:rPr>
          <w:rFonts w:cstheme="minorHAnsi"/>
          <w:szCs w:val="20"/>
        </w:rPr>
        <w:t xml:space="preserve">    </w:t>
      </w:r>
      <w:r>
        <w:rPr>
          <w:rFonts w:cstheme="minorHAnsi"/>
          <w:b/>
          <w:szCs w:val="20"/>
        </w:rPr>
        <w:t>Herz Jesu</w:t>
      </w:r>
      <w:r>
        <w:rPr>
          <w:rFonts w:cstheme="minorHAnsi"/>
          <w:b/>
          <w:szCs w:val="20"/>
        </w:rPr>
        <w:tab/>
      </w:r>
      <w:r>
        <w:rPr>
          <w:rFonts w:cstheme="minorHAnsi"/>
          <w:b/>
          <w:szCs w:val="20"/>
        </w:rPr>
        <w:tab/>
      </w:r>
      <w:r w:rsidR="00D9483A">
        <w:rPr>
          <w:rFonts w:cstheme="minorHAnsi"/>
          <w:b/>
          <w:szCs w:val="20"/>
        </w:rPr>
        <w:tab/>
      </w:r>
      <w:r w:rsidRPr="00D9483A">
        <w:rPr>
          <w:rFonts w:cstheme="minorHAnsi"/>
          <w:bCs/>
          <w:szCs w:val="20"/>
        </w:rPr>
        <w:t xml:space="preserve">  </w:t>
      </w:r>
      <w:r w:rsidRPr="00D9483A">
        <w:rPr>
          <w:rFonts w:cstheme="minorHAnsi"/>
          <w:szCs w:val="20"/>
        </w:rPr>
        <w:t xml:space="preserve">          </w:t>
      </w:r>
      <w:r>
        <w:rPr>
          <w:rFonts w:cstheme="minorHAnsi"/>
          <w:szCs w:val="20"/>
        </w:rPr>
        <w:t xml:space="preserve">Pfingsthochamt </w:t>
      </w:r>
    </w:p>
    <w:p w14:paraId="0CC76207" w14:textId="22911156" w:rsidR="00C712FE" w:rsidRDefault="00C712FE" w:rsidP="00C712FE">
      <w:pPr>
        <w:pStyle w:val="FlietextMitteilungsblatt"/>
      </w:pPr>
      <w:r w:rsidRPr="009A7397">
        <w:t>1</w:t>
      </w:r>
      <w:r>
        <w:t>0</w:t>
      </w:r>
      <w:r w:rsidRPr="009A7397">
        <w:t>.</w:t>
      </w:r>
      <w:r>
        <w:t>0</w:t>
      </w:r>
      <w:r w:rsidRPr="009A7397">
        <w:t>0</w:t>
      </w:r>
      <w:r w:rsidRPr="009A7397">
        <w:tab/>
      </w:r>
      <w:r w:rsidRPr="009A7397">
        <w:rPr>
          <w:b/>
        </w:rPr>
        <w:t>St. Maximilian Kolbe</w:t>
      </w:r>
      <w:r w:rsidRPr="009A7397">
        <w:rPr>
          <w:b/>
        </w:rPr>
        <w:tab/>
      </w:r>
      <w:r w:rsidRPr="009A7397">
        <w:t>Wortgottesfeier mit Kommunionspendung</w:t>
      </w:r>
    </w:p>
    <w:p w14:paraId="2DEC348F" w14:textId="32C367AD" w:rsidR="00B15BA2" w:rsidRPr="00FB3F16" w:rsidRDefault="00B15BA2" w:rsidP="00B15BA2">
      <w:pPr>
        <w:pStyle w:val="FlietextMitteilungsblatt"/>
      </w:pPr>
      <w:r w:rsidRPr="00FB3F16">
        <w:t>1</w:t>
      </w:r>
      <w:r>
        <w:t>0</w:t>
      </w:r>
      <w:r w:rsidRPr="00FB3F16">
        <w:t>.</w:t>
      </w:r>
      <w:r>
        <w:t>0</w:t>
      </w:r>
      <w:r w:rsidRPr="00FB3F16">
        <w:t>0</w:t>
      </w:r>
      <w:r w:rsidRPr="00FB3F16">
        <w:tab/>
      </w:r>
      <w:r w:rsidRPr="00FB3F16">
        <w:rPr>
          <w:b/>
          <w:bCs w:val="0"/>
        </w:rPr>
        <w:t>St. Sebastian</w:t>
      </w:r>
      <w:r w:rsidRPr="00FB3F16">
        <w:tab/>
      </w:r>
      <w:r>
        <w:t>Ökumenischer Gottesdienst</w:t>
      </w:r>
    </w:p>
    <w:p w14:paraId="3DEEE3ED" w14:textId="01F003D7" w:rsidR="00F85121" w:rsidRPr="008E53B8" w:rsidRDefault="00F85121" w:rsidP="004E15A2">
      <w:pPr>
        <w:pStyle w:val="FlietextMitteilungsblatt"/>
      </w:pPr>
      <w:r w:rsidRPr="008E53B8">
        <w:t>10.00</w:t>
      </w:r>
      <w:r w:rsidRPr="008E53B8">
        <w:tab/>
      </w:r>
      <w:r w:rsidRPr="008E53B8">
        <w:rPr>
          <w:b/>
        </w:rPr>
        <w:t>St. Lucia</w:t>
      </w:r>
      <w:r w:rsidRPr="008E53B8">
        <w:tab/>
        <w:t xml:space="preserve">Hochamt </w:t>
      </w:r>
    </w:p>
    <w:p w14:paraId="0BAF30DD" w14:textId="2312AB02" w:rsidR="009D3429" w:rsidRDefault="009D3429" w:rsidP="009D3429">
      <w:pPr>
        <w:rPr>
          <w:rFonts w:cstheme="minorHAnsi"/>
          <w:szCs w:val="20"/>
        </w:rPr>
      </w:pPr>
      <w:r w:rsidRPr="009D3429">
        <w:t>10.00</w:t>
      </w:r>
      <w:r w:rsidR="00FD350B">
        <w:t xml:space="preserve">    </w:t>
      </w:r>
      <w:r w:rsidRPr="009D3429">
        <w:rPr>
          <w:b/>
        </w:rPr>
        <w:t>St. Pius</w:t>
      </w:r>
      <w:r>
        <w:rPr>
          <w:b/>
        </w:rPr>
        <w:tab/>
      </w:r>
      <w:r>
        <w:rPr>
          <w:b/>
        </w:rPr>
        <w:tab/>
      </w:r>
      <w:r>
        <w:rPr>
          <w:b/>
        </w:rPr>
        <w:tab/>
      </w:r>
      <w:r w:rsidRPr="00D9483A">
        <w:rPr>
          <w:bCs/>
        </w:rPr>
        <w:t xml:space="preserve">            </w:t>
      </w:r>
      <w:r>
        <w:rPr>
          <w:rFonts w:cstheme="minorHAnsi"/>
          <w:szCs w:val="20"/>
        </w:rPr>
        <w:t xml:space="preserve">Festgottesdienst anl. 70 Jahre Kolping- </w:t>
      </w:r>
    </w:p>
    <w:p w14:paraId="32542F2C" w14:textId="77777777" w:rsidR="00D9483A" w:rsidRDefault="00D9483A" w:rsidP="00D9483A">
      <w:pPr>
        <w:ind w:left="2836"/>
        <w:rPr>
          <w:rFonts w:cstheme="minorHAnsi"/>
          <w:szCs w:val="20"/>
        </w:rPr>
      </w:pPr>
      <w:r>
        <w:rPr>
          <w:rFonts w:cstheme="minorHAnsi"/>
          <w:szCs w:val="20"/>
        </w:rPr>
        <w:t xml:space="preserve">            </w:t>
      </w:r>
      <w:r w:rsidR="009D3429">
        <w:rPr>
          <w:rFonts w:cstheme="minorHAnsi"/>
          <w:szCs w:val="20"/>
        </w:rPr>
        <w:t>familie Hausen unter Mitwirkung des</w:t>
      </w:r>
      <w:r>
        <w:rPr>
          <w:rFonts w:cstheme="minorHAnsi"/>
          <w:szCs w:val="20"/>
        </w:rPr>
        <w:t xml:space="preserve"> </w:t>
      </w:r>
    </w:p>
    <w:p w14:paraId="7913E0B3" w14:textId="77777777" w:rsidR="00D9483A" w:rsidRDefault="00D9483A" w:rsidP="00D9483A">
      <w:pPr>
        <w:ind w:left="2836"/>
        <w:rPr>
          <w:rFonts w:cstheme="minorHAnsi"/>
          <w:szCs w:val="20"/>
        </w:rPr>
      </w:pPr>
      <w:r>
        <w:rPr>
          <w:rFonts w:cstheme="minorHAnsi"/>
          <w:szCs w:val="20"/>
        </w:rPr>
        <w:t xml:space="preserve">            </w:t>
      </w:r>
      <w:r w:rsidR="009D3429">
        <w:rPr>
          <w:rFonts w:cstheme="minorHAnsi"/>
          <w:szCs w:val="20"/>
        </w:rPr>
        <w:t xml:space="preserve">Bundespräses des Kolpingwerks Pfarrer </w:t>
      </w:r>
      <w:r>
        <w:rPr>
          <w:rFonts w:cstheme="minorHAnsi"/>
          <w:szCs w:val="20"/>
        </w:rPr>
        <w:t xml:space="preserve"> </w:t>
      </w:r>
    </w:p>
    <w:p w14:paraId="20C7F480" w14:textId="6FD006ED" w:rsidR="009D3429" w:rsidRDefault="00D9483A" w:rsidP="004E15A2">
      <w:pPr>
        <w:ind w:left="2836"/>
        <w:rPr>
          <w:rFonts w:cstheme="minorHAnsi"/>
          <w:szCs w:val="20"/>
        </w:rPr>
      </w:pPr>
      <w:r>
        <w:rPr>
          <w:rFonts w:cstheme="minorHAnsi"/>
          <w:szCs w:val="20"/>
        </w:rPr>
        <w:t xml:space="preserve">            </w:t>
      </w:r>
      <w:r w:rsidR="009D3429">
        <w:rPr>
          <w:rFonts w:cstheme="minorHAnsi"/>
          <w:szCs w:val="20"/>
        </w:rPr>
        <w:t>Hans-Joachim Wahl</w:t>
      </w:r>
    </w:p>
    <w:p w14:paraId="1D91DAC5" w14:textId="35EF83C9" w:rsidR="00F7041D" w:rsidRPr="00A007B4" w:rsidRDefault="00A200E4" w:rsidP="009025DF">
      <w:pPr>
        <w:pStyle w:val="FlietextMitteilungsblatt"/>
      </w:pPr>
      <w:r w:rsidRPr="00B30B19">
        <w:t>1</w:t>
      </w:r>
      <w:r w:rsidR="00B30B19" w:rsidRPr="00B30B19">
        <w:t>6.00</w:t>
      </w:r>
      <w:r w:rsidR="00B30B19" w:rsidRPr="00B30B19">
        <w:tab/>
      </w:r>
      <w:r w:rsidRPr="00B30B19">
        <w:rPr>
          <w:b/>
        </w:rPr>
        <w:t>St. Markus</w:t>
      </w:r>
      <w:r w:rsidRPr="00A007B4">
        <w:tab/>
      </w:r>
      <w:r w:rsidR="00B30B19" w:rsidRPr="00A007B4">
        <w:t>Firmg</w:t>
      </w:r>
      <w:r w:rsidR="00A007B4" w:rsidRPr="00A007B4">
        <w:t>ottesdienst</w:t>
      </w:r>
    </w:p>
    <w:p w14:paraId="4FF18FBE" w14:textId="5E49D9E3" w:rsidR="00445ED5" w:rsidRPr="00A007B4" w:rsidRDefault="00445ED5" w:rsidP="00D9483A">
      <w:pPr>
        <w:pStyle w:val="FlietextMitteilungsblatt"/>
      </w:pPr>
      <w:r w:rsidRPr="00A007B4">
        <w:t>19.00</w:t>
      </w:r>
      <w:r w:rsidRPr="00A007B4">
        <w:tab/>
      </w:r>
      <w:r w:rsidR="00261992" w:rsidRPr="00A007B4">
        <w:rPr>
          <w:b/>
        </w:rPr>
        <w:t>St. Thomas Morus</w:t>
      </w:r>
      <w:r w:rsidRPr="00A007B4">
        <w:tab/>
        <w:t>Messfeier</w:t>
      </w:r>
    </w:p>
    <w:p w14:paraId="612B86BB" w14:textId="77777777" w:rsidR="000105C1" w:rsidRPr="00261992" w:rsidRDefault="000105C1" w:rsidP="009025DF">
      <w:pPr>
        <w:pStyle w:val="FlietextMitteilungsblatt"/>
      </w:pPr>
    </w:p>
    <w:p w14:paraId="7ACFA53B" w14:textId="444C8D81" w:rsidR="00FB6BD8" w:rsidRPr="00261992" w:rsidRDefault="00FB6BD8" w:rsidP="009025DF">
      <w:pPr>
        <w:pStyle w:val="FlietextMitteilungsblatt"/>
        <w:rPr>
          <w:rStyle w:val="DatumMitteilungsblattZchn"/>
        </w:rPr>
      </w:pPr>
      <w:r w:rsidRPr="00261992">
        <w:rPr>
          <w:b/>
          <w:bCs w:val="0"/>
          <w:sz w:val="22"/>
          <w:szCs w:val="22"/>
        </w:rPr>
        <w:t>Dienstag,</w:t>
      </w:r>
      <w:r w:rsidR="004008BB" w:rsidRPr="00261992">
        <w:rPr>
          <w:b/>
          <w:bCs w:val="0"/>
          <w:sz w:val="22"/>
          <w:szCs w:val="22"/>
        </w:rPr>
        <w:t xml:space="preserve"> </w:t>
      </w:r>
      <w:r w:rsidR="00B30B19" w:rsidRPr="00261992">
        <w:rPr>
          <w:b/>
          <w:bCs w:val="0"/>
          <w:sz w:val="22"/>
          <w:szCs w:val="22"/>
        </w:rPr>
        <w:t>2</w:t>
      </w:r>
      <w:r w:rsidR="004008BB" w:rsidRPr="00261992">
        <w:rPr>
          <w:rStyle w:val="DatumMitteilungsblattZchn"/>
        </w:rPr>
        <w:t xml:space="preserve">1. </w:t>
      </w:r>
      <w:r w:rsidR="00B30B19" w:rsidRPr="00261992">
        <w:rPr>
          <w:rStyle w:val="DatumMitteilungsblattZchn"/>
        </w:rPr>
        <w:t>Mai</w:t>
      </w:r>
      <w:r w:rsidR="009C4C1D" w:rsidRPr="00261992">
        <w:rPr>
          <w:rStyle w:val="DatumMitteilungsblattZchn"/>
        </w:rPr>
        <w:t xml:space="preserve"> </w:t>
      </w:r>
      <w:r w:rsidR="001360CA" w:rsidRPr="00261992">
        <w:rPr>
          <w:rStyle w:val="DatumMitteilungsblattZchn"/>
        </w:rPr>
        <w:tab/>
      </w:r>
    </w:p>
    <w:p w14:paraId="5E714C7C" w14:textId="468C58A0" w:rsidR="00F7041D" w:rsidRPr="00261992" w:rsidRDefault="00F7041D" w:rsidP="00D9483A">
      <w:pPr>
        <w:pStyle w:val="FlietextMitteilungsblatt"/>
      </w:pPr>
      <w:r w:rsidRPr="00261992">
        <w:t>09.00</w:t>
      </w:r>
      <w:r w:rsidRPr="00261992">
        <w:tab/>
      </w:r>
      <w:r w:rsidRPr="00261992">
        <w:rPr>
          <w:b/>
        </w:rPr>
        <w:t>Thomas Morus</w:t>
      </w:r>
      <w:r w:rsidRPr="00261992">
        <w:tab/>
        <w:t>Messfeier</w:t>
      </w:r>
    </w:p>
    <w:p w14:paraId="0E68AA28" w14:textId="5D2C1115" w:rsidR="004008BB" w:rsidRPr="00261992" w:rsidRDefault="00390F66" w:rsidP="009025DF">
      <w:pPr>
        <w:pStyle w:val="FlietextMitteilungsblatt"/>
      </w:pPr>
      <w:r w:rsidRPr="00261992">
        <w:t>10.30</w:t>
      </w:r>
      <w:r w:rsidRPr="00261992">
        <w:tab/>
      </w:r>
      <w:r w:rsidRPr="00261992">
        <w:rPr>
          <w:b/>
          <w:bCs w:val="0"/>
        </w:rPr>
        <w:t>Seniorenzentrum Mühlheim</w:t>
      </w:r>
      <w:r w:rsidRPr="00261992">
        <w:tab/>
        <w:t>Seniorenandacht</w:t>
      </w:r>
    </w:p>
    <w:p w14:paraId="4F4EC3F5" w14:textId="77777777" w:rsidR="000A3F37" w:rsidRPr="00261992" w:rsidRDefault="000A3F37" w:rsidP="00FD350B">
      <w:pPr>
        <w:pStyle w:val="FlietextMitteilungsblatt"/>
      </w:pPr>
      <w:r w:rsidRPr="00261992">
        <w:t>18.00</w:t>
      </w:r>
      <w:r w:rsidRPr="00261992">
        <w:tab/>
      </w:r>
      <w:r w:rsidRPr="00261992">
        <w:rPr>
          <w:b/>
        </w:rPr>
        <w:t>St. Markus</w:t>
      </w:r>
      <w:r w:rsidRPr="00261992">
        <w:rPr>
          <w:b/>
        </w:rPr>
        <w:tab/>
      </w:r>
      <w:r w:rsidRPr="00261992">
        <w:t>Maiandacht</w:t>
      </w:r>
    </w:p>
    <w:p w14:paraId="3050595C" w14:textId="77777777" w:rsidR="00390F66" w:rsidRPr="009D3429" w:rsidRDefault="00390F66" w:rsidP="009025DF">
      <w:pPr>
        <w:pStyle w:val="FlietextMitteilungsblatt"/>
      </w:pPr>
    </w:p>
    <w:p w14:paraId="41AFC141" w14:textId="0CAF39CC" w:rsidR="0023496E" w:rsidRPr="00B15BA2" w:rsidRDefault="0023496E" w:rsidP="00F85121">
      <w:pPr>
        <w:pStyle w:val="DatumMitteilungsblatt"/>
      </w:pPr>
      <w:r w:rsidRPr="00B15BA2">
        <w:t>M</w:t>
      </w:r>
      <w:r w:rsidR="00A200E4" w:rsidRPr="00B15BA2">
        <w:t>ittwoch</w:t>
      </w:r>
      <w:r w:rsidRPr="00B15BA2">
        <w:t xml:space="preserve">, </w:t>
      </w:r>
      <w:r w:rsidR="00306DA4" w:rsidRPr="00B15BA2">
        <w:t>22</w:t>
      </w:r>
      <w:r w:rsidRPr="00B15BA2">
        <w:t xml:space="preserve">. </w:t>
      </w:r>
      <w:r w:rsidR="00306DA4" w:rsidRPr="00B15BA2">
        <w:t>Mai</w:t>
      </w:r>
      <w:r w:rsidR="005743D2" w:rsidRPr="00B15BA2">
        <w:t xml:space="preserve"> </w:t>
      </w:r>
      <w:r w:rsidR="001C046E" w:rsidRPr="00B15BA2">
        <w:tab/>
      </w:r>
      <w:r w:rsidR="00207C61" w:rsidRPr="00B15BA2">
        <w:tab/>
      </w:r>
      <w:r w:rsidR="00207C61" w:rsidRPr="00B15BA2">
        <w:tab/>
      </w:r>
    </w:p>
    <w:p w14:paraId="2407223C" w14:textId="1130DAF4" w:rsidR="00A200E4" w:rsidRPr="00B15BA2" w:rsidRDefault="00A200E4" w:rsidP="00D9483A">
      <w:pPr>
        <w:pStyle w:val="FlietextMitteilungsblatt"/>
      </w:pPr>
      <w:r w:rsidRPr="00B15BA2">
        <w:t>10.30</w:t>
      </w:r>
      <w:r w:rsidRPr="00B15BA2">
        <w:tab/>
      </w:r>
      <w:r w:rsidRPr="00B15BA2">
        <w:rPr>
          <w:b/>
        </w:rPr>
        <w:t>St. Markus</w:t>
      </w:r>
      <w:r w:rsidRPr="00B15BA2">
        <w:rPr>
          <w:b/>
        </w:rPr>
        <w:tab/>
      </w:r>
      <w:r w:rsidRPr="00B15BA2">
        <w:t>Terz</w:t>
      </w:r>
    </w:p>
    <w:p w14:paraId="467BBD12" w14:textId="6B17B3F7" w:rsidR="00A200E4" w:rsidRPr="00B15BA2" w:rsidRDefault="00A200E4" w:rsidP="009025DF">
      <w:pPr>
        <w:pStyle w:val="FlietextMitteilungsblatt"/>
      </w:pPr>
      <w:r w:rsidRPr="00B15BA2">
        <w:t>17.30</w:t>
      </w:r>
      <w:r w:rsidRPr="00B15BA2">
        <w:tab/>
      </w:r>
      <w:r w:rsidRPr="00B15BA2">
        <w:rPr>
          <w:b/>
        </w:rPr>
        <w:t>St. Josef</w:t>
      </w:r>
      <w:r w:rsidRPr="00B15BA2">
        <w:rPr>
          <w:b/>
        </w:rPr>
        <w:tab/>
      </w:r>
      <w:r w:rsidRPr="00B15BA2">
        <w:t>Rosenkranz</w:t>
      </w:r>
      <w:r w:rsidR="0004583C" w:rsidRPr="00B15BA2">
        <w:t>gebet</w:t>
      </w:r>
    </w:p>
    <w:p w14:paraId="34AD2DD7" w14:textId="699430BA" w:rsidR="00B15BA2" w:rsidRPr="00B15BA2" w:rsidRDefault="00B15BA2" w:rsidP="009025DF">
      <w:pPr>
        <w:pStyle w:val="FlietextMitteilungsblatt"/>
      </w:pPr>
      <w:r w:rsidRPr="00B15BA2">
        <w:t>18.00</w:t>
      </w:r>
      <w:r w:rsidRPr="00B15BA2">
        <w:tab/>
      </w:r>
      <w:r w:rsidRPr="00B15BA2">
        <w:rPr>
          <w:b/>
          <w:bCs w:val="0"/>
        </w:rPr>
        <w:t>St. Sebastian</w:t>
      </w:r>
      <w:r w:rsidRPr="00B15BA2">
        <w:rPr>
          <w:b/>
          <w:bCs w:val="0"/>
        </w:rPr>
        <w:tab/>
      </w:r>
      <w:r w:rsidRPr="00B15BA2">
        <w:t>Messfeier</w:t>
      </w:r>
    </w:p>
    <w:p w14:paraId="72F1BF24" w14:textId="64DAB060" w:rsidR="00A200E4" w:rsidRPr="00B15BA2" w:rsidRDefault="00A200E4" w:rsidP="009025DF">
      <w:pPr>
        <w:pStyle w:val="FlietextMitteilungsblatt"/>
      </w:pPr>
      <w:r w:rsidRPr="00B15BA2">
        <w:t>21.30</w:t>
      </w:r>
      <w:r w:rsidRPr="00B15BA2">
        <w:tab/>
      </w:r>
      <w:r w:rsidRPr="00B15BA2">
        <w:rPr>
          <w:b/>
        </w:rPr>
        <w:t>St. Markus</w:t>
      </w:r>
      <w:r w:rsidRPr="00B15BA2">
        <w:rPr>
          <w:b/>
        </w:rPr>
        <w:tab/>
      </w:r>
      <w:r w:rsidRPr="00B15BA2">
        <w:t>Komplet</w:t>
      </w:r>
    </w:p>
    <w:p w14:paraId="0003177D" w14:textId="77777777" w:rsidR="00A200E4" w:rsidRDefault="00A200E4" w:rsidP="009025DF">
      <w:pPr>
        <w:pStyle w:val="FlietextMitteilungsblatt"/>
        <w:rPr>
          <w:b/>
          <w:bCs w:val="0"/>
        </w:rPr>
      </w:pPr>
    </w:p>
    <w:p w14:paraId="14BD2AFA" w14:textId="446987F7" w:rsidR="00A200E4" w:rsidRPr="00FD5BF2" w:rsidRDefault="00A200E4" w:rsidP="009025DF">
      <w:pPr>
        <w:pStyle w:val="FlietextMitteilungsblatt"/>
        <w:rPr>
          <w:b/>
          <w:bCs w:val="0"/>
          <w:sz w:val="22"/>
          <w:szCs w:val="22"/>
        </w:rPr>
      </w:pPr>
      <w:r w:rsidRPr="00FD5BF2">
        <w:rPr>
          <w:rStyle w:val="DatumMitteilungsblattZchn"/>
        </w:rPr>
        <w:t xml:space="preserve">Donnerstag, </w:t>
      </w:r>
      <w:r w:rsidR="00FD5BF2" w:rsidRPr="00FD5BF2">
        <w:rPr>
          <w:rStyle w:val="DatumMitteilungsblattZchn"/>
        </w:rPr>
        <w:t>23</w:t>
      </w:r>
      <w:r w:rsidRPr="00FD5BF2">
        <w:rPr>
          <w:rStyle w:val="DatumMitteilungsblattZchn"/>
        </w:rPr>
        <w:t xml:space="preserve">. </w:t>
      </w:r>
      <w:r w:rsidR="00FD5BF2" w:rsidRPr="00FD5BF2">
        <w:rPr>
          <w:rStyle w:val="DatumMitteilungsblattZchn"/>
        </w:rPr>
        <w:t>Mai</w:t>
      </w:r>
      <w:r w:rsidR="005743D2" w:rsidRPr="00FD5BF2">
        <w:rPr>
          <w:rStyle w:val="DatumMitteilungsblattZchn"/>
        </w:rPr>
        <w:t xml:space="preserve"> </w:t>
      </w:r>
    </w:p>
    <w:p w14:paraId="188F5777" w14:textId="77777777" w:rsidR="00CD7C37" w:rsidRPr="00FD5BF2" w:rsidRDefault="00CD7C37" w:rsidP="009025DF">
      <w:pPr>
        <w:pStyle w:val="FlietextMitteilungsblatt"/>
      </w:pPr>
      <w:r w:rsidRPr="00FD5BF2">
        <w:t>09.30</w:t>
      </w:r>
      <w:r w:rsidRPr="00FD5BF2">
        <w:tab/>
      </w:r>
      <w:r w:rsidRPr="00FD5BF2">
        <w:rPr>
          <w:b/>
        </w:rPr>
        <w:t xml:space="preserve">St. Markus </w:t>
      </w:r>
      <w:r w:rsidRPr="00FD5BF2">
        <w:rPr>
          <w:b/>
        </w:rPr>
        <w:tab/>
      </w:r>
      <w:r w:rsidRPr="00FD5BF2">
        <w:t>Messfeier</w:t>
      </w:r>
    </w:p>
    <w:p w14:paraId="6F627270" w14:textId="42390DBF" w:rsidR="00A200E4" w:rsidRPr="008E53B8" w:rsidRDefault="00A200E4" w:rsidP="009025DF">
      <w:pPr>
        <w:pStyle w:val="FlietextMitteilungsblatt"/>
      </w:pPr>
      <w:r w:rsidRPr="008E53B8">
        <w:t>17.30</w:t>
      </w:r>
      <w:r w:rsidRPr="008E53B8">
        <w:tab/>
      </w:r>
      <w:r w:rsidRPr="008E53B8">
        <w:rPr>
          <w:b/>
        </w:rPr>
        <w:t>St. Lucia</w:t>
      </w:r>
      <w:r w:rsidRPr="008E53B8">
        <w:rPr>
          <w:b/>
        </w:rPr>
        <w:tab/>
      </w:r>
      <w:r w:rsidRPr="008E53B8">
        <w:t>Rosenkranz</w:t>
      </w:r>
      <w:r w:rsidR="001C5155" w:rsidRPr="008E53B8">
        <w:t>gebet</w:t>
      </w:r>
    </w:p>
    <w:p w14:paraId="6A21DEF3" w14:textId="7396B0BF" w:rsidR="002921B6" w:rsidRPr="008E53B8" w:rsidRDefault="002921B6" w:rsidP="009025DF">
      <w:pPr>
        <w:pStyle w:val="FlietextMitteilungsblatt"/>
      </w:pPr>
      <w:r w:rsidRPr="008E53B8">
        <w:t>18.00</w:t>
      </w:r>
      <w:r w:rsidRPr="008E53B8">
        <w:tab/>
      </w:r>
      <w:r w:rsidRPr="008E53B8">
        <w:rPr>
          <w:b/>
        </w:rPr>
        <w:t>St. Lucia</w:t>
      </w:r>
      <w:r w:rsidRPr="008E53B8">
        <w:rPr>
          <w:b/>
        </w:rPr>
        <w:tab/>
      </w:r>
      <w:r w:rsidRPr="008E53B8">
        <w:t>Messfeier</w:t>
      </w:r>
    </w:p>
    <w:p w14:paraId="63CFD07D" w14:textId="77777777" w:rsidR="00D06B75" w:rsidRDefault="00D06B75" w:rsidP="009025DF">
      <w:pPr>
        <w:pStyle w:val="Default"/>
        <w:tabs>
          <w:tab w:val="left" w:pos="624"/>
          <w:tab w:val="left" w:pos="3402"/>
        </w:tabs>
        <w:spacing w:line="276" w:lineRule="auto"/>
        <w:rPr>
          <w:rStyle w:val="DatumMitteilungsblattZchn"/>
          <w:rFonts w:asciiTheme="minorHAnsi" w:eastAsia="Adobe Garamond Pro" w:hAnsiTheme="minorHAnsi" w:cstheme="minorHAnsi"/>
          <w:color w:val="auto"/>
        </w:rPr>
      </w:pPr>
    </w:p>
    <w:p w14:paraId="42D89ED6" w14:textId="5C7DDE8E" w:rsidR="00A200E4" w:rsidRPr="00261992" w:rsidRDefault="00A200E4" w:rsidP="009025DF">
      <w:pPr>
        <w:pStyle w:val="Default"/>
        <w:tabs>
          <w:tab w:val="left" w:pos="624"/>
          <w:tab w:val="left" w:pos="3402"/>
        </w:tabs>
        <w:spacing w:line="276" w:lineRule="auto"/>
        <w:rPr>
          <w:rFonts w:asciiTheme="minorHAnsi" w:hAnsiTheme="minorHAnsi" w:cstheme="minorHAnsi"/>
          <w:b/>
          <w:bCs/>
          <w:color w:val="auto"/>
          <w:sz w:val="22"/>
          <w:szCs w:val="22"/>
        </w:rPr>
      </w:pPr>
      <w:r w:rsidRPr="00261992">
        <w:rPr>
          <w:rStyle w:val="DatumMitteilungsblattZchn"/>
          <w:rFonts w:asciiTheme="minorHAnsi" w:eastAsia="Adobe Garamond Pro" w:hAnsiTheme="minorHAnsi" w:cstheme="minorHAnsi"/>
          <w:color w:val="auto"/>
        </w:rPr>
        <w:t xml:space="preserve">Freitag, </w:t>
      </w:r>
      <w:r w:rsidR="00FD5BF2" w:rsidRPr="00261992">
        <w:rPr>
          <w:rStyle w:val="DatumMitteilungsblattZchn"/>
          <w:rFonts w:asciiTheme="minorHAnsi" w:eastAsia="Adobe Garamond Pro" w:hAnsiTheme="minorHAnsi" w:cstheme="minorHAnsi"/>
          <w:color w:val="auto"/>
        </w:rPr>
        <w:t>24</w:t>
      </w:r>
      <w:r w:rsidRPr="00261992">
        <w:rPr>
          <w:rStyle w:val="DatumMitteilungsblattZchn"/>
          <w:rFonts w:asciiTheme="minorHAnsi" w:eastAsia="Adobe Garamond Pro" w:hAnsiTheme="minorHAnsi" w:cstheme="minorHAnsi"/>
          <w:color w:val="auto"/>
        </w:rPr>
        <w:t xml:space="preserve">. </w:t>
      </w:r>
      <w:r w:rsidR="00FD5BF2" w:rsidRPr="00261992">
        <w:rPr>
          <w:rStyle w:val="DatumMitteilungsblattZchn"/>
          <w:rFonts w:asciiTheme="minorHAnsi" w:eastAsia="Adobe Garamond Pro" w:hAnsiTheme="minorHAnsi" w:cstheme="minorHAnsi"/>
          <w:color w:val="auto"/>
        </w:rPr>
        <w:t>Mai</w:t>
      </w:r>
      <w:r w:rsidRPr="00261992">
        <w:rPr>
          <w:rStyle w:val="DatumMitteilungsblattZchn"/>
          <w:rFonts w:asciiTheme="minorHAnsi" w:eastAsia="Adobe Garamond Pro" w:hAnsiTheme="minorHAnsi" w:cstheme="minorHAnsi"/>
          <w:color w:val="auto"/>
        </w:rPr>
        <w:tab/>
      </w:r>
    </w:p>
    <w:p w14:paraId="3C53ADB7" w14:textId="1AA6984E" w:rsidR="00B15BA2" w:rsidRPr="00B15BA2" w:rsidRDefault="00345C7C" w:rsidP="004E15A2">
      <w:pPr>
        <w:pStyle w:val="FlietextMitteilungsblatt"/>
      </w:pPr>
      <w:r w:rsidRPr="00B15BA2">
        <w:t>08.00</w:t>
      </w:r>
      <w:r w:rsidRPr="00B15BA2">
        <w:tab/>
      </w:r>
      <w:r w:rsidRPr="00B15BA2">
        <w:rPr>
          <w:b/>
          <w:bCs w:val="0"/>
        </w:rPr>
        <w:t>St. Sebastian</w:t>
      </w:r>
      <w:r w:rsidRPr="00B15BA2">
        <w:rPr>
          <w:b/>
          <w:bCs w:val="0"/>
        </w:rPr>
        <w:tab/>
      </w:r>
      <w:r w:rsidRPr="00B15BA2">
        <w:t>Messfeier</w:t>
      </w:r>
      <w:r w:rsidR="00B15BA2" w:rsidRPr="00B15BA2">
        <w:t xml:space="preserve"> </w:t>
      </w:r>
    </w:p>
    <w:p w14:paraId="6A933716" w14:textId="7D9CF742" w:rsidR="002F5B19" w:rsidRPr="00261992" w:rsidRDefault="00773D25" w:rsidP="009025DF">
      <w:pPr>
        <w:pStyle w:val="FlietextMitteilungsblatt"/>
        <w:rPr>
          <w:rFonts w:asciiTheme="minorHAnsi" w:hAnsiTheme="minorHAnsi" w:cstheme="minorHAnsi"/>
          <w:bCs w:val="0"/>
        </w:rPr>
      </w:pPr>
      <w:r w:rsidRPr="00261992">
        <w:t>1</w:t>
      </w:r>
      <w:r w:rsidR="002F5B19" w:rsidRPr="00261992">
        <w:t>0.00</w:t>
      </w:r>
      <w:r w:rsidR="002F5B19" w:rsidRPr="00261992">
        <w:tab/>
      </w:r>
      <w:r w:rsidR="00261992">
        <w:rPr>
          <w:b/>
          <w:bCs w:val="0"/>
        </w:rPr>
        <w:t>Herz Jesu</w:t>
      </w:r>
      <w:r w:rsidR="002F5B19" w:rsidRPr="00261992">
        <w:rPr>
          <w:rFonts w:asciiTheme="minorHAnsi" w:hAnsiTheme="minorHAnsi" w:cstheme="minorHAnsi"/>
          <w:b/>
        </w:rPr>
        <w:tab/>
      </w:r>
      <w:r w:rsidRPr="00261992">
        <w:rPr>
          <w:rFonts w:asciiTheme="minorHAnsi" w:hAnsiTheme="minorHAnsi" w:cstheme="minorHAnsi"/>
          <w:bCs w:val="0"/>
        </w:rPr>
        <w:t>Kindergartenandacht</w:t>
      </w:r>
    </w:p>
    <w:p w14:paraId="37A7B929" w14:textId="77777777" w:rsidR="00DD32BB" w:rsidRPr="008E53B8" w:rsidRDefault="00A200E4" w:rsidP="009025DF">
      <w:pPr>
        <w:pStyle w:val="FlietextMitteilungsblatt"/>
      </w:pPr>
      <w:r w:rsidRPr="008E53B8">
        <w:rPr>
          <w:rFonts w:asciiTheme="minorHAnsi" w:hAnsiTheme="minorHAnsi" w:cstheme="minorHAnsi"/>
        </w:rPr>
        <w:t>17.30</w:t>
      </w:r>
      <w:r w:rsidRPr="008E53B8">
        <w:rPr>
          <w:rFonts w:asciiTheme="minorHAnsi" w:hAnsiTheme="minorHAnsi" w:cstheme="minorHAnsi"/>
        </w:rPr>
        <w:tab/>
      </w:r>
      <w:r w:rsidRPr="008E53B8">
        <w:rPr>
          <w:rFonts w:asciiTheme="minorHAnsi" w:hAnsiTheme="minorHAnsi" w:cstheme="minorHAnsi"/>
          <w:b/>
        </w:rPr>
        <w:t>St. Lucia</w:t>
      </w:r>
      <w:r w:rsidRPr="008E53B8">
        <w:rPr>
          <w:rFonts w:asciiTheme="minorHAnsi" w:hAnsiTheme="minorHAnsi" w:cstheme="minorHAnsi"/>
          <w:b/>
        </w:rPr>
        <w:tab/>
      </w:r>
      <w:r w:rsidR="00DD32BB" w:rsidRPr="008E53B8">
        <w:t xml:space="preserve">Rosenkranzgebet </w:t>
      </w:r>
    </w:p>
    <w:p w14:paraId="0EA32AD1" w14:textId="7D5A8078" w:rsidR="00CA32E0" w:rsidRPr="00470456" w:rsidRDefault="00CA32E0" w:rsidP="009025DF">
      <w:pPr>
        <w:pStyle w:val="FlietextMitteilungsblatt"/>
      </w:pPr>
      <w:r w:rsidRPr="00470456">
        <w:t>18.30</w:t>
      </w:r>
      <w:r w:rsidRPr="00470456">
        <w:tab/>
      </w:r>
      <w:r w:rsidRPr="00470456">
        <w:rPr>
          <w:b/>
        </w:rPr>
        <w:t>St. Josef</w:t>
      </w:r>
      <w:r w:rsidRPr="00470456">
        <w:rPr>
          <w:b/>
        </w:rPr>
        <w:tab/>
      </w:r>
      <w:r w:rsidRPr="00470456">
        <w:t>Messfeier</w:t>
      </w:r>
    </w:p>
    <w:p w14:paraId="0AF585E5" w14:textId="74A895AF" w:rsidR="00261992" w:rsidRPr="00470456" w:rsidRDefault="00261992" w:rsidP="009025DF">
      <w:pPr>
        <w:pStyle w:val="FlietextMitteilungsblatt"/>
        <w:rPr>
          <w:rFonts w:asciiTheme="minorHAnsi" w:hAnsiTheme="minorHAnsi" w:cstheme="minorHAnsi"/>
        </w:rPr>
      </w:pPr>
      <w:r w:rsidRPr="00470456">
        <w:rPr>
          <w:rFonts w:asciiTheme="minorHAnsi" w:hAnsiTheme="minorHAnsi" w:cstheme="minorHAnsi"/>
        </w:rPr>
        <w:t>18.30</w:t>
      </w:r>
      <w:r w:rsidRPr="00470456">
        <w:rPr>
          <w:rFonts w:asciiTheme="minorHAnsi" w:hAnsiTheme="minorHAnsi" w:cstheme="minorHAnsi"/>
        </w:rPr>
        <w:tab/>
      </w:r>
      <w:r w:rsidRPr="00470456">
        <w:rPr>
          <w:rFonts w:asciiTheme="minorHAnsi" w:hAnsiTheme="minorHAnsi" w:cstheme="minorHAnsi"/>
          <w:b/>
          <w:bCs w:val="0"/>
        </w:rPr>
        <w:t>Herz Jesu</w:t>
      </w:r>
      <w:r w:rsidRPr="00470456">
        <w:rPr>
          <w:rFonts w:asciiTheme="minorHAnsi" w:hAnsiTheme="minorHAnsi" w:cstheme="minorHAnsi"/>
        </w:rPr>
        <w:t xml:space="preserve"> </w:t>
      </w:r>
      <w:r w:rsidRPr="00470456">
        <w:rPr>
          <w:rFonts w:asciiTheme="minorHAnsi" w:hAnsiTheme="minorHAnsi" w:cstheme="minorHAnsi"/>
        </w:rPr>
        <w:tab/>
        <w:t>Maiandacht</w:t>
      </w:r>
    </w:p>
    <w:p w14:paraId="50B6F5FF" w14:textId="4559393C" w:rsidR="001E5EE2" w:rsidRPr="00470456" w:rsidRDefault="001E5EE2" w:rsidP="00D9483A">
      <w:pPr>
        <w:pStyle w:val="FlietextMitteilungsblatt"/>
      </w:pPr>
      <w:r w:rsidRPr="00470456">
        <w:rPr>
          <w:rFonts w:asciiTheme="minorHAnsi" w:hAnsiTheme="minorHAnsi" w:cstheme="minorHAnsi"/>
        </w:rPr>
        <w:t>19.00</w:t>
      </w:r>
      <w:r w:rsidRPr="00470456">
        <w:rPr>
          <w:rFonts w:asciiTheme="minorHAnsi" w:hAnsiTheme="minorHAnsi" w:cstheme="minorHAnsi"/>
        </w:rPr>
        <w:tab/>
      </w:r>
      <w:r w:rsidR="00DD6AFA" w:rsidRPr="00470456">
        <w:rPr>
          <w:rFonts w:asciiTheme="minorHAnsi" w:hAnsiTheme="minorHAnsi" w:cstheme="minorHAnsi"/>
          <w:b/>
          <w:bCs w:val="0"/>
        </w:rPr>
        <w:t>Herz Jesu</w:t>
      </w:r>
      <w:r w:rsidRPr="00470456">
        <w:rPr>
          <w:rFonts w:asciiTheme="minorHAnsi" w:hAnsiTheme="minorHAnsi" w:cstheme="minorHAnsi"/>
          <w:b/>
        </w:rPr>
        <w:tab/>
      </w:r>
      <w:r w:rsidR="00DD6AFA" w:rsidRPr="00470456">
        <w:rPr>
          <w:rFonts w:asciiTheme="minorHAnsi" w:hAnsiTheme="minorHAnsi" w:cstheme="minorHAnsi"/>
          <w:bCs w:val="0"/>
        </w:rPr>
        <w:t>M</w:t>
      </w:r>
      <w:r w:rsidRPr="00470456">
        <w:rPr>
          <w:bCs w:val="0"/>
        </w:rPr>
        <w:t>e</w:t>
      </w:r>
      <w:r w:rsidRPr="00470456">
        <w:t>ssfeier</w:t>
      </w:r>
    </w:p>
    <w:p w14:paraId="53AA4123" w14:textId="16082077" w:rsidR="009B7916" w:rsidRPr="00470456" w:rsidRDefault="009B7916" w:rsidP="009025DF">
      <w:pPr>
        <w:pStyle w:val="FlietextMitteilungsblatt"/>
        <w:rPr>
          <w:rFonts w:asciiTheme="minorHAnsi" w:hAnsiTheme="minorHAnsi" w:cstheme="minorHAnsi"/>
        </w:rPr>
      </w:pPr>
    </w:p>
    <w:p w14:paraId="6DDAA95D" w14:textId="59E166FA" w:rsidR="006A61B9" w:rsidRPr="00D373BC" w:rsidRDefault="006A61B9" w:rsidP="009025DF">
      <w:pPr>
        <w:pStyle w:val="FlietextMitteilungsblatt"/>
        <w:rPr>
          <w:rStyle w:val="DatumMitteilungsblattZchn"/>
          <w:b w:val="0"/>
          <w:bCs/>
        </w:rPr>
      </w:pPr>
      <w:r w:rsidRPr="00D373BC">
        <w:rPr>
          <w:rStyle w:val="DatumMitteilungsblattZchn"/>
        </w:rPr>
        <w:t xml:space="preserve">Samstag, </w:t>
      </w:r>
      <w:r w:rsidR="005743D2" w:rsidRPr="00D373BC">
        <w:rPr>
          <w:rStyle w:val="DatumMitteilungsblattZchn"/>
        </w:rPr>
        <w:t>2</w:t>
      </w:r>
      <w:r w:rsidR="00FD5BF2" w:rsidRPr="00D373BC">
        <w:rPr>
          <w:rStyle w:val="DatumMitteilungsblattZchn"/>
        </w:rPr>
        <w:t>5</w:t>
      </w:r>
      <w:r w:rsidR="005743D2" w:rsidRPr="00D373BC">
        <w:rPr>
          <w:rStyle w:val="DatumMitteilungsblattZchn"/>
        </w:rPr>
        <w:t xml:space="preserve">. </w:t>
      </w:r>
      <w:r w:rsidR="00FD5BF2" w:rsidRPr="00D373BC">
        <w:rPr>
          <w:rStyle w:val="DatumMitteilungsblattZchn"/>
        </w:rPr>
        <w:t>Mai</w:t>
      </w:r>
    </w:p>
    <w:p w14:paraId="7E6A28FB" w14:textId="042DA99A" w:rsidR="00CB4C1F" w:rsidRPr="00353797" w:rsidRDefault="00CB4C1F" w:rsidP="00D9483A">
      <w:pPr>
        <w:tabs>
          <w:tab w:val="left" w:pos="624"/>
          <w:tab w:val="left" w:pos="3402"/>
        </w:tabs>
        <w:spacing w:line="276" w:lineRule="auto"/>
        <w:ind w:left="2836" w:hanging="2836"/>
        <w:rPr>
          <w:rFonts w:cstheme="minorHAnsi"/>
          <w:szCs w:val="20"/>
        </w:rPr>
      </w:pPr>
      <w:r w:rsidRPr="00D373BC">
        <w:rPr>
          <w:rFonts w:cstheme="minorHAnsi"/>
          <w:szCs w:val="20"/>
        </w:rPr>
        <w:t>1</w:t>
      </w:r>
      <w:r w:rsidR="009530D7" w:rsidRPr="00D373BC">
        <w:rPr>
          <w:rFonts w:cstheme="minorHAnsi"/>
          <w:szCs w:val="20"/>
        </w:rPr>
        <w:t>4</w:t>
      </w:r>
      <w:r w:rsidRPr="00D373BC">
        <w:rPr>
          <w:rFonts w:cstheme="minorHAnsi"/>
          <w:szCs w:val="20"/>
        </w:rPr>
        <w:t>.00</w:t>
      </w:r>
      <w:r w:rsidRPr="00D373BC">
        <w:rPr>
          <w:rFonts w:cstheme="minorHAnsi"/>
          <w:szCs w:val="20"/>
        </w:rPr>
        <w:tab/>
      </w:r>
      <w:r w:rsidRPr="00D373BC">
        <w:rPr>
          <w:rFonts w:cstheme="minorHAnsi"/>
          <w:b/>
          <w:szCs w:val="20"/>
        </w:rPr>
        <w:t xml:space="preserve">St. </w:t>
      </w:r>
      <w:r w:rsidR="009530D7" w:rsidRPr="00D373BC">
        <w:rPr>
          <w:rFonts w:cstheme="minorHAnsi"/>
          <w:b/>
          <w:szCs w:val="20"/>
        </w:rPr>
        <w:t>Sebastian</w:t>
      </w:r>
      <w:r w:rsidRPr="00D373BC">
        <w:rPr>
          <w:rFonts w:cstheme="minorHAnsi"/>
          <w:szCs w:val="20"/>
        </w:rPr>
        <w:t xml:space="preserve"> </w:t>
      </w:r>
      <w:r w:rsidRPr="00353797">
        <w:rPr>
          <w:rFonts w:cstheme="minorHAnsi"/>
          <w:szCs w:val="20"/>
        </w:rPr>
        <w:tab/>
      </w:r>
      <w:r w:rsidRPr="00353797">
        <w:rPr>
          <w:rFonts w:cstheme="minorHAnsi"/>
          <w:szCs w:val="20"/>
        </w:rPr>
        <w:tab/>
      </w:r>
      <w:r w:rsidR="009530D7" w:rsidRPr="00353797">
        <w:rPr>
          <w:rFonts w:cstheme="minorHAnsi"/>
          <w:szCs w:val="20"/>
        </w:rPr>
        <w:t xml:space="preserve">Trauung </w:t>
      </w:r>
    </w:p>
    <w:p w14:paraId="1C15FF0B" w14:textId="66D03470" w:rsidR="009D3429" w:rsidRPr="00353797" w:rsidRDefault="009D3429" w:rsidP="00353797">
      <w:pPr>
        <w:rPr>
          <w:rFonts w:cstheme="minorHAnsi"/>
          <w:szCs w:val="20"/>
        </w:rPr>
      </w:pPr>
      <w:r w:rsidRPr="00353797">
        <w:t>15.30</w:t>
      </w:r>
      <w:r w:rsidR="00353797" w:rsidRPr="00353797">
        <w:t xml:space="preserve">    </w:t>
      </w:r>
      <w:r w:rsidRPr="00353797">
        <w:rPr>
          <w:b/>
        </w:rPr>
        <w:t>St. Josef</w:t>
      </w:r>
      <w:r w:rsidRPr="00353797">
        <w:rPr>
          <w:rFonts w:cstheme="minorHAnsi"/>
          <w:szCs w:val="20"/>
        </w:rPr>
        <w:t xml:space="preserve"> </w:t>
      </w:r>
      <w:r w:rsidRPr="00353797">
        <w:rPr>
          <w:rFonts w:cstheme="minorHAnsi"/>
          <w:szCs w:val="20"/>
        </w:rPr>
        <w:tab/>
      </w:r>
      <w:r w:rsidRPr="00353797">
        <w:rPr>
          <w:rFonts w:cstheme="minorHAnsi"/>
          <w:szCs w:val="20"/>
        </w:rPr>
        <w:tab/>
      </w:r>
      <w:r w:rsidR="00353797" w:rsidRPr="00353797">
        <w:rPr>
          <w:rFonts w:cstheme="minorHAnsi"/>
          <w:szCs w:val="20"/>
        </w:rPr>
        <w:tab/>
        <w:t xml:space="preserve">            </w:t>
      </w:r>
      <w:r w:rsidRPr="00353797">
        <w:rPr>
          <w:rFonts w:cstheme="minorHAnsi"/>
          <w:szCs w:val="20"/>
        </w:rPr>
        <w:t>Tauf</w:t>
      </w:r>
      <w:r w:rsidR="007107AC" w:rsidRPr="00353797">
        <w:rPr>
          <w:rFonts w:cstheme="minorHAnsi"/>
          <w:szCs w:val="20"/>
        </w:rPr>
        <w:t>f</w:t>
      </w:r>
      <w:r w:rsidRPr="00353797">
        <w:rPr>
          <w:rFonts w:cstheme="minorHAnsi"/>
          <w:szCs w:val="20"/>
        </w:rPr>
        <w:t>e</w:t>
      </w:r>
      <w:r w:rsidR="007107AC" w:rsidRPr="00353797">
        <w:rPr>
          <w:rFonts w:cstheme="minorHAnsi"/>
          <w:szCs w:val="20"/>
        </w:rPr>
        <w:t>ier</w:t>
      </w:r>
      <w:r w:rsidRPr="00353797">
        <w:rPr>
          <w:rFonts w:cstheme="minorHAnsi"/>
          <w:szCs w:val="20"/>
        </w:rPr>
        <w:t xml:space="preserve"> </w:t>
      </w:r>
    </w:p>
    <w:p w14:paraId="318BC16E" w14:textId="05BD3B40" w:rsidR="00470456" w:rsidRPr="00353797" w:rsidRDefault="00470456" w:rsidP="00470456">
      <w:pPr>
        <w:ind w:left="708" w:hanging="708"/>
        <w:rPr>
          <w:rFonts w:cstheme="minorHAnsi"/>
          <w:b/>
          <w:szCs w:val="20"/>
        </w:rPr>
      </w:pPr>
      <w:r w:rsidRPr="00353797">
        <w:rPr>
          <w:rFonts w:cstheme="minorHAnsi"/>
          <w:szCs w:val="20"/>
        </w:rPr>
        <w:t>15.30</w:t>
      </w:r>
      <w:r w:rsidRPr="00353797">
        <w:rPr>
          <w:rFonts w:cstheme="minorHAnsi"/>
          <w:b/>
          <w:szCs w:val="20"/>
        </w:rPr>
        <w:t xml:space="preserve">    Herz Jesu</w:t>
      </w:r>
      <w:r w:rsidRPr="00353797">
        <w:rPr>
          <w:rFonts w:cstheme="minorHAnsi"/>
          <w:b/>
          <w:szCs w:val="20"/>
        </w:rPr>
        <w:tab/>
      </w:r>
      <w:r w:rsidRPr="00353797">
        <w:rPr>
          <w:rFonts w:cstheme="minorHAnsi"/>
          <w:b/>
          <w:szCs w:val="20"/>
        </w:rPr>
        <w:tab/>
      </w:r>
      <w:r w:rsidRPr="00353797">
        <w:rPr>
          <w:rFonts w:cstheme="minorHAnsi"/>
          <w:b/>
          <w:szCs w:val="20"/>
        </w:rPr>
        <w:tab/>
      </w:r>
      <w:r w:rsidRPr="00353797">
        <w:rPr>
          <w:rFonts w:cstheme="minorHAnsi"/>
          <w:bCs/>
          <w:szCs w:val="20"/>
        </w:rPr>
        <w:t xml:space="preserve">            </w:t>
      </w:r>
      <w:r w:rsidRPr="00353797">
        <w:rPr>
          <w:rFonts w:cstheme="minorHAnsi"/>
          <w:szCs w:val="20"/>
        </w:rPr>
        <w:t>Andacht der Kölner Fusswallfahrer</w:t>
      </w:r>
    </w:p>
    <w:p w14:paraId="3A4065B5" w14:textId="41D82526" w:rsidR="00073BB8" w:rsidRPr="00177C92" w:rsidRDefault="00073BB8" w:rsidP="009025DF">
      <w:pPr>
        <w:tabs>
          <w:tab w:val="left" w:pos="624"/>
          <w:tab w:val="left" w:pos="3402"/>
        </w:tabs>
        <w:spacing w:line="276" w:lineRule="auto"/>
        <w:ind w:left="2836" w:hanging="2836"/>
        <w:rPr>
          <w:rFonts w:cstheme="minorHAnsi"/>
          <w:szCs w:val="20"/>
        </w:rPr>
      </w:pPr>
      <w:r w:rsidRPr="00470456">
        <w:rPr>
          <w:rFonts w:cstheme="minorHAnsi"/>
          <w:szCs w:val="20"/>
        </w:rPr>
        <w:t>16</w:t>
      </w:r>
      <w:r w:rsidR="00854E38" w:rsidRPr="00470456">
        <w:rPr>
          <w:rFonts w:cstheme="minorHAnsi"/>
          <w:szCs w:val="20"/>
        </w:rPr>
        <w:t>.</w:t>
      </w:r>
      <w:r w:rsidRPr="00470456">
        <w:rPr>
          <w:rFonts w:cstheme="minorHAnsi"/>
          <w:szCs w:val="20"/>
        </w:rPr>
        <w:t>00</w:t>
      </w:r>
      <w:r w:rsidRPr="00470456">
        <w:rPr>
          <w:rFonts w:cstheme="minorHAnsi"/>
          <w:szCs w:val="20"/>
        </w:rPr>
        <w:tab/>
      </w:r>
      <w:r w:rsidRPr="00470456">
        <w:rPr>
          <w:rFonts w:cstheme="minorHAnsi"/>
          <w:b/>
          <w:szCs w:val="20"/>
        </w:rPr>
        <w:t>St. Thomas Morus</w:t>
      </w:r>
      <w:r w:rsidRPr="00470456">
        <w:rPr>
          <w:rFonts w:cstheme="minorHAnsi"/>
          <w:szCs w:val="20"/>
        </w:rPr>
        <w:tab/>
      </w:r>
      <w:r w:rsidRPr="00470456">
        <w:rPr>
          <w:rFonts w:cstheme="minorHAnsi"/>
          <w:szCs w:val="20"/>
        </w:rPr>
        <w:tab/>
      </w:r>
      <w:r w:rsidRPr="00177C92">
        <w:rPr>
          <w:rFonts w:cstheme="minorHAnsi"/>
          <w:szCs w:val="20"/>
        </w:rPr>
        <w:t xml:space="preserve">Beichtgelegenheit </w:t>
      </w:r>
    </w:p>
    <w:p w14:paraId="0947896A" w14:textId="5C788F11" w:rsidR="00F40CAC" w:rsidRPr="00177C92" w:rsidRDefault="006A61B9" w:rsidP="004E15A2">
      <w:pPr>
        <w:pStyle w:val="FlietextMitteilungsblatt"/>
        <w:ind w:left="630" w:hanging="630"/>
        <w:rPr>
          <w:rFonts w:cstheme="minorHAnsi"/>
        </w:rPr>
      </w:pPr>
      <w:r w:rsidRPr="00177C92">
        <w:rPr>
          <w:rFonts w:asciiTheme="minorHAnsi" w:hAnsiTheme="minorHAnsi" w:cstheme="minorHAnsi"/>
        </w:rPr>
        <w:t>17</w:t>
      </w:r>
      <w:r w:rsidR="00405E31" w:rsidRPr="00177C92">
        <w:rPr>
          <w:rFonts w:asciiTheme="minorHAnsi" w:hAnsiTheme="minorHAnsi" w:cstheme="minorHAnsi"/>
        </w:rPr>
        <w:t>.</w:t>
      </w:r>
      <w:r w:rsidRPr="00177C92">
        <w:rPr>
          <w:rFonts w:asciiTheme="minorHAnsi" w:hAnsiTheme="minorHAnsi" w:cstheme="minorHAnsi"/>
        </w:rPr>
        <w:t xml:space="preserve">00 </w:t>
      </w:r>
      <w:r w:rsidRPr="00177C92">
        <w:rPr>
          <w:rFonts w:asciiTheme="minorHAnsi" w:hAnsiTheme="minorHAnsi" w:cstheme="minorHAnsi"/>
        </w:rPr>
        <w:tab/>
      </w:r>
      <w:r w:rsidRPr="00177C92">
        <w:rPr>
          <w:rFonts w:asciiTheme="minorHAnsi" w:hAnsiTheme="minorHAnsi" w:cstheme="minorHAnsi"/>
          <w:b/>
        </w:rPr>
        <w:t>St. Thomas Morus</w:t>
      </w:r>
      <w:r w:rsidRPr="00177C92">
        <w:rPr>
          <w:rFonts w:asciiTheme="minorHAnsi" w:hAnsiTheme="minorHAnsi" w:cstheme="minorHAnsi"/>
        </w:rPr>
        <w:tab/>
      </w:r>
      <w:r w:rsidR="00854E38" w:rsidRPr="00177C92">
        <w:rPr>
          <w:rFonts w:asciiTheme="minorHAnsi" w:hAnsiTheme="minorHAnsi" w:cstheme="minorHAnsi"/>
        </w:rPr>
        <w:t>Vorabendmesse</w:t>
      </w:r>
      <w:r w:rsidR="00960081" w:rsidRPr="00177C92">
        <w:rPr>
          <w:rFonts w:asciiTheme="minorHAnsi" w:hAnsiTheme="minorHAnsi" w:cstheme="minorHAnsi"/>
        </w:rPr>
        <w:t xml:space="preserve"> </w:t>
      </w:r>
    </w:p>
    <w:p w14:paraId="2A60D875" w14:textId="4796AC77" w:rsidR="003E002A" w:rsidRPr="00470456" w:rsidRDefault="003E002A" w:rsidP="009025DF">
      <w:pPr>
        <w:spacing w:line="276" w:lineRule="auto"/>
        <w:rPr>
          <w:rFonts w:cstheme="minorHAnsi"/>
          <w:szCs w:val="20"/>
        </w:rPr>
      </w:pPr>
      <w:r w:rsidRPr="00470456">
        <w:rPr>
          <w:rFonts w:cstheme="minorHAnsi"/>
          <w:szCs w:val="20"/>
        </w:rPr>
        <w:t>17.30</w:t>
      </w:r>
      <w:r w:rsidR="00BE5034" w:rsidRPr="00470456">
        <w:rPr>
          <w:rFonts w:cstheme="minorHAnsi"/>
          <w:szCs w:val="20"/>
        </w:rPr>
        <w:t xml:space="preserve">    </w:t>
      </w:r>
      <w:r w:rsidRPr="00470456">
        <w:rPr>
          <w:rFonts w:cstheme="minorHAnsi"/>
          <w:b/>
          <w:szCs w:val="20"/>
        </w:rPr>
        <w:t>St. Maximilian Kolbe</w:t>
      </w:r>
      <w:r w:rsidRPr="00470456">
        <w:rPr>
          <w:rFonts w:cstheme="minorHAnsi"/>
          <w:b/>
          <w:szCs w:val="20"/>
        </w:rPr>
        <w:tab/>
      </w:r>
      <w:r w:rsidR="00BE5034" w:rsidRPr="00D9483A">
        <w:rPr>
          <w:rFonts w:cstheme="minorHAnsi"/>
          <w:bCs/>
          <w:szCs w:val="20"/>
        </w:rPr>
        <w:t xml:space="preserve">            </w:t>
      </w:r>
      <w:r w:rsidRPr="00470456">
        <w:rPr>
          <w:rFonts w:cstheme="minorHAnsi"/>
          <w:szCs w:val="20"/>
        </w:rPr>
        <w:t xml:space="preserve">Wortgottesfeier mit Kommunionspendung </w:t>
      </w:r>
    </w:p>
    <w:p w14:paraId="56FDBE18" w14:textId="18156BF9" w:rsidR="00D06B47" w:rsidRPr="00D06B47" w:rsidRDefault="006A61B9" w:rsidP="004E15A2">
      <w:pPr>
        <w:rPr>
          <w:rFonts w:cstheme="minorHAnsi"/>
          <w:szCs w:val="20"/>
        </w:rPr>
      </w:pPr>
      <w:r w:rsidRPr="00D06B47">
        <w:rPr>
          <w:rFonts w:cstheme="minorHAnsi"/>
          <w:szCs w:val="20"/>
        </w:rPr>
        <w:t>18.00</w:t>
      </w:r>
      <w:r w:rsidR="00462F53" w:rsidRPr="00D06B47">
        <w:rPr>
          <w:rFonts w:cstheme="minorHAnsi"/>
          <w:szCs w:val="20"/>
        </w:rPr>
        <w:t xml:space="preserve">    </w:t>
      </w:r>
      <w:r w:rsidRPr="00D06B47">
        <w:rPr>
          <w:rFonts w:cstheme="minorHAnsi"/>
          <w:b/>
          <w:szCs w:val="20"/>
        </w:rPr>
        <w:t>St. Pius</w:t>
      </w:r>
      <w:r w:rsidRPr="00D06B47">
        <w:rPr>
          <w:rFonts w:cstheme="minorHAnsi"/>
          <w:szCs w:val="20"/>
        </w:rPr>
        <w:t xml:space="preserve"> </w:t>
      </w:r>
      <w:r w:rsidR="0046157F" w:rsidRPr="00D06B47">
        <w:rPr>
          <w:rFonts w:cstheme="minorHAnsi"/>
          <w:szCs w:val="20"/>
        </w:rPr>
        <w:tab/>
      </w:r>
      <w:r w:rsidR="0046157F" w:rsidRPr="00D06B47">
        <w:rPr>
          <w:rFonts w:cstheme="minorHAnsi"/>
          <w:szCs w:val="20"/>
        </w:rPr>
        <w:tab/>
      </w:r>
      <w:r w:rsidR="0046157F" w:rsidRPr="00D06B47">
        <w:rPr>
          <w:rFonts w:cstheme="minorHAnsi"/>
          <w:szCs w:val="20"/>
        </w:rPr>
        <w:tab/>
        <w:t xml:space="preserve">        </w:t>
      </w:r>
      <w:r w:rsidR="004E1185" w:rsidRPr="00D06B47">
        <w:rPr>
          <w:rFonts w:cstheme="minorHAnsi"/>
          <w:szCs w:val="20"/>
        </w:rPr>
        <w:t xml:space="preserve">   </w:t>
      </w:r>
      <w:r w:rsidR="00B577CF" w:rsidRPr="00D06B47">
        <w:rPr>
          <w:rFonts w:cstheme="minorHAnsi"/>
          <w:szCs w:val="20"/>
        </w:rPr>
        <w:t xml:space="preserve"> </w:t>
      </w:r>
      <w:r w:rsidRPr="00D06B47">
        <w:rPr>
          <w:rFonts w:cstheme="minorHAnsi"/>
          <w:szCs w:val="20"/>
        </w:rPr>
        <w:t>Vorabendmesse</w:t>
      </w:r>
      <w:r w:rsidR="00D06B47" w:rsidRPr="00D06B47">
        <w:rPr>
          <w:rFonts w:cstheme="minorHAnsi"/>
          <w:szCs w:val="20"/>
        </w:rPr>
        <w:t xml:space="preserve"> </w:t>
      </w:r>
    </w:p>
    <w:p w14:paraId="021B5FF7" w14:textId="08DBFF69" w:rsidR="00F5096B" w:rsidRPr="00301F73" w:rsidRDefault="00F5096B" w:rsidP="004E15A2">
      <w:pPr>
        <w:spacing w:line="276" w:lineRule="auto"/>
        <w:rPr>
          <w:rFonts w:cstheme="minorHAnsi"/>
          <w:szCs w:val="20"/>
        </w:rPr>
      </w:pPr>
      <w:r w:rsidRPr="00D06B47">
        <w:rPr>
          <w:rFonts w:cstheme="minorHAnsi"/>
          <w:szCs w:val="20"/>
        </w:rPr>
        <w:t xml:space="preserve">18.00    </w:t>
      </w:r>
      <w:r w:rsidRPr="00D06B47">
        <w:rPr>
          <w:rFonts w:cstheme="minorHAnsi"/>
          <w:b/>
          <w:szCs w:val="20"/>
        </w:rPr>
        <w:t>St. Lucia</w:t>
      </w:r>
      <w:r w:rsidRPr="00D06B47">
        <w:rPr>
          <w:rFonts w:cstheme="minorHAnsi"/>
          <w:b/>
          <w:szCs w:val="20"/>
        </w:rPr>
        <w:tab/>
      </w:r>
      <w:r w:rsidRPr="00D06B47">
        <w:rPr>
          <w:rFonts w:cstheme="minorHAnsi"/>
          <w:b/>
          <w:szCs w:val="20"/>
        </w:rPr>
        <w:tab/>
      </w:r>
      <w:r w:rsidRPr="00D06B47">
        <w:rPr>
          <w:rFonts w:cstheme="minorHAnsi"/>
          <w:b/>
          <w:szCs w:val="20"/>
        </w:rPr>
        <w:tab/>
      </w:r>
      <w:r w:rsidRPr="00301F73">
        <w:rPr>
          <w:rFonts w:cstheme="minorHAnsi"/>
          <w:bCs/>
          <w:szCs w:val="20"/>
        </w:rPr>
        <w:t xml:space="preserve">            </w:t>
      </w:r>
      <w:r w:rsidRPr="00301F73">
        <w:rPr>
          <w:rFonts w:cstheme="minorHAnsi"/>
          <w:szCs w:val="20"/>
        </w:rPr>
        <w:t xml:space="preserve">Vorabendmesse </w:t>
      </w:r>
    </w:p>
    <w:p w14:paraId="0EF62463" w14:textId="77777777" w:rsidR="00E374B4" w:rsidRDefault="00E374B4" w:rsidP="009025DF">
      <w:pPr>
        <w:pStyle w:val="Lesung"/>
      </w:pPr>
    </w:p>
    <w:p w14:paraId="03E269BA" w14:textId="3450A1F5" w:rsidR="00E374B4" w:rsidRPr="007E4D0A" w:rsidRDefault="00D373BC" w:rsidP="009025DF">
      <w:pPr>
        <w:pStyle w:val="Lesung"/>
        <w:rPr>
          <w:sz w:val="22"/>
          <w:szCs w:val="22"/>
        </w:rPr>
      </w:pPr>
      <w:r w:rsidRPr="007E4D0A">
        <w:rPr>
          <w:sz w:val="22"/>
          <w:szCs w:val="22"/>
        </w:rPr>
        <w:t>Dreifaltigkeitss</w:t>
      </w:r>
      <w:r w:rsidR="00E374B4" w:rsidRPr="007E4D0A">
        <w:rPr>
          <w:sz w:val="22"/>
          <w:szCs w:val="22"/>
        </w:rPr>
        <w:t xml:space="preserve">onntag  </w:t>
      </w:r>
    </w:p>
    <w:p w14:paraId="22A57540" w14:textId="7C26AD23" w:rsidR="00ED7B2D" w:rsidRPr="00B406D3" w:rsidRDefault="00E374B4" w:rsidP="00B406D3">
      <w:pPr>
        <w:pStyle w:val="DatumMitteilungsblatt"/>
        <w:jc w:val="center"/>
        <w:rPr>
          <w:b w:val="0"/>
          <w:bCs w:val="0"/>
          <w:sz w:val="18"/>
          <w:szCs w:val="18"/>
        </w:rPr>
      </w:pPr>
      <w:r w:rsidRPr="00B406D3">
        <w:rPr>
          <w:b w:val="0"/>
          <w:bCs w:val="0"/>
          <w:sz w:val="18"/>
          <w:szCs w:val="18"/>
        </w:rPr>
        <w:t xml:space="preserve">L1: </w:t>
      </w:r>
      <w:r w:rsidR="00D373BC" w:rsidRPr="00B406D3">
        <w:rPr>
          <w:b w:val="0"/>
          <w:bCs w:val="0"/>
          <w:sz w:val="18"/>
          <w:szCs w:val="18"/>
        </w:rPr>
        <w:t>Dtn 4, 32-34.39-40</w:t>
      </w:r>
      <w:r w:rsidRPr="00B406D3">
        <w:rPr>
          <w:b w:val="0"/>
          <w:bCs w:val="0"/>
          <w:sz w:val="18"/>
          <w:szCs w:val="18"/>
        </w:rPr>
        <w:t xml:space="preserve">/ L2: </w:t>
      </w:r>
      <w:r w:rsidR="007E4D0A" w:rsidRPr="00B406D3">
        <w:rPr>
          <w:b w:val="0"/>
          <w:bCs w:val="0"/>
          <w:sz w:val="18"/>
          <w:szCs w:val="18"/>
        </w:rPr>
        <w:t>Röm 8, 14-17</w:t>
      </w:r>
      <w:r w:rsidRPr="00B406D3">
        <w:rPr>
          <w:b w:val="0"/>
          <w:bCs w:val="0"/>
          <w:sz w:val="18"/>
          <w:szCs w:val="18"/>
        </w:rPr>
        <w:t xml:space="preserve">/ Ev: </w:t>
      </w:r>
      <w:r w:rsidR="007E4D0A" w:rsidRPr="00B406D3">
        <w:rPr>
          <w:b w:val="0"/>
          <w:bCs w:val="0"/>
          <w:sz w:val="18"/>
          <w:szCs w:val="18"/>
        </w:rPr>
        <w:t>Mt 28, 16-20</w:t>
      </w:r>
    </w:p>
    <w:p w14:paraId="56E617F6" w14:textId="58107498" w:rsidR="00E374B4" w:rsidRPr="00B406D3" w:rsidRDefault="00526321" w:rsidP="00B406D3">
      <w:pPr>
        <w:pStyle w:val="DatumMitteilungsblatt"/>
        <w:jc w:val="center"/>
        <w:rPr>
          <w:b w:val="0"/>
          <w:bCs w:val="0"/>
          <w:sz w:val="18"/>
          <w:szCs w:val="18"/>
        </w:rPr>
      </w:pPr>
      <w:r w:rsidRPr="00B406D3">
        <w:rPr>
          <w:sz w:val="18"/>
          <w:szCs w:val="18"/>
        </w:rPr>
        <w:t>Kollekte:</w:t>
      </w:r>
      <w:r w:rsidRPr="00B406D3">
        <w:rPr>
          <w:b w:val="0"/>
          <w:bCs w:val="0"/>
          <w:sz w:val="18"/>
          <w:szCs w:val="18"/>
        </w:rPr>
        <w:t xml:space="preserve"> </w:t>
      </w:r>
      <w:r w:rsidR="00D373BC" w:rsidRPr="00B406D3">
        <w:rPr>
          <w:b w:val="0"/>
          <w:bCs w:val="0"/>
          <w:sz w:val="18"/>
          <w:szCs w:val="18"/>
        </w:rPr>
        <w:t>Katholikentag</w:t>
      </w:r>
    </w:p>
    <w:p w14:paraId="24D82A14" w14:textId="77777777" w:rsidR="00526321" w:rsidRPr="007E4D0A" w:rsidRDefault="00526321" w:rsidP="00F85121">
      <w:pPr>
        <w:pStyle w:val="DatumMitteilungsblatt"/>
      </w:pPr>
    </w:p>
    <w:p w14:paraId="04A9DB7D" w14:textId="75F11521" w:rsidR="0023496E" w:rsidRPr="00420804" w:rsidRDefault="0098391F" w:rsidP="009025DF">
      <w:pPr>
        <w:pStyle w:val="FlietextMitteilungsblatt"/>
        <w:rPr>
          <w:b/>
          <w:bCs w:val="0"/>
          <w:sz w:val="18"/>
          <w:szCs w:val="18"/>
        </w:rPr>
      </w:pPr>
      <w:r w:rsidRPr="00420804">
        <w:rPr>
          <w:b/>
          <w:bCs w:val="0"/>
          <w:sz w:val="22"/>
          <w:szCs w:val="22"/>
        </w:rPr>
        <w:t>Sonn</w:t>
      </w:r>
      <w:r w:rsidR="0023496E" w:rsidRPr="00420804">
        <w:rPr>
          <w:b/>
          <w:bCs w:val="0"/>
          <w:sz w:val="22"/>
          <w:szCs w:val="22"/>
        </w:rPr>
        <w:t xml:space="preserve">tag, </w:t>
      </w:r>
      <w:r w:rsidR="00C34E10" w:rsidRPr="00420804">
        <w:rPr>
          <w:b/>
          <w:bCs w:val="0"/>
          <w:sz w:val="22"/>
          <w:szCs w:val="22"/>
        </w:rPr>
        <w:t>2</w:t>
      </w:r>
      <w:r w:rsidR="007E4D0A" w:rsidRPr="00420804">
        <w:rPr>
          <w:b/>
          <w:bCs w:val="0"/>
          <w:sz w:val="22"/>
          <w:szCs w:val="22"/>
        </w:rPr>
        <w:t>6</w:t>
      </w:r>
      <w:r w:rsidR="0023496E" w:rsidRPr="00420804">
        <w:rPr>
          <w:b/>
          <w:bCs w:val="0"/>
          <w:sz w:val="22"/>
          <w:szCs w:val="22"/>
        </w:rPr>
        <w:t xml:space="preserve">. </w:t>
      </w:r>
      <w:r w:rsidR="007E4D0A" w:rsidRPr="00420804">
        <w:rPr>
          <w:b/>
          <w:bCs w:val="0"/>
          <w:sz w:val="22"/>
          <w:szCs w:val="22"/>
        </w:rPr>
        <w:t>Mai</w:t>
      </w:r>
    </w:p>
    <w:p w14:paraId="41EA2042" w14:textId="15544207" w:rsidR="00420804" w:rsidRPr="00420804" w:rsidRDefault="00B15BA2" w:rsidP="00420804">
      <w:pPr>
        <w:ind w:left="1418" w:hanging="1410"/>
        <w:rPr>
          <w:rFonts w:cstheme="minorHAnsi"/>
          <w:szCs w:val="20"/>
        </w:rPr>
      </w:pPr>
      <w:r w:rsidRPr="00420804">
        <w:rPr>
          <w:rFonts w:cstheme="minorHAnsi"/>
          <w:szCs w:val="20"/>
        </w:rPr>
        <w:t xml:space="preserve">09.00    </w:t>
      </w:r>
      <w:r w:rsidRPr="00420804">
        <w:rPr>
          <w:rFonts w:cstheme="minorHAnsi"/>
          <w:b/>
          <w:szCs w:val="20"/>
        </w:rPr>
        <w:t>St. Sebastian</w:t>
      </w:r>
      <w:r w:rsidRPr="00420804">
        <w:rPr>
          <w:rFonts w:cstheme="minorHAnsi"/>
          <w:szCs w:val="20"/>
        </w:rPr>
        <w:tab/>
      </w:r>
      <w:r w:rsidRPr="00420804">
        <w:rPr>
          <w:rFonts w:cstheme="minorHAnsi"/>
          <w:szCs w:val="20"/>
        </w:rPr>
        <w:tab/>
        <w:t xml:space="preserve">            Hochamt </w:t>
      </w:r>
      <w:r w:rsidR="00E96A3A">
        <w:rPr>
          <w:rFonts w:cstheme="minorHAnsi"/>
          <w:szCs w:val="20"/>
        </w:rPr>
        <w:t>und</w:t>
      </w:r>
      <w:r w:rsidRPr="00420804">
        <w:rPr>
          <w:rFonts w:cstheme="minorHAnsi"/>
          <w:szCs w:val="20"/>
        </w:rPr>
        <w:t xml:space="preserve"> Fronleichnam</w:t>
      </w:r>
      <w:r w:rsidR="00E96A3A">
        <w:rPr>
          <w:rFonts w:cstheme="minorHAnsi"/>
          <w:szCs w:val="20"/>
        </w:rPr>
        <w:t>sp</w:t>
      </w:r>
      <w:r w:rsidRPr="00420804">
        <w:rPr>
          <w:rFonts w:cstheme="minorHAnsi"/>
          <w:szCs w:val="20"/>
        </w:rPr>
        <w:t xml:space="preserve">rozession mit </w:t>
      </w:r>
    </w:p>
    <w:p w14:paraId="7856E992" w14:textId="70076F64" w:rsidR="00B15BA2" w:rsidRPr="00420804" w:rsidRDefault="00420804" w:rsidP="004E15A2">
      <w:pPr>
        <w:ind w:left="2122" w:firstLine="709"/>
        <w:rPr>
          <w:szCs w:val="20"/>
        </w:rPr>
      </w:pPr>
      <w:r w:rsidRPr="00420804">
        <w:rPr>
          <w:rFonts w:cstheme="minorHAnsi"/>
          <w:szCs w:val="20"/>
        </w:rPr>
        <w:t xml:space="preserve">            </w:t>
      </w:r>
      <w:r w:rsidR="00B15BA2" w:rsidRPr="00420804">
        <w:rPr>
          <w:rFonts w:cstheme="minorHAnsi"/>
          <w:szCs w:val="20"/>
        </w:rPr>
        <w:t>dem Kirchenchor</w:t>
      </w:r>
    </w:p>
    <w:p w14:paraId="03560EAD" w14:textId="68494CE8" w:rsidR="0023496E" w:rsidRPr="00420804" w:rsidRDefault="0023496E" w:rsidP="00D9483A">
      <w:pPr>
        <w:pStyle w:val="FlietextMitteilungsblatt"/>
        <w:rPr>
          <w:rFonts w:asciiTheme="minorHAnsi" w:hAnsiTheme="minorHAnsi" w:cstheme="minorHAnsi"/>
        </w:rPr>
      </w:pPr>
      <w:r w:rsidRPr="00420804">
        <w:rPr>
          <w:rFonts w:asciiTheme="minorHAnsi" w:hAnsiTheme="minorHAnsi" w:cstheme="minorHAnsi"/>
        </w:rPr>
        <w:t>09</w:t>
      </w:r>
      <w:r w:rsidR="00405E31" w:rsidRPr="00420804">
        <w:rPr>
          <w:rFonts w:asciiTheme="minorHAnsi" w:hAnsiTheme="minorHAnsi" w:cstheme="minorHAnsi"/>
        </w:rPr>
        <w:t>.</w:t>
      </w:r>
      <w:r w:rsidR="00972CBB" w:rsidRPr="00420804">
        <w:rPr>
          <w:rFonts w:asciiTheme="minorHAnsi" w:hAnsiTheme="minorHAnsi" w:cstheme="minorHAnsi"/>
        </w:rPr>
        <w:t>3</w:t>
      </w:r>
      <w:r w:rsidRPr="00420804">
        <w:rPr>
          <w:rFonts w:asciiTheme="minorHAnsi" w:hAnsiTheme="minorHAnsi" w:cstheme="minorHAnsi"/>
        </w:rPr>
        <w:t>0</w:t>
      </w:r>
      <w:r w:rsidRPr="00420804">
        <w:rPr>
          <w:rFonts w:asciiTheme="minorHAnsi" w:hAnsiTheme="minorHAnsi" w:cstheme="minorHAnsi"/>
        </w:rPr>
        <w:tab/>
      </w:r>
      <w:r w:rsidR="0098391F" w:rsidRPr="00420804">
        <w:rPr>
          <w:rFonts w:asciiTheme="minorHAnsi" w:hAnsiTheme="minorHAnsi" w:cstheme="minorHAnsi"/>
          <w:b/>
        </w:rPr>
        <w:t>Herz Jesu</w:t>
      </w:r>
      <w:r w:rsidRPr="00420804">
        <w:rPr>
          <w:rFonts w:asciiTheme="minorHAnsi" w:hAnsiTheme="minorHAnsi" w:cstheme="minorHAnsi"/>
          <w:b/>
        </w:rPr>
        <w:tab/>
      </w:r>
      <w:r w:rsidR="00EF5000" w:rsidRPr="00420804">
        <w:rPr>
          <w:rFonts w:asciiTheme="minorHAnsi" w:hAnsiTheme="minorHAnsi" w:cstheme="minorHAnsi"/>
        </w:rPr>
        <w:t>Hochamt</w:t>
      </w:r>
      <w:r w:rsidR="00980F6C" w:rsidRPr="00420804">
        <w:rPr>
          <w:rFonts w:asciiTheme="minorHAnsi" w:hAnsiTheme="minorHAnsi" w:cstheme="minorHAnsi"/>
        </w:rPr>
        <w:t xml:space="preserve"> </w:t>
      </w:r>
    </w:p>
    <w:p w14:paraId="3E0B00FB" w14:textId="416BF662" w:rsidR="006B0E6D" w:rsidRPr="00420804" w:rsidRDefault="0098391F" w:rsidP="009025DF">
      <w:pPr>
        <w:pStyle w:val="FlietextMitteilungsblatt"/>
        <w:rPr>
          <w:rFonts w:asciiTheme="minorHAnsi" w:hAnsiTheme="minorHAnsi" w:cstheme="minorHAnsi"/>
        </w:rPr>
      </w:pPr>
      <w:r w:rsidRPr="00420804">
        <w:rPr>
          <w:rFonts w:asciiTheme="minorHAnsi" w:hAnsiTheme="minorHAnsi" w:cstheme="minorHAnsi"/>
        </w:rPr>
        <w:t>10.00</w:t>
      </w:r>
      <w:r w:rsidRPr="00420804">
        <w:rPr>
          <w:rFonts w:asciiTheme="minorHAnsi" w:hAnsiTheme="minorHAnsi" w:cstheme="minorHAnsi"/>
        </w:rPr>
        <w:tab/>
      </w:r>
      <w:r w:rsidRPr="00420804">
        <w:rPr>
          <w:rFonts w:asciiTheme="minorHAnsi" w:hAnsiTheme="minorHAnsi" w:cstheme="minorHAnsi"/>
          <w:b/>
        </w:rPr>
        <w:t>St. Markus</w:t>
      </w:r>
      <w:r w:rsidRPr="00420804">
        <w:rPr>
          <w:rFonts w:asciiTheme="minorHAnsi" w:hAnsiTheme="minorHAnsi" w:cstheme="minorHAnsi"/>
          <w:b/>
        </w:rPr>
        <w:tab/>
      </w:r>
      <w:r w:rsidR="00F15087" w:rsidRPr="00420804">
        <w:rPr>
          <w:rFonts w:asciiTheme="minorHAnsi" w:hAnsiTheme="minorHAnsi" w:cstheme="minorHAnsi"/>
        </w:rPr>
        <w:t>Hochamt</w:t>
      </w:r>
      <w:r w:rsidR="00473E7D" w:rsidRPr="00420804">
        <w:rPr>
          <w:rFonts w:asciiTheme="minorHAnsi" w:hAnsiTheme="minorHAnsi" w:cstheme="minorHAnsi"/>
        </w:rPr>
        <w:t>, anschl. AnsprechBar</w:t>
      </w:r>
    </w:p>
    <w:p w14:paraId="49B11AA7" w14:textId="78DB9A20" w:rsidR="00B30627" w:rsidRPr="00420804" w:rsidRDefault="001F7A17" w:rsidP="008C7AC4">
      <w:pPr>
        <w:pStyle w:val="FlietextMitteilungsblatt"/>
        <w:ind w:left="630" w:hanging="630"/>
        <w:rPr>
          <w:rFonts w:cstheme="minorHAnsi"/>
        </w:rPr>
      </w:pPr>
      <w:r w:rsidRPr="00420804">
        <w:t xml:space="preserve">10.00 </w:t>
      </w:r>
      <w:r w:rsidRPr="00420804">
        <w:tab/>
      </w:r>
      <w:r w:rsidRPr="00420804">
        <w:rPr>
          <w:b/>
        </w:rPr>
        <w:t>St. Pius</w:t>
      </w:r>
      <w:r w:rsidRPr="00420804">
        <w:rPr>
          <w:b/>
        </w:rPr>
        <w:tab/>
      </w:r>
      <w:r w:rsidRPr="00420804">
        <w:t>Hochamt</w:t>
      </w:r>
      <w:r w:rsidRPr="00420804">
        <w:rPr>
          <w:lang w:eastAsia="en-US"/>
        </w:rPr>
        <w:t xml:space="preserve"> </w:t>
      </w:r>
    </w:p>
    <w:p w14:paraId="4050DA5D" w14:textId="5F184A9A" w:rsidR="00353797" w:rsidRPr="00353797" w:rsidRDefault="00D06B47" w:rsidP="00353797">
      <w:pPr>
        <w:rPr>
          <w:rFonts w:cstheme="minorHAnsi"/>
          <w:szCs w:val="20"/>
        </w:rPr>
      </w:pPr>
      <w:r w:rsidRPr="00420804">
        <w:t xml:space="preserve">11.30 </w:t>
      </w:r>
      <w:r w:rsidR="00353797">
        <w:t xml:space="preserve">    </w:t>
      </w:r>
      <w:r w:rsidRPr="00420804">
        <w:rPr>
          <w:b/>
        </w:rPr>
        <w:t>St. Pius</w:t>
      </w:r>
      <w:r w:rsidRPr="00420804">
        <w:rPr>
          <w:b/>
        </w:rPr>
        <w:tab/>
      </w:r>
      <w:r w:rsidR="00353797">
        <w:rPr>
          <w:b/>
        </w:rPr>
        <w:tab/>
      </w:r>
      <w:r w:rsidR="00353797">
        <w:rPr>
          <w:b/>
        </w:rPr>
        <w:tab/>
        <w:t xml:space="preserve">            </w:t>
      </w:r>
      <w:r w:rsidRPr="00420804">
        <w:rPr>
          <w:rFonts w:cstheme="minorHAnsi"/>
        </w:rPr>
        <w:t>Tauf</w:t>
      </w:r>
      <w:r w:rsidR="007107AC">
        <w:rPr>
          <w:rFonts w:cstheme="minorHAnsi"/>
        </w:rPr>
        <w:t>f</w:t>
      </w:r>
      <w:r w:rsidRPr="00420804">
        <w:rPr>
          <w:rFonts w:cstheme="minorHAnsi"/>
        </w:rPr>
        <w:t>e</w:t>
      </w:r>
      <w:r w:rsidR="007107AC">
        <w:rPr>
          <w:rFonts w:cstheme="minorHAnsi"/>
        </w:rPr>
        <w:t>ier</w:t>
      </w:r>
      <w:r w:rsidRPr="00420804">
        <w:rPr>
          <w:rFonts w:cstheme="minorHAnsi"/>
        </w:rPr>
        <w:t xml:space="preserve"> </w:t>
      </w:r>
    </w:p>
    <w:p w14:paraId="7591FCE6" w14:textId="77777777" w:rsidR="00A1587D" w:rsidRPr="00470456" w:rsidRDefault="00A1587D" w:rsidP="009025DF">
      <w:pPr>
        <w:pStyle w:val="FlietextMitteilungsblatt"/>
      </w:pPr>
      <w:r w:rsidRPr="00470456">
        <w:t>16.00</w:t>
      </w:r>
      <w:r w:rsidRPr="00470456">
        <w:tab/>
      </w:r>
      <w:r w:rsidRPr="00470456">
        <w:rPr>
          <w:b/>
        </w:rPr>
        <w:t>St. Markus</w:t>
      </w:r>
      <w:r w:rsidRPr="00470456">
        <w:tab/>
        <w:t xml:space="preserve">Messfeier in italienischer Sprache </w:t>
      </w:r>
    </w:p>
    <w:p w14:paraId="44FB385F" w14:textId="0DAE5F7D" w:rsidR="0098391F" w:rsidRPr="00470456" w:rsidRDefault="0098391F" w:rsidP="009025DF">
      <w:pPr>
        <w:pStyle w:val="FlietextMitteilungsblatt"/>
      </w:pPr>
      <w:r w:rsidRPr="00470456">
        <w:t>18.00</w:t>
      </w:r>
      <w:r w:rsidRPr="00470456">
        <w:tab/>
      </w:r>
      <w:r w:rsidRPr="00470456">
        <w:rPr>
          <w:b/>
        </w:rPr>
        <w:t>St. Markus</w:t>
      </w:r>
      <w:r w:rsidRPr="00470456">
        <w:rPr>
          <w:b/>
        </w:rPr>
        <w:tab/>
      </w:r>
      <w:r w:rsidRPr="00470456">
        <w:t>Messfeier</w:t>
      </w:r>
      <w:r w:rsidRPr="00470456">
        <w:rPr>
          <w:b/>
        </w:rPr>
        <w:t xml:space="preserve"> </w:t>
      </w:r>
      <w:r w:rsidRPr="00470456">
        <w:tab/>
      </w:r>
    </w:p>
    <w:p w14:paraId="3FA6F8E2" w14:textId="4576C493" w:rsidR="00470456" w:rsidRPr="00470456" w:rsidRDefault="00470456" w:rsidP="009025DF">
      <w:pPr>
        <w:pStyle w:val="FlietextMitteilungsblatt"/>
      </w:pPr>
      <w:r w:rsidRPr="00470456">
        <w:t>18.00</w:t>
      </w:r>
      <w:r w:rsidRPr="00470456">
        <w:tab/>
      </w:r>
      <w:r w:rsidRPr="00470456">
        <w:rPr>
          <w:b/>
        </w:rPr>
        <w:t>St. Thomas Morus</w:t>
      </w:r>
      <w:r w:rsidRPr="00470456">
        <w:t xml:space="preserve"> </w:t>
      </w:r>
      <w:r w:rsidRPr="00470456">
        <w:tab/>
        <w:t>Mainandacht</w:t>
      </w:r>
    </w:p>
    <w:p w14:paraId="3D4F46F4" w14:textId="70293D1E" w:rsidR="00420804" w:rsidRPr="00470456" w:rsidRDefault="00420804" w:rsidP="00420804">
      <w:pPr>
        <w:pStyle w:val="FlietextMitteilungsblatt"/>
      </w:pPr>
      <w:r w:rsidRPr="00470456">
        <w:t>18.</w:t>
      </w:r>
      <w:r>
        <w:t>3</w:t>
      </w:r>
      <w:r w:rsidRPr="00470456">
        <w:t>0</w:t>
      </w:r>
      <w:r w:rsidRPr="00470456">
        <w:tab/>
      </w:r>
      <w:r w:rsidRPr="00470456">
        <w:rPr>
          <w:b/>
        </w:rPr>
        <w:t xml:space="preserve">St. </w:t>
      </w:r>
      <w:r>
        <w:rPr>
          <w:b/>
        </w:rPr>
        <w:t>Sebastian</w:t>
      </w:r>
      <w:r w:rsidRPr="00470456">
        <w:t xml:space="preserve"> </w:t>
      </w:r>
      <w:r w:rsidRPr="00470456">
        <w:tab/>
        <w:t>Mainandacht</w:t>
      </w:r>
    </w:p>
    <w:p w14:paraId="08C0822F" w14:textId="78600FD8" w:rsidR="0098391F" w:rsidRPr="00470456" w:rsidRDefault="0098391F" w:rsidP="00D9483A">
      <w:pPr>
        <w:pStyle w:val="FlietextMitteilungsblatt"/>
      </w:pPr>
      <w:r w:rsidRPr="00470456">
        <w:t>19</w:t>
      </w:r>
      <w:r w:rsidR="00405E31" w:rsidRPr="00470456">
        <w:t>.</w:t>
      </w:r>
      <w:r w:rsidRPr="00470456">
        <w:t>00</w:t>
      </w:r>
      <w:r w:rsidRPr="00470456">
        <w:tab/>
      </w:r>
      <w:r w:rsidRPr="00470456">
        <w:rPr>
          <w:b/>
        </w:rPr>
        <w:t>St. Thomas Morus</w:t>
      </w:r>
      <w:r w:rsidRPr="00470456">
        <w:t xml:space="preserve"> </w:t>
      </w:r>
      <w:r w:rsidRPr="00470456">
        <w:tab/>
        <w:t>Messfeier</w:t>
      </w:r>
      <w:r w:rsidR="00670DEA" w:rsidRPr="00470456">
        <w:t xml:space="preserve"> </w:t>
      </w:r>
    </w:p>
    <w:p w14:paraId="21D826D9" w14:textId="77777777" w:rsidR="00B06B81" w:rsidRPr="00470456" w:rsidRDefault="00B06B81" w:rsidP="009025DF">
      <w:pPr>
        <w:pStyle w:val="FlietextMitteilungsblatt"/>
        <w:rPr>
          <w:rStyle w:val="DatumMitteilungsblattZchn"/>
          <w:sz w:val="20"/>
          <w:szCs w:val="20"/>
        </w:rPr>
      </w:pPr>
    </w:p>
    <w:p w14:paraId="354B5CAE" w14:textId="040E4BC2" w:rsidR="0023496E" w:rsidRPr="00470456" w:rsidRDefault="0023496E" w:rsidP="009025DF">
      <w:pPr>
        <w:pStyle w:val="FlietextMitteilungsblatt"/>
        <w:rPr>
          <w:b/>
          <w:bCs w:val="0"/>
          <w:sz w:val="22"/>
          <w:szCs w:val="22"/>
        </w:rPr>
      </w:pPr>
      <w:r w:rsidRPr="00470456">
        <w:rPr>
          <w:rStyle w:val="DatumMitteilungsblattZchn"/>
        </w:rPr>
        <w:t>M</w:t>
      </w:r>
      <w:r w:rsidR="00AC08D7" w:rsidRPr="00470456">
        <w:rPr>
          <w:rStyle w:val="DatumMitteilungsblattZchn"/>
        </w:rPr>
        <w:t>ontag</w:t>
      </w:r>
      <w:r w:rsidRPr="00470456">
        <w:rPr>
          <w:rStyle w:val="DatumMitteilungsblattZchn"/>
        </w:rPr>
        <w:t xml:space="preserve">, </w:t>
      </w:r>
      <w:r w:rsidR="003B113B" w:rsidRPr="00470456">
        <w:rPr>
          <w:rStyle w:val="DatumMitteilungsblattZchn"/>
        </w:rPr>
        <w:t>2</w:t>
      </w:r>
      <w:r w:rsidR="00CA1BE0" w:rsidRPr="00470456">
        <w:rPr>
          <w:rStyle w:val="DatumMitteilungsblattZchn"/>
        </w:rPr>
        <w:t>7</w:t>
      </w:r>
      <w:r w:rsidRPr="00470456">
        <w:rPr>
          <w:rStyle w:val="DatumMitteilungsblattZchn"/>
        </w:rPr>
        <w:t xml:space="preserve">. </w:t>
      </w:r>
      <w:r w:rsidR="00CA1BE0" w:rsidRPr="00470456">
        <w:rPr>
          <w:rStyle w:val="DatumMitteilungsblattZchn"/>
        </w:rPr>
        <w:t>Mai</w:t>
      </w:r>
      <w:r w:rsidR="005743D2" w:rsidRPr="00470456">
        <w:rPr>
          <w:rStyle w:val="DatumMitteilungsblattZchn"/>
        </w:rPr>
        <w:t xml:space="preserve"> </w:t>
      </w:r>
      <w:r w:rsidR="00BB710D" w:rsidRPr="00470456">
        <w:rPr>
          <w:rStyle w:val="DatumMitteilungsblattZchn"/>
        </w:rPr>
        <w:tab/>
      </w:r>
      <w:r w:rsidRPr="00470456">
        <w:rPr>
          <w:b/>
          <w:bCs w:val="0"/>
          <w:sz w:val="22"/>
          <w:szCs w:val="22"/>
        </w:rPr>
        <w:tab/>
      </w:r>
    </w:p>
    <w:p w14:paraId="7C827CA0" w14:textId="41F2EC7B" w:rsidR="00470456" w:rsidRPr="00470456" w:rsidRDefault="00470456" w:rsidP="004E15A2">
      <w:pPr>
        <w:pStyle w:val="FlietextMitteilungsblatt"/>
      </w:pPr>
      <w:r w:rsidRPr="00470456">
        <w:t>09.00</w:t>
      </w:r>
      <w:r w:rsidRPr="00470456">
        <w:tab/>
      </w:r>
      <w:r w:rsidRPr="00470456">
        <w:rPr>
          <w:b/>
          <w:bCs w:val="0"/>
        </w:rPr>
        <w:t>Herz Jesu</w:t>
      </w:r>
      <w:r w:rsidRPr="00470456">
        <w:tab/>
        <w:t xml:space="preserve">Messfeier </w:t>
      </w:r>
    </w:p>
    <w:p w14:paraId="399ADB64" w14:textId="6891EF59" w:rsidR="00AC08D7" w:rsidRPr="00470456" w:rsidRDefault="00A01CA7" w:rsidP="009025DF">
      <w:pPr>
        <w:pStyle w:val="FlietextMitteilungsblatt"/>
      </w:pPr>
      <w:r w:rsidRPr="00470456">
        <w:t>18.00</w:t>
      </w:r>
      <w:r w:rsidRPr="00470456">
        <w:tab/>
      </w:r>
      <w:r w:rsidRPr="00470456">
        <w:rPr>
          <w:b/>
        </w:rPr>
        <w:t>St. Markus</w:t>
      </w:r>
      <w:r w:rsidRPr="00470456">
        <w:tab/>
        <w:t>Messfeier</w:t>
      </w:r>
    </w:p>
    <w:p w14:paraId="4EBABFDC" w14:textId="77777777" w:rsidR="00C452A6" w:rsidRPr="00470456" w:rsidRDefault="006F5706" w:rsidP="009025DF">
      <w:pPr>
        <w:pStyle w:val="FlietextMitteilungsblatt"/>
      </w:pPr>
      <w:r w:rsidRPr="00470456">
        <w:t>19.00</w:t>
      </w:r>
      <w:r w:rsidRPr="00470456">
        <w:tab/>
      </w:r>
      <w:r w:rsidRPr="00470456">
        <w:rPr>
          <w:b/>
        </w:rPr>
        <w:t>Rathaushof/ Mühlheim</w:t>
      </w:r>
      <w:r w:rsidRPr="00470456">
        <w:rPr>
          <w:b/>
        </w:rPr>
        <w:tab/>
      </w:r>
      <w:r w:rsidRPr="00470456">
        <w:t>Ökumenisches Friedensgebet</w:t>
      </w:r>
    </w:p>
    <w:p w14:paraId="3897553A" w14:textId="77777777" w:rsidR="0023496E" w:rsidRPr="00D06B47" w:rsidRDefault="0023496E" w:rsidP="009025DF">
      <w:pPr>
        <w:pStyle w:val="FlietextMitteilungsblatt"/>
        <w:rPr>
          <w:b/>
          <w:bCs w:val="0"/>
        </w:rPr>
      </w:pPr>
    </w:p>
    <w:p w14:paraId="2B1B2DC5" w14:textId="7E29DF1C" w:rsidR="00AC08D7" w:rsidRPr="000D781D" w:rsidRDefault="00AC08D7" w:rsidP="00F85121">
      <w:pPr>
        <w:pStyle w:val="DatumMitteilungsblatt"/>
      </w:pPr>
      <w:r w:rsidRPr="000D781D">
        <w:t xml:space="preserve">Dienstag, </w:t>
      </w:r>
      <w:r w:rsidR="00B91464" w:rsidRPr="000D781D">
        <w:t>2</w:t>
      </w:r>
      <w:r w:rsidR="00CA1BE0">
        <w:t>8</w:t>
      </w:r>
      <w:r w:rsidRPr="000D781D">
        <w:t xml:space="preserve">. </w:t>
      </w:r>
      <w:r w:rsidR="00CA1BE0">
        <w:t>Mai</w:t>
      </w:r>
    </w:p>
    <w:p w14:paraId="66BBEB9B" w14:textId="77777777" w:rsidR="00EF2016" w:rsidRPr="00E1694A" w:rsidRDefault="00EF2016" w:rsidP="009025DF">
      <w:pPr>
        <w:pStyle w:val="FlietextMitteilungsblatt"/>
      </w:pPr>
      <w:r w:rsidRPr="00E1694A">
        <w:t>09.00</w:t>
      </w:r>
      <w:r w:rsidRPr="00E1694A">
        <w:tab/>
      </w:r>
      <w:r w:rsidRPr="00E1694A">
        <w:rPr>
          <w:b/>
        </w:rPr>
        <w:t>St. Lucia</w:t>
      </w:r>
      <w:r w:rsidRPr="00E1694A">
        <w:tab/>
        <w:t xml:space="preserve">Messfeier </w:t>
      </w:r>
    </w:p>
    <w:p w14:paraId="45DDB874" w14:textId="2F9C48B5" w:rsidR="007A3CF7" w:rsidRPr="00D06B47" w:rsidRDefault="007A3CF7" w:rsidP="009025DF">
      <w:pPr>
        <w:pStyle w:val="FlietextMitteilungsblatt"/>
        <w:rPr>
          <w:rFonts w:asciiTheme="minorHAnsi" w:hAnsiTheme="minorHAnsi" w:cstheme="minorHAnsi"/>
          <w:bCs w:val="0"/>
        </w:rPr>
      </w:pPr>
      <w:r w:rsidRPr="00D06B47">
        <w:rPr>
          <w:rFonts w:asciiTheme="minorHAnsi" w:hAnsiTheme="minorHAnsi" w:cstheme="minorHAnsi"/>
          <w:bCs w:val="0"/>
        </w:rPr>
        <w:t>18</w:t>
      </w:r>
      <w:r w:rsidR="00405E31" w:rsidRPr="00D06B47">
        <w:rPr>
          <w:rFonts w:asciiTheme="minorHAnsi" w:hAnsiTheme="minorHAnsi" w:cstheme="minorHAnsi"/>
          <w:bCs w:val="0"/>
        </w:rPr>
        <w:t>.</w:t>
      </w:r>
      <w:r w:rsidRPr="00D06B47">
        <w:rPr>
          <w:rFonts w:asciiTheme="minorHAnsi" w:hAnsiTheme="minorHAnsi" w:cstheme="minorHAnsi"/>
          <w:bCs w:val="0"/>
        </w:rPr>
        <w:t xml:space="preserve">30 </w:t>
      </w:r>
      <w:r w:rsidRPr="00D06B47">
        <w:rPr>
          <w:rFonts w:asciiTheme="minorHAnsi" w:hAnsiTheme="minorHAnsi" w:cstheme="minorHAnsi"/>
          <w:bCs w:val="0"/>
        </w:rPr>
        <w:tab/>
      </w:r>
      <w:r w:rsidRPr="00D06B47">
        <w:rPr>
          <w:rFonts w:asciiTheme="minorHAnsi" w:hAnsiTheme="minorHAnsi" w:cstheme="minorHAnsi"/>
          <w:b/>
        </w:rPr>
        <w:t>St. Josef</w:t>
      </w:r>
      <w:r w:rsidRPr="00D06B47">
        <w:rPr>
          <w:rFonts w:asciiTheme="minorHAnsi" w:hAnsiTheme="minorHAnsi" w:cstheme="minorHAnsi"/>
          <w:bCs w:val="0"/>
        </w:rPr>
        <w:tab/>
        <w:t>Messfeier</w:t>
      </w:r>
    </w:p>
    <w:p w14:paraId="5BF05B31" w14:textId="77777777" w:rsidR="005D1595" w:rsidRDefault="005D1595" w:rsidP="005D1595">
      <w:pPr>
        <w:pStyle w:val="FlietextMitteilungsblatt"/>
      </w:pPr>
      <w:r w:rsidRPr="006525E4">
        <w:t>18.00</w:t>
      </w:r>
      <w:r w:rsidRPr="006525E4">
        <w:tab/>
      </w:r>
      <w:r w:rsidRPr="006525E4">
        <w:rPr>
          <w:b/>
        </w:rPr>
        <w:t>St. Markus</w:t>
      </w:r>
      <w:r w:rsidRPr="006525E4">
        <w:rPr>
          <w:b/>
        </w:rPr>
        <w:tab/>
      </w:r>
      <w:r w:rsidRPr="006525E4">
        <w:t>M</w:t>
      </w:r>
      <w:r>
        <w:t>aiandacht</w:t>
      </w:r>
    </w:p>
    <w:p w14:paraId="6C24D445" w14:textId="77777777" w:rsidR="005D1595" w:rsidRPr="00D06B47" w:rsidRDefault="005D1595" w:rsidP="009025DF">
      <w:pPr>
        <w:tabs>
          <w:tab w:val="left" w:pos="624"/>
          <w:tab w:val="left" w:pos="3402"/>
        </w:tabs>
        <w:spacing w:line="276" w:lineRule="auto"/>
        <w:ind w:left="2836" w:hanging="2836"/>
        <w:rPr>
          <w:rStyle w:val="DatumMitteilungsblattZchn"/>
          <w:rFonts w:eastAsia="Verdana Pro Cond Light" w:cstheme="minorHAnsi"/>
          <w:sz w:val="20"/>
          <w:szCs w:val="20"/>
        </w:rPr>
      </w:pPr>
    </w:p>
    <w:p w14:paraId="04D802E9" w14:textId="1BCCBDA9" w:rsidR="00EC22E1" w:rsidRPr="006B4C09" w:rsidRDefault="00EC22E1" w:rsidP="009025DF">
      <w:pPr>
        <w:tabs>
          <w:tab w:val="left" w:pos="624"/>
          <w:tab w:val="left" w:pos="3402"/>
        </w:tabs>
        <w:spacing w:line="276" w:lineRule="auto"/>
        <w:ind w:left="2836" w:hanging="2836"/>
        <w:rPr>
          <w:rFonts w:cstheme="minorHAnsi"/>
          <w:b/>
          <w:bCs/>
          <w:sz w:val="22"/>
          <w:szCs w:val="22"/>
        </w:rPr>
      </w:pPr>
      <w:r w:rsidRPr="006B4C09">
        <w:rPr>
          <w:rStyle w:val="DatumMitteilungsblattZchn"/>
          <w:rFonts w:eastAsia="Verdana Pro Cond Light" w:cstheme="minorHAnsi"/>
        </w:rPr>
        <w:t xml:space="preserve">Mittwoch, </w:t>
      </w:r>
      <w:r w:rsidR="00B91464" w:rsidRPr="006B4C09">
        <w:rPr>
          <w:rStyle w:val="DatumMitteilungsblattZchn"/>
          <w:rFonts w:eastAsia="Verdana Pro Cond Light" w:cstheme="minorHAnsi"/>
        </w:rPr>
        <w:t>2</w:t>
      </w:r>
      <w:r w:rsidR="006B4C09" w:rsidRPr="006B4C09">
        <w:rPr>
          <w:rStyle w:val="DatumMitteilungsblattZchn"/>
          <w:rFonts w:eastAsia="Verdana Pro Cond Light" w:cstheme="minorHAnsi"/>
        </w:rPr>
        <w:t>9</w:t>
      </w:r>
      <w:r w:rsidRPr="006B4C09">
        <w:rPr>
          <w:rStyle w:val="DatumMitteilungsblattZchn"/>
          <w:rFonts w:eastAsia="Verdana Pro Cond Light" w:cstheme="minorHAnsi"/>
        </w:rPr>
        <w:t xml:space="preserve">. </w:t>
      </w:r>
      <w:r w:rsidR="006B4C09" w:rsidRPr="006B4C09">
        <w:rPr>
          <w:rStyle w:val="DatumMitteilungsblattZchn"/>
          <w:rFonts w:eastAsia="Verdana Pro Cond Light" w:cstheme="minorHAnsi"/>
        </w:rPr>
        <w:t>Mai</w:t>
      </w:r>
      <w:r w:rsidR="005743D2" w:rsidRPr="006B4C09">
        <w:rPr>
          <w:rStyle w:val="DatumMitteilungsblattZchn"/>
          <w:rFonts w:eastAsia="Verdana Pro Cond Light" w:cstheme="minorHAnsi"/>
        </w:rPr>
        <w:t xml:space="preserve"> </w:t>
      </w:r>
      <w:r w:rsidRPr="006B4C09">
        <w:rPr>
          <w:rStyle w:val="DatumMitteilungsblattZchn"/>
          <w:rFonts w:eastAsia="Verdana Pro Cond Light" w:cstheme="minorHAnsi"/>
        </w:rPr>
        <w:tab/>
      </w:r>
      <w:r w:rsidRPr="006B4C09">
        <w:rPr>
          <w:rStyle w:val="DatumMitteilungsblattZchn"/>
          <w:rFonts w:eastAsia="Verdana Pro Cond Light" w:cstheme="minorHAnsi"/>
        </w:rPr>
        <w:tab/>
      </w:r>
    </w:p>
    <w:p w14:paraId="7C05A4E2" w14:textId="64E1F964" w:rsidR="00AC08D7" w:rsidRPr="00420804" w:rsidRDefault="00AC08D7" w:rsidP="00D9483A">
      <w:pPr>
        <w:pStyle w:val="FlietextMitteilungsblatt"/>
      </w:pPr>
      <w:r w:rsidRPr="00420804">
        <w:t>10.30</w:t>
      </w:r>
      <w:r w:rsidRPr="00420804">
        <w:tab/>
      </w:r>
      <w:r w:rsidRPr="00420804">
        <w:rPr>
          <w:b/>
        </w:rPr>
        <w:t>St. Markus</w:t>
      </w:r>
      <w:r w:rsidRPr="00420804">
        <w:rPr>
          <w:b/>
        </w:rPr>
        <w:tab/>
      </w:r>
      <w:r w:rsidRPr="00420804">
        <w:t>Terz</w:t>
      </w:r>
    </w:p>
    <w:p w14:paraId="2FF99C12" w14:textId="77777777" w:rsidR="008F69D6" w:rsidRDefault="00AC08D7" w:rsidP="008F69D6">
      <w:pPr>
        <w:pStyle w:val="FlietextMitteilungsblatt"/>
      </w:pPr>
      <w:r w:rsidRPr="00420804">
        <w:t>17.30</w:t>
      </w:r>
      <w:r w:rsidRPr="00420804">
        <w:tab/>
      </w:r>
      <w:r w:rsidRPr="00420804">
        <w:rPr>
          <w:b/>
        </w:rPr>
        <w:t>St. Josef</w:t>
      </w:r>
      <w:r w:rsidRPr="00420804">
        <w:rPr>
          <w:b/>
        </w:rPr>
        <w:tab/>
      </w:r>
      <w:r w:rsidRPr="00420804">
        <w:t>Rosenkranz</w:t>
      </w:r>
      <w:r w:rsidR="001C5155" w:rsidRPr="00420804">
        <w:t>gebet</w:t>
      </w:r>
    </w:p>
    <w:p w14:paraId="78C163B1" w14:textId="48423BB6" w:rsidR="008F69D6" w:rsidRPr="00420804" w:rsidRDefault="008F69D6" w:rsidP="008F69D6">
      <w:pPr>
        <w:pStyle w:val="FlietextMitteilungsblatt"/>
      </w:pPr>
      <w:r w:rsidRPr="00420804">
        <w:t>1</w:t>
      </w:r>
      <w:r>
        <w:t>8</w:t>
      </w:r>
      <w:r w:rsidRPr="00420804">
        <w:t>.</w:t>
      </w:r>
      <w:r>
        <w:t>0</w:t>
      </w:r>
      <w:r w:rsidRPr="00420804">
        <w:t>0</w:t>
      </w:r>
      <w:r w:rsidRPr="00420804">
        <w:tab/>
      </w:r>
      <w:r w:rsidRPr="00420804">
        <w:rPr>
          <w:b/>
          <w:bCs w:val="0"/>
        </w:rPr>
        <w:t>St. Sebastian</w:t>
      </w:r>
      <w:r w:rsidRPr="00420804">
        <w:tab/>
        <w:t>Messfeier</w:t>
      </w:r>
    </w:p>
    <w:p w14:paraId="19BB76EF" w14:textId="52293A90" w:rsidR="00D06B47" w:rsidRDefault="00D06B47" w:rsidP="00FD350B">
      <w:pPr>
        <w:pStyle w:val="FlietextMitteilungsblatt"/>
        <w:rPr>
          <w:rFonts w:cstheme="minorHAnsi"/>
        </w:rPr>
      </w:pPr>
      <w:r w:rsidRPr="00420804">
        <w:t>18.30</w:t>
      </w:r>
      <w:r w:rsidRPr="00420804">
        <w:tab/>
      </w:r>
      <w:r w:rsidRPr="00420804">
        <w:rPr>
          <w:b/>
        </w:rPr>
        <w:t>St. Josef</w:t>
      </w:r>
      <w:r w:rsidRPr="00420804">
        <w:t xml:space="preserve"> </w:t>
      </w:r>
      <w:r w:rsidRPr="00420804">
        <w:tab/>
        <w:t xml:space="preserve">Vorabendmesse </w:t>
      </w:r>
      <w:r>
        <w:rPr>
          <w:rFonts w:cstheme="minorHAnsi"/>
        </w:rPr>
        <w:t xml:space="preserve">zu Fronleichnam, </w:t>
      </w:r>
    </w:p>
    <w:p w14:paraId="228C37B4" w14:textId="505A0767" w:rsidR="00470456" w:rsidRDefault="00470456" w:rsidP="009025DF">
      <w:pPr>
        <w:pStyle w:val="FlietextMitteilungsblatt"/>
      </w:pPr>
      <w:r w:rsidRPr="00D06B47">
        <w:t>1</w:t>
      </w:r>
      <w:r>
        <w:t>9</w:t>
      </w:r>
      <w:r w:rsidRPr="00D06B47">
        <w:t>.</w:t>
      </w:r>
      <w:r>
        <w:t>0</w:t>
      </w:r>
      <w:r w:rsidRPr="00D06B47">
        <w:t>0</w:t>
      </w:r>
      <w:r w:rsidRPr="00D06B47">
        <w:tab/>
      </w:r>
      <w:r w:rsidRPr="00D06B47">
        <w:rPr>
          <w:b/>
        </w:rPr>
        <w:t xml:space="preserve">St. </w:t>
      </w:r>
      <w:r>
        <w:rPr>
          <w:b/>
        </w:rPr>
        <w:t>Thomas Morus</w:t>
      </w:r>
      <w:r w:rsidRPr="006B4C09">
        <w:t xml:space="preserve"> </w:t>
      </w:r>
      <w:r>
        <w:tab/>
        <w:t xml:space="preserve">Vorabendmesse </w:t>
      </w:r>
      <w:r>
        <w:rPr>
          <w:rFonts w:cstheme="minorHAnsi"/>
        </w:rPr>
        <w:t>zu Fronleichnam</w:t>
      </w:r>
      <w:r w:rsidRPr="00D06B47">
        <w:t xml:space="preserve"> </w:t>
      </w:r>
    </w:p>
    <w:p w14:paraId="0FBDF1B7" w14:textId="390F7F1C" w:rsidR="00AC08D7" w:rsidRPr="00D06B47" w:rsidRDefault="00AC08D7" w:rsidP="00D9483A">
      <w:pPr>
        <w:pStyle w:val="FlietextMitteilungsblatt"/>
      </w:pPr>
      <w:r w:rsidRPr="00D06B47">
        <w:t>21.30</w:t>
      </w:r>
      <w:r w:rsidRPr="00D06B47">
        <w:tab/>
      </w:r>
      <w:r w:rsidRPr="00D06B47">
        <w:rPr>
          <w:b/>
        </w:rPr>
        <w:t>St. Markus</w:t>
      </w:r>
      <w:r w:rsidRPr="00D06B47">
        <w:rPr>
          <w:b/>
        </w:rPr>
        <w:tab/>
      </w:r>
      <w:r w:rsidRPr="00D06B47">
        <w:t>Komplet</w:t>
      </w:r>
    </w:p>
    <w:p w14:paraId="2CEFBF75" w14:textId="77777777" w:rsidR="00F364D9" w:rsidRPr="00D06B47" w:rsidRDefault="00F364D9" w:rsidP="009025DF">
      <w:pPr>
        <w:pStyle w:val="FlietextMitteilungsblatt"/>
        <w:rPr>
          <w:rStyle w:val="DatumMitteilungsblattZchn"/>
          <w:sz w:val="20"/>
        </w:rPr>
      </w:pPr>
    </w:p>
    <w:p w14:paraId="3D2EBEBB" w14:textId="5FA8D6CA" w:rsidR="009B1618" w:rsidRPr="00D06B47" w:rsidRDefault="00282873" w:rsidP="009B1618">
      <w:pPr>
        <w:pStyle w:val="Lesung"/>
        <w:rPr>
          <w:sz w:val="22"/>
          <w:szCs w:val="22"/>
        </w:rPr>
      </w:pPr>
      <w:r w:rsidRPr="00D06B47">
        <w:rPr>
          <w:sz w:val="22"/>
          <w:szCs w:val="22"/>
        </w:rPr>
        <w:t>Hochfest des Leibes und Blutes Christi, Fronleichnam</w:t>
      </w:r>
      <w:r w:rsidR="009B1618" w:rsidRPr="00D06B47">
        <w:rPr>
          <w:sz w:val="22"/>
          <w:szCs w:val="22"/>
        </w:rPr>
        <w:t xml:space="preserve">  </w:t>
      </w:r>
    </w:p>
    <w:p w14:paraId="32713C9A" w14:textId="4060FBD8" w:rsidR="009B1618" w:rsidRPr="00D06B47" w:rsidRDefault="009B1618" w:rsidP="009B1618">
      <w:pPr>
        <w:pStyle w:val="FlietextMitteilungsblatt"/>
        <w:jc w:val="center"/>
        <w:rPr>
          <w:rStyle w:val="DatumMitteilungsblattZchn"/>
          <w:sz w:val="20"/>
          <w:szCs w:val="20"/>
        </w:rPr>
      </w:pPr>
      <w:r w:rsidRPr="00D06B47">
        <w:rPr>
          <w:sz w:val="18"/>
          <w:szCs w:val="16"/>
        </w:rPr>
        <w:t xml:space="preserve">L1: Ex 24, </w:t>
      </w:r>
      <w:r w:rsidR="00CF0E46" w:rsidRPr="00D06B47">
        <w:rPr>
          <w:sz w:val="18"/>
          <w:szCs w:val="16"/>
        </w:rPr>
        <w:t>3-8</w:t>
      </w:r>
      <w:r w:rsidRPr="00D06B47">
        <w:rPr>
          <w:sz w:val="18"/>
          <w:szCs w:val="16"/>
        </w:rPr>
        <w:t xml:space="preserve">/ L2: </w:t>
      </w:r>
      <w:r w:rsidR="00CF0E46" w:rsidRPr="00D06B47">
        <w:rPr>
          <w:sz w:val="18"/>
          <w:szCs w:val="16"/>
        </w:rPr>
        <w:t>Hebr 9, 11-15</w:t>
      </w:r>
      <w:r w:rsidRPr="00D06B47">
        <w:rPr>
          <w:sz w:val="18"/>
          <w:szCs w:val="16"/>
        </w:rPr>
        <w:t>/ Ev: M</w:t>
      </w:r>
      <w:r w:rsidR="00FB6781" w:rsidRPr="00D06B47">
        <w:rPr>
          <w:sz w:val="18"/>
          <w:szCs w:val="16"/>
        </w:rPr>
        <w:t>k</w:t>
      </w:r>
      <w:r w:rsidRPr="00D06B47">
        <w:rPr>
          <w:sz w:val="18"/>
          <w:szCs w:val="16"/>
        </w:rPr>
        <w:t xml:space="preserve"> </w:t>
      </w:r>
      <w:r w:rsidR="00FB6781" w:rsidRPr="00D06B47">
        <w:rPr>
          <w:sz w:val="18"/>
          <w:szCs w:val="16"/>
        </w:rPr>
        <w:t>14, 12-16.22-26</w:t>
      </w:r>
    </w:p>
    <w:p w14:paraId="4C08CFFC" w14:textId="77777777" w:rsidR="009B1618" w:rsidRPr="00D06B47" w:rsidRDefault="009B1618" w:rsidP="009025DF">
      <w:pPr>
        <w:pStyle w:val="FlietextMitteilungsblatt"/>
        <w:rPr>
          <w:rStyle w:val="DatumMitteilungsblattZchn"/>
          <w:sz w:val="20"/>
          <w:szCs w:val="20"/>
        </w:rPr>
      </w:pPr>
    </w:p>
    <w:p w14:paraId="6E95F543" w14:textId="0B516127" w:rsidR="00FD7615" w:rsidRPr="00D25489" w:rsidRDefault="00FD7615" w:rsidP="009025DF">
      <w:pPr>
        <w:pStyle w:val="FlietextMitteilungsblatt"/>
        <w:rPr>
          <w:b/>
          <w:bCs w:val="0"/>
          <w:sz w:val="22"/>
          <w:szCs w:val="22"/>
        </w:rPr>
      </w:pPr>
      <w:r w:rsidRPr="00D06B47">
        <w:rPr>
          <w:rStyle w:val="DatumMitteilungsblattZchn"/>
        </w:rPr>
        <w:t>D</w:t>
      </w:r>
      <w:r w:rsidRPr="00D25489">
        <w:rPr>
          <w:rStyle w:val="DatumMitteilungsblattZchn"/>
        </w:rPr>
        <w:t xml:space="preserve">onnerstag, </w:t>
      </w:r>
      <w:r w:rsidR="009B1618" w:rsidRPr="00D25489">
        <w:rPr>
          <w:rStyle w:val="DatumMitteilungsblattZchn"/>
        </w:rPr>
        <w:t>30</w:t>
      </w:r>
      <w:r w:rsidRPr="00D25489">
        <w:rPr>
          <w:rStyle w:val="DatumMitteilungsblattZchn"/>
        </w:rPr>
        <w:t xml:space="preserve">. </w:t>
      </w:r>
      <w:r w:rsidR="009B1618" w:rsidRPr="00D25489">
        <w:rPr>
          <w:rStyle w:val="DatumMitteilungsblattZchn"/>
        </w:rPr>
        <w:t>Mai</w:t>
      </w:r>
      <w:r w:rsidR="005743D2" w:rsidRPr="00D25489">
        <w:rPr>
          <w:rStyle w:val="DatumMitteilungsblattZchn"/>
        </w:rPr>
        <w:t xml:space="preserve"> </w:t>
      </w:r>
      <w:r w:rsidR="00676319" w:rsidRPr="00D25489">
        <w:rPr>
          <w:rStyle w:val="DatumMitteilungsblattZchn"/>
        </w:rPr>
        <w:tab/>
      </w:r>
    </w:p>
    <w:p w14:paraId="66B809B7" w14:textId="19537E05" w:rsidR="00D25489" w:rsidRPr="00D25489" w:rsidRDefault="00B965DD" w:rsidP="009025DF">
      <w:pPr>
        <w:pStyle w:val="FlietextMitteilungsblatt"/>
        <w:rPr>
          <w:rFonts w:asciiTheme="minorHAnsi" w:hAnsiTheme="minorHAnsi" w:cstheme="minorHAnsi"/>
          <w:bCs w:val="0"/>
        </w:rPr>
      </w:pPr>
      <w:r w:rsidRPr="00D25489">
        <w:rPr>
          <w:rFonts w:asciiTheme="minorHAnsi" w:hAnsiTheme="minorHAnsi" w:cstheme="minorHAnsi"/>
        </w:rPr>
        <w:t>09</w:t>
      </w:r>
      <w:r w:rsidR="00637A36" w:rsidRPr="00D25489">
        <w:rPr>
          <w:rFonts w:asciiTheme="minorHAnsi" w:hAnsiTheme="minorHAnsi" w:cstheme="minorHAnsi"/>
        </w:rPr>
        <w:t>.</w:t>
      </w:r>
      <w:r w:rsidR="00282873" w:rsidRPr="00D25489">
        <w:rPr>
          <w:rFonts w:asciiTheme="minorHAnsi" w:hAnsiTheme="minorHAnsi" w:cstheme="minorHAnsi"/>
        </w:rPr>
        <w:t>0</w:t>
      </w:r>
      <w:r w:rsidR="00637A36" w:rsidRPr="00D25489">
        <w:rPr>
          <w:rFonts w:asciiTheme="minorHAnsi" w:hAnsiTheme="minorHAnsi" w:cstheme="minorHAnsi"/>
        </w:rPr>
        <w:t xml:space="preserve">0   </w:t>
      </w:r>
      <w:r w:rsidR="00FD350B">
        <w:rPr>
          <w:rFonts w:asciiTheme="minorHAnsi" w:hAnsiTheme="minorHAnsi" w:cstheme="minorHAnsi"/>
        </w:rPr>
        <w:t xml:space="preserve"> </w:t>
      </w:r>
      <w:r w:rsidR="00637A36" w:rsidRPr="00D25489">
        <w:rPr>
          <w:rFonts w:asciiTheme="minorHAnsi" w:hAnsiTheme="minorHAnsi" w:cstheme="minorHAnsi"/>
          <w:b/>
        </w:rPr>
        <w:t>St. Markus</w:t>
      </w:r>
      <w:r w:rsidR="00637A36" w:rsidRPr="00D25489">
        <w:rPr>
          <w:rFonts w:asciiTheme="minorHAnsi" w:hAnsiTheme="minorHAnsi" w:cstheme="minorHAnsi"/>
          <w:b/>
        </w:rPr>
        <w:tab/>
      </w:r>
      <w:r w:rsidR="00282873" w:rsidRPr="00D25489">
        <w:rPr>
          <w:rFonts w:asciiTheme="minorHAnsi" w:hAnsiTheme="minorHAnsi" w:cstheme="minorHAnsi"/>
          <w:bCs w:val="0"/>
        </w:rPr>
        <w:t>Hochamt mit Prozession u</w:t>
      </w:r>
      <w:r w:rsidR="00D25489" w:rsidRPr="00D25489">
        <w:rPr>
          <w:rFonts w:asciiTheme="minorHAnsi" w:hAnsiTheme="minorHAnsi" w:cstheme="minorHAnsi"/>
          <w:bCs w:val="0"/>
        </w:rPr>
        <w:t xml:space="preserve">nd </w:t>
      </w:r>
    </w:p>
    <w:p w14:paraId="21669007" w14:textId="30790C7F" w:rsidR="00B965DD" w:rsidRPr="000D781D" w:rsidRDefault="00D25489" w:rsidP="009025DF">
      <w:pPr>
        <w:pStyle w:val="FlietextMitteilungsblatt"/>
        <w:rPr>
          <w:rFonts w:asciiTheme="minorHAnsi" w:hAnsiTheme="minorHAnsi" w:cstheme="minorHAnsi"/>
          <w:color w:val="FF0000"/>
        </w:rPr>
      </w:pPr>
      <w:r w:rsidRPr="00D25489">
        <w:rPr>
          <w:rFonts w:asciiTheme="minorHAnsi" w:hAnsiTheme="minorHAnsi" w:cstheme="minorHAnsi"/>
          <w:bCs w:val="0"/>
        </w:rPr>
        <w:tab/>
      </w:r>
      <w:r w:rsidRPr="00D25489">
        <w:rPr>
          <w:rFonts w:asciiTheme="minorHAnsi" w:hAnsiTheme="minorHAnsi" w:cstheme="minorHAnsi"/>
          <w:bCs w:val="0"/>
        </w:rPr>
        <w:tab/>
        <w:t>Sakramentalem Segen</w:t>
      </w:r>
    </w:p>
    <w:p w14:paraId="3271FE2B" w14:textId="40FC1E40" w:rsidR="00E1694A" w:rsidRPr="00E1694A" w:rsidRDefault="00E1694A" w:rsidP="009025DF">
      <w:pPr>
        <w:pStyle w:val="FlietextMitteilungsblatt"/>
        <w:rPr>
          <w:rFonts w:asciiTheme="minorHAnsi" w:hAnsiTheme="minorHAnsi" w:cstheme="minorHAnsi"/>
          <w:bCs w:val="0"/>
        </w:rPr>
      </w:pPr>
      <w:r w:rsidRPr="00E1694A">
        <w:t>09</w:t>
      </w:r>
      <w:r w:rsidR="00C56FB3" w:rsidRPr="00E1694A">
        <w:t>.</w:t>
      </w:r>
      <w:r w:rsidRPr="00E1694A">
        <w:t>0</w:t>
      </w:r>
      <w:r w:rsidR="00C56FB3" w:rsidRPr="00E1694A">
        <w:t>0</w:t>
      </w:r>
      <w:r w:rsidR="00C56FB3" w:rsidRPr="00E1694A">
        <w:tab/>
      </w:r>
      <w:r w:rsidR="00C56FB3" w:rsidRPr="00E1694A">
        <w:rPr>
          <w:b/>
        </w:rPr>
        <w:t>St. Lucia</w:t>
      </w:r>
      <w:r w:rsidR="00C56FB3" w:rsidRPr="00E1694A">
        <w:rPr>
          <w:b/>
        </w:rPr>
        <w:tab/>
      </w:r>
      <w:r w:rsidRPr="00E1694A">
        <w:rPr>
          <w:rFonts w:asciiTheme="minorHAnsi" w:hAnsiTheme="minorHAnsi" w:cstheme="minorHAnsi"/>
          <w:bCs w:val="0"/>
        </w:rPr>
        <w:t xml:space="preserve">Hochamt mit Prozession, unter Mitwirkung </w:t>
      </w:r>
    </w:p>
    <w:p w14:paraId="385F0C6A" w14:textId="45480465" w:rsidR="00C56FB3" w:rsidRDefault="00E1694A" w:rsidP="009025DF">
      <w:pPr>
        <w:pStyle w:val="FlietextMitteilungsblatt"/>
        <w:rPr>
          <w:rFonts w:asciiTheme="minorHAnsi" w:hAnsiTheme="minorHAnsi" w:cstheme="minorHAnsi"/>
          <w:bCs w:val="0"/>
        </w:rPr>
      </w:pPr>
      <w:r w:rsidRPr="00E1694A">
        <w:rPr>
          <w:rFonts w:asciiTheme="minorHAnsi" w:hAnsiTheme="minorHAnsi" w:cstheme="minorHAnsi"/>
          <w:bCs w:val="0"/>
        </w:rPr>
        <w:tab/>
      </w:r>
      <w:r w:rsidRPr="00E1694A">
        <w:rPr>
          <w:rFonts w:asciiTheme="minorHAnsi" w:hAnsiTheme="minorHAnsi" w:cstheme="minorHAnsi"/>
          <w:bCs w:val="0"/>
        </w:rPr>
        <w:tab/>
        <w:t>des Kirchenchors</w:t>
      </w:r>
      <w:r w:rsidR="00C01FEF">
        <w:rPr>
          <w:rFonts w:asciiTheme="minorHAnsi" w:hAnsiTheme="minorHAnsi" w:cstheme="minorHAnsi"/>
          <w:bCs w:val="0"/>
        </w:rPr>
        <w:t>, anschl. Pfarrfest</w:t>
      </w:r>
    </w:p>
    <w:p w14:paraId="73111B89" w14:textId="77777777" w:rsidR="00630E1C" w:rsidRPr="00630E1C" w:rsidRDefault="00630E1C" w:rsidP="00630E1C">
      <w:pPr>
        <w:pStyle w:val="FlietextMitteilungsblatt"/>
        <w:rPr>
          <w:rFonts w:asciiTheme="minorHAnsi" w:hAnsiTheme="minorHAnsi" w:cstheme="minorHAnsi"/>
          <w:bCs w:val="0"/>
        </w:rPr>
      </w:pPr>
      <w:r w:rsidRPr="00630E1C">
        <w:rPr>
          <w:rFonts w:asciiTheme="minorHAnsi" w:hAnsiTheme="minorHAnsi" w:cstheme="minorHAnsi"/>
          <w:bCs w:val="0"/>
        </w:rPr>
        <w:t xml:space="preserve">09.00   </w:t>
      </w:r>
      <w:r w:rsidRPr="00630E1C">
        <w:rPr>
          <w:rFonts w:asciiTheme="minorHAnsi" w:hAnsiTheme="minorHAnsi" w:cstheme="minorHAnsi"/>
          <w:b/>
          <w:bCs w:val="0"/>
        </w:rPr>
        <w:t>Kita Regenbogeninsel</w:t>
      </w:r>
      <w:r w:rsidRPr="00630E1C">
        <w:rPr>
          <w:rFonts w:asciiTheme="minorHAnsi" w:hAnsiTheme="minorHAnsi" w:cstheme="minorHAnsi"/>
          <w:b/>
          <w:bCs w:val="0"/>
        </w:rPr>
        <w:tab/>
      </w:r>
      <w:r w:rsidRPr="00630E1C">
        <w:rPr>
          <w:rFonts w:asciiTheme="minorHAnsi" w:hAnsiTheme="minorHAnsi" w:cstheme="minorHAnsi"/>
          <w:bCs w:val="0"/>
        </w:rPr>
        <w:t>Kinderkirche mit anschließender Teilnahme</w:t>
      </w:r>
    </w:p>
    <w:p w14:paraId="00A91ED9" w14:textId="725A4A27" w:rsidR="00630E1C" w:rsidRPr="00630E1C" w:rsidRDefault="00630E1C" w:rsidP="00630E1C">
      <w:pPr>
        <w:pStyle w:val="FlietextMitteilungsblatt"/>
        <w:rPr>
          <w:rFonts w:cstheme="minorHAnsi"/>
        </w:rPr>
      </w:pPr>
      <w:r w:rsidRPr="00630E1C">
        <w:rPr>
          <w:rFonts w:asciiTheme="minorHAnsi" w:hAnsiTheme="minorHAnsi" w:cstheme="minorHAnsi"/>
          <w:bCs w:val="0"/>
        </w:rPr>
        <w:tab/>
      </w:r>
      <w:r w:rsidRPr="00630E1C">
        <w:rPr>
          <w:rFonts w:asciiTheme="minorHAnsi" w:hAnsiTheme="minorHAnsi" w:cstheme="minorHAnsi"/>
          <w:bCs w:val="0"/>
        </w:rPr>
        <w:tab/>
        <w:t>an der Prozession</w:t>
      </w:r>
    </w:p>
    <w:p w14:paraId="56FDC6AD" w14:textId="02CCAA2C" w:rsidR="00470456" w:rsidRDefault="00470456" w:rsidP="009025DF">
      <w:pPr>
        <w:pStyle w:val="FlietextMitteilungsblatt"/>
        <w:rPr>
          <w:rFonts w:cstheme="minorHAnsi"/>
        </w:rPr>
      </w:pPr>
      <w:r>
        <w:rPr>
          <w:rFonts w:cstheme="minorHAnsi"/>
        </w:rPr>
        <w:t>09.00</w:t>
      </w:r>
      <w:r w:rsidRPr="00B32FE7">
        <w:rPr>
          <w:rFonts w:cstheme="minorHAnsi"/>
        </w:rPr>
        <w:tab/>
      </w:r>
      <w:r>
        <w:rPr>
          <w:rFonts w:cstheme="minorHAnsi"/>
          <w:b/>
        </w:rPr>
        <w:t>Herz Jesu</w:t>
      </w:r>
      <w:r>
        <w:rPr>
          <w:rFonts w:cstheme="minorHAnsi"/>
          <w:b/>
        </w:rPr>
        <w:tab/>
      </w:r>
      <w:r>
        <w:rPr>
          <w:rFonts w:cstheme="minorHAnsi"/>
        </w:rPr>
        <w:t xml:space="preserve">Hochamt mit Prozession nach St. Thomas </w:t>
      </w:r>
    </w:p>
    <w:p w14:paraId="62BBD461" w14:textId="0049F923" w:rsidR="00470456" w:rsidRDefault="00470456" w:rsidP="00D9483A">
      <w:pPr>
        <w:pStyle w:val="FlietextMitteilungsblatt"/>
        <w:rPr>
          <w:rFonts w:cstheme="minorHAnsi"/>
        </w:rPr>
      </w:pPr>
      <w:r>
        <w:rPr>
          <w:rFonts w:cstheme="minorHAnsi"/>
        </w:rPr>
        <w:tab/>
      </w:r>
      <w:r>
        <w:rPr>
          <w:rFonts w:cstheme="minorHAnsi"/>
        </w:rPr>
        <w:tab/>
        <w:t xml:space="preserve">Morus </w:t>
      </w:r>
      <w:r w:rsidR="00AE364D">
        <w:rPr>
          <w:rFonts w:cstheme="minorHAnsi"/>
        </w:rPr>
        <w:t>mit</w:t>
      </w:r>
      <w:r>
        <w:rPr>
          <w:rFonts w:cstheme="minorHAnsi"/>
        </w:rPr>
        <w:t xml:space="preserve"> feierl. Abschlusssegen</w:t>
      </w:r>
    </w:p>
    <w:p w14:paraId="6132D5B0" w14:textId="2FF9645E" w:rsidR="00470456" w:rsidRPr="006F65A0" w:rsidRDefault="00470456" w:rsidP="00470456">
      <w:pPr>
        <w:rPr>
          <w:rFonts w:cstheme="minorHAnsi"/>
          <w:szCs w:val="20"/>
        </w:rPr>
      </w:pPr>
      <w:r w:rsidRPr="006F65A0">
        <w:rPr>
          <w:rFonts w:cstheme="minorHAnsi"/>
          <w:szCs w:val="20"/>
        </w:rPr>
        <w:t>19.00</w:t>
      </w:r>
      <w:r w:rsidR="00AE364D">
        <w:rPr>
          <w:rFonts w:cstheme="minorHAnsi"/>
          <w:szCs w:val="20"/>
        </w:rPr>
        <w:t xml:space="preserve">    </w:t>
      </w:r>
      <w:r w:rsidRPr="006F65A0">
        <w:rPr>
          <w:rFonts w:cstheme="minorHAnsi"/>
          <w:b/>
          <w:szCs w:val="20"/>
        </w:rPr>
        <w:t>St. Thomas Morus</w:t>
      </w:r>
      <w:r w:rsidRPr="006F65A0">
        <w:rPr>
          <w:rFonts w:cstheme="minorHAnsi"/>
          <w:b/>
          <w:szCs w:val="20"/>
        </w:rPr>
        <w:tab/>
      </w:r>
      <w:r>
        <w:rPr>
          <w:rFonts w:cstheme="minorHAnsi"/>
          <w:b/>
          <w:szCs w:val="20"/>
        </w:rPr>
        <w:t xml:space="preserve">             </w:t>
      </w:r>
      <w:r>
        <w:rPr>
          <w:rFonts w:cstheme="minorHAnsi"/>
          <w:szCs w:val="20"/>
        </w:rPr>
        <w:t>Messfeier</w:t>
      </w:r>
    </w:p>
    <w:p w14:paraId="4A32C591" w14:textId="77777777" w:rsidR="00D06B75" w:rsidRDefault="00D06B75" w:rsidP="009025DF">
      <w:pPr>
        <w:pStyle w:val="FlietextMitteilungsblatt"/>
        <w:rPr>
          <w:rStyle w:val="DatumMitteilungsblattZchn"/>
          <w:rFonts w:asciiTheme="minorHAnsi" w:eastAsia="Adobe Garamond Pro" w:hAnsiTheme="minorHAnsi" w:cstheme="minorHAnsi"/>
        </w:rPr>
      </w:pPr>
    </w:p>
    <w:p w14:paraId="7F9BB230" w14:textId="5530BF96" w:rsidR="00DB64B9" w:rsidRPr="00420804" w:rsidRDefault="00DB64B9" w:rsidP="009025DF">
      <w:pPr>
        <w:pStyle w:val="FlietextMitteilungsblatt"/>
        <w:rPr>
          <w:rFonts w:asciiTheme="minorHAnsi" w:hAnsiTheme="minorHAnsi" w:cstheme="minorHAnsi"/>
          <w:b/>
          <w:bCs w:val="0"/>
          <w:sz w:val="22"/>
          <w:szCs w:val="22"/>
        </w:rPr>
      </w:pPr>
      <w:r w:rsidRPr="00420804">
        <w:rPr>
          <w:rStyle w:val="DatumMitteilungsblattZchn"/>
          <w:rFonts w:asciiTheme="minorHAnsi" w:eastAsia="Adobe Garamond Pro" w:hAnsiTheme="minorHAnsi" w:cstheme="minorHAnsi"/>
        </w:rPr>
        <w:t xml:space="preserve">Freitag, </w:t>
      </w:r>
      <w:r w:rsidR="00D25489" w:rsidRPr="00420804">
        <w:rPr>
          <w:rStyle w:val="DatumMitteilungsblattZchn"/>
          <w:rFonts w:asciiTheme="minorHAnsi" w:eastAsia="Adobe Garamond Pro" w:hAnsiTheme="minorHAnsi" w:cstheme="minorHAnsi"/>
        </w:rPr>
        <w:t>31</w:t>
      </w:r>
      <w:r w:rsidRPr="00420804">
        <w:rPr>
          <w:rStyle w:val="DatumMitteilungsblattZchn"/>
          <w:rFonts w:asciiTheme="minorHAnsi" w:eastAsia="Adobe Garamond Pro" w:hAnsiTheme="minorHAnsi" w:cstheme="minorHAnsi"/>
        </w:rPr>
        <w:t xml:space="preserve">. </w:t>
      </w:r>
      <w:r w:rsidR="00D25489" w:rsidRPr="00420804">
        <w:rPr>
          <w:rStyle w:val="DatumMitteilungsblattZchn"/>
          <w:rFonts w:asciiTheme="minorHAnsi" w:eastAsia="Adobe Garamond Pro" w:hAnsiTheme="minorHAnsi" w:cstheme="minorHAnsi"/>
        </w:rPr>
        <w:t>Mai</w:t>
      </w:r>
      <w:r w:rsidR="005743D2" w:rsidRPr="00420804">
        <w:rPr>
          <w:rStyle w:val="DatumMitteilungsblattZchn"/>
          <w:rFonts w:asciiTheme="minorHAnsi" w:eastAsia="Adobe Garamond Pro" w:hAnsiTheme="minorHAnsi" w:cstheme="minorHAnsi"/>
        </w:rPr>
        <w:t xml:space="preserve"> </w:t>
      </w:r>
      <w:r w:rsidRPr="00420804">
        <w:rPr>
          <w:rFonts w:asciiTheme="minorHAnsi" w:hAnsiTheme="minorHAnsi" w:cstheme="minorHAnsi"/>
          <w:b/>
          <w:bCs w:val="0"/>
          <w:sz w:val="22"/>
          <w:szCs w:val="22"/>
        </w:rPr>
        <w:t xml:space="preserve"> </w:t>
      </w:r>
    </w:p>
    <w:p w14:paraId="39B7E5B9" w14:textId="77777777" w:rsidR="006F1257" w:rsidRPr="00420804" w:rsidRDefault="006F1257" w:rsidP="00FD350B">
      <w:pPr>
        <w:pStyle w:val="FlietextMitteilungsblatt"/>
      </w:pPr>
      <w:r w:rsidRPr="00420804">
        <w:t>08.00</w:t>
      </w:r>
      <w:r w:rsidRPr="00420804">
        <w:tab/>
      </w:r>
      <w:r w:rsidRPr="00420804">
        <w:rPr>
          <w:b/>
          <w:bCs w:val="0"/>
        </w:rPr>
        <w:t>St. Sebastian</w:t>
      </w:r>
      <w:r w:rsidRPr="00420804">
        <w:rPr>
          <w:b/>
          <w:bCs w:val="0"/>
        </w:rPr>
        <w:tab/>
      </w:r>
      <w:r w:rsidRPr="00420804">
        <w:t>Messfeier</w:t>
      </w:r>
    </w:p>
    <w:p w14:paraId="24C1A0E8" w14:textId="1B74A305" w:rsidR="00316D96" w:rsidRPr="00420804" w:rsidRDefault="00B20D9F" w:rsidP="009025DF">
      <w:pPr>
        <w:pStyle w:val="FlietextMitteilungsblatt"/>
      </w:pPr>
      <w:r w:rsidRPr="00420804">
        <w:t>17.30</w:t>
      </w:r>
      <w:r w:rsidRPr="00420804">
        <w:tab/>
      </w:r>
      <w:r w:rsidRPr="00420804">
        <w:rPr>
          <w:b/>
        </w:rPr>
        <w:t>St. Lucia</w:t>
      </w:r>
      <w:r w:rsidRPr="00420804">
        <w:rPr>
          <w:b/>
        </w:rPr>
        <w:tab/>
      </w:r>
      <w:r w:rsidRPr="00420804">
        <w:t>Rosenkranzgebet</w:t>
      </w:r>
    </w:p>
    <w:p w14:paraId="370442F7" w14:textId="77777777" w:rsidR="00D06B47" w:rsidRPr="00AE364D" w:rsidRDefault="00D06B47" w:rsidP="00D06B47">
      <w:pPr>
        <w:pStyle w:val="FlietextMitteilungsblatt"/>
      </w:pPr>
      <w:r w:rsidRPr="00AE364D">
        <w:t>18.30</w:t>
      </w:r>
      <w:r w:rsidRPr="00AE364D">
        <w:tab/>
      </w:r>
      <w:r w:rsidRPr="00AE364D">
        <w:rPr>
          <w:b/>
        </w:rPr>
        <w:t>St. Josef</w:t>
      </w:r>
      <w:r w:rsidRPr="00AE364D">
        <w:rPr>
          <w:b/>
        </w:rPr>
        <w:tab/>
      </w:r>
      <w:r w:rsidRPr="00AE364D">
        <w:t>Messfeier</w:t>
      </w:r>
    </w:p>
    <w:p w14:paraId="0F096F65" w14:textId="5524B0E6" w:rsidR="00AE364D" w:rsidRPr="00AE364D" w:rsidRDefault="00AE364D" w:rsidP="009025DF">
      <w:pPr>
        <w:pStyle w:val="FlietextMitteilungsblatt"/>
      </w:pPr>
      <w:r w:rsidRPr="00AE364D">
        <w:t>18.30</w:t>
      </w:r>
      <w:r w:rsidRPr="00AE364D">
        <w:tab/>
      </w:r>
      <w:r w:rsidRPr="00AE364D">
        <w:rPr>
          <w:b/>
          <w:bCs w:val="0"/>
        </w:rPr>
        <w:t>Herz Jesu</w:t>
      </w:r>
      <w:r w:rsidRPr="00AE364D">
        <w:rPr>
          <w:b/>
          <w:bCs w:val="0"/>
        </w:rPr>
        <w:tab/>
      </w:r>
      <w:r w:rsidRPr="00AE364D">
        <w:t>Maiandacht</w:t>
      </w:r>
    </w:p>
    <w:p w14:paraId="2A74D1A0" w14:textId="39EB32D2" w:rsidR="00316D96" w:rsidRPr="00AE364D" w:rsidRDefault="00316D96" w:rsidP="009025DF">
      <w:pPr>
        <w:pStyle w:val="FlietextMitteilungsblatt"/>
      </w:pPr>
      <w:r w:rsidRPr="00AE364D">
        <w:t>19.00</w:t>
      </w:r>
      <w:r w:rsidRPr="00AE364D">
        <w:tab/>
      </w:r>
      <w:r w:rsidRPr="00AE364D">
        <w:rPr>
          <w:b/>
          <w:bCs w:val="0"/>
        </w:rPr>
        <w:t>Herz Jesu</w:t>
      </w:r>
      <w:r w:rsidRPr="00AE364D">
        <w:tab/>
        <w:t>Messfeier</w:t>
      </w:r>
    </w:p>
    <w:p w14:paraId="34A0784D" w14:textId="5E9AA098" w:rsidR="00B20D9F" w:rsidRPr="00AE364D" w:rsidRDefault="00B20D9F" w:rsidP="009025DF">
      <w:pPr>
        <w:pStyle w:val="FlietextMitteilungsblatt"/>
      </w:pPr>
    </w:p>
    <w:p w14:paraId="02AC2113" w14:textId="7E23846C" w:rsidR="00980AD6" w:rsidRPr="00AE364D" w:rsidRDefault="00980AD6" w:rsidP="00F85121">
      <w:pPr>
        <w:pStyle w:val="DatumMitteilungsblatt"/>
        <w:rPr>
          <w:rStyle w:val="DatumMitteilungsblattZchn"/>
          <w:b/>
          <w:bCs/>
        </w:rPr>
      </w:pPr>
      <w:r w:rsidRPr="00AE364D">
        <w:rPr>
          <w:rStyle w:val="DatumMitteilungsblattZchn"/>
          <w:b/>
          <w:bCs/>
        </w:rPr>
        <w:t xml:space="preserve">Samstag, </w:t>
      </w:r>
      <w:r w:rsidR="00E04351" w:rsidRPr="00AE364D">
        <w:rPr>
          <w:rStyle w:val="DatumMitteilungsblattZchn"/>
          <w:b/>
          <w:bCs/>
        </w:rPr>
        <w:t>01</w:t>
      </w:r>
      <w:r w:rsidRPr="00AE364D">
        <w:rPr>
          <w:rStyle w:val="DatumMitteilungsblattZchn"/>
          <w:b/>
          <w:bCs/>
        </w:rPr>
        <w:t xml:space="preserve">. </w:t>
      </w:r>
      <w:r w:rsidR="00E04351" w:rsidRPr="00AE364D">
        <w:rPr>
          <w:rStyle w:val="DatumMitteilungsblattZchn"/>
          <w:b/>
          <w:bCs/>
        </w:rPr>
        <w:t>Juni</w:t>
      </w:r>
      <w:r w:rsidR="001C5155" w:rsidRPr="00AE364D">
        <w:rPr>
          <w:rStyle w:val="DatumMitteilungsblattZchn"/>
          <w:b/>
          <w:bCs/>
        </w:rPr>
        <w:tab/>
      </w:r>
      <w:r w:rsidR="001C5155" w:rsidRPr="00AE364D">
        <w:rPr>
          <w:rStyle w:val="DatumMitteilungsblattZchn"/>
          <w:b/>
          <w:bCs/>
        </w:rPr>
        <w:tab/>
        <w:t xml:space="preserve">          </w:t>
      </w:r>
    </w:p>
    <w:p w14:paraId="54C008C4" w14:textId="6BD3F282" w:rsidR="002242A8" w:rsidRPr="00AE364D" w:rsidRDefault="002242A8" w:rsidP="00E96AE5">
      <w:pPr>
        <w:pStyle w:val="FlietextMitteilungsblatt"/>
        <w:rPr>
          <w:rFonts w:cstheme="minorHAnsi"/>
        </w:rPr>
      </w:pPr>
      <w:r w:rsidRPr="00AE364D">
        <w:rPr>
          <w:rFonts w:cstheme="minorHAnsi"/>
        </w:rPr>
        <w:t>16.00</w:t>
      </w:r>
      <w:r w:rsidRPr="00AE364D">
        <w:rPr>
          <w:rFonts w:cstheme="minorHAnsi"/>
        </w:rPr>
        <w:tab/>
      </w:r>
      <w:r w:rsidRPr="00AE364D">
        <w:rPr>
          <w:rFonts w:cstheme="minorHAnsi"/>
          <w:b/>
        </w:rPr>
        <w:t>St. Thomas Morus</w:t>
      </w:r>
      <w:r w:rsidRPr="00AE364D">
        <w:rPr>
          <w:rFonts w:cstheme="minorHAnsi"/>
        </w:rPr>
        <w:tab/>
        <w:t xml:space="preserve">Beichtgelegenheit </w:t>
      </w:r>
    </w:p>
    <w:p w14:paraId="0984AFBF" w14:textId="2A3890F3" w:rsidR="00803571" w:rsidRPr="00AE364D" w:rsidRDefault="002242A8" w:rsidP="008C7AC4">
      <w:pPr>
        <w:pStyle w:val="FlietextMitteilungsblatt"/>
      </w:pPr>
      <w:r w:rsidRPr="00AE364D">
        <w:t>17.00</w:t>
      </w:r>
      <w:r w:rsidRPr="00AE364D">
        <w:tab/>
      </w:r>
      <w:r w:rsidRPr="00AE364D">
        <w:rPr>
          <w:b/>
        </w:rPr>
        <w:t>St. Thomas Morus</w:t>
      </w:r>
      <w:r w:rsidRPr="00AE364D">
        <w:rPr>
          <w:b/>
        </w:rPr>
        <w:tab/>
      </w:r>
      <w:r w:rsidRPr="00AE364D">
        <w:t xml:space="preserve">Vorabendmesse </w:t>
      </w:r>
    </w:p>
    <w:p w14:paraId="06CE7191" w14:textId="77777777" w:rsidR="002242A8" w:rsidRPr="00AE364D" w:rsidRDefault="002242A8" w:rsidP="009025DF">
      <w:pPr>
        <w:pStyle w:val="FlietextMitteilungsblatt"/>
        <w:rPr>
          <w:lang w:eastAsia="en-US"/>
        </w:rPr>
      </w:pPr>
      <w:r w:rsidRPr="00AE364D">
        <w:t>17.30</w:t>
      </w:r>
      <w:r w:rsidRPr="00AE364D">
        <w:tab/>
      </w:r>
      <w:r w:rsidRPr="00AE364D">
        <w:rPr>
          <w:b/>
        </w:rPr>
        <w:t>St. Maximilian Kolbe</w:t>
      </w:r>
      <w:r w:rsidRPr="00AE364D">
        <w:rPr>
          <w:b/>
        </w:rPr>
        <w:tab/>
      </w:r>
      <w:r w:rsidRPr="00AE364D">
        <w:t>Wortgottesfeier mit Kommunionspendung</w:t>
      </w:r>
    </w:p>
    <w:p w14:paraId="1D018F81" w14:textId="0AF00C54" w:rsidR="004E57ED" w:rsidRPr="00AE364D" w:rsidRDefault="004E57ED" w:rsidP="004E57ED">
      <w:pPr>
        <w:pStyle w:val="FlietextMitteilungsblatt"/>
      </w:pPr>
      <w:r w:rsidRPr="00AE364D">
        <w:t>18.00</w:t>
      </w:r>
      <w:r w:rsidRPr="00AE364D">
        <w:tab/>
      </w:r>
      <w:r w:rsidRPr="00AE364D">
        <w:rPr>
          <w:b/>
        </w:rPr>
        <w:t>St. Lucia</w:t>
      </w:r>
      <w:r w:rsidRPr="00AE364D">
        <w:rPr>
          <w:b/>
        </w:rPr>
        <w:tab/>
      </w:r>
      <w:r w:rsidRPr="00AE364D">
        <w:t>Vorabendmesse</w:t>
      </w:r>
    </w:p>
    <w:p w14:paraId="381DF48B" w14:textId="556A1F39" w:rsidR="00D06B75" w:rsidRDefault="002242A8" w:rsidP="004E15A2">
      <w:r w:rsidRPr="00AE364D">
        <w:rPr>
          <w:rFonts w:cstheme="minorHAnsi"/>
          <w:bCs/>
          <w:szCs w:val="20"/>
        </w:rPr>
        <w:t>18.00</w:t>
      </w:r>
      <w:r w:rsidRPr="00AE364D">
        <w:rPr>
          <w:rFonts w:cstheme="minorHAnsi"/>
          <w:b/>
          <w:szCs w:val="20"/>
        </w:rPr>
        <w:t xml:space="preserve">   </w:t>
      </w:r>
      <w:r w:rsidR="009F1F3D" w:rsidRPr="00AE364D">
        <w:rPr>
          <w:rFonts w:cstheme="minorHAnsi"/>
          <w:b/>
          <w:szCs w:val="20"/>
        </w:rPr>
        <w:t xml:space="preserve"> </w:t>
      </w:r>
      <w:r w:rsidRPr="00AE364D">
        <w:rPr>
          <w:rFonts w:cstheme="minorHAnsi"/>
          <w:b/>
          <w:szCs w:val="20"/>
        </w:rPr>
        <w:t>St. Pius</w:t>
      </w:r>
      <w:r w:rsidRPr="00AE364D">
        <w:rPr>
          <w:rFonts w:cstheme="minorHAnsi"/>
          <w:szCs w:val="20"/>
        </w:rPr>
        <w:tab/>
      </w:r>
      <w:r w:rsidRPr="00AE364D">
        <w:rPr>
          <w:rFonts w:cstheme="minorHAnsi"/>
          <w:szCs w:val="20"/>
        </w:rPr>
        <w:tab/>
      </w:r>
      <w:r w:rsidRPr="00AE364D">
        <w:rPr>
          <w:rFonts w:cstheme="minorHAnsi"/>
          <w:szCs w:val="20"/>
        </w:rPr>
        <w:tab/>
        <w:t xml:space="preserve">            Vorabendmesse</w:t>
      </w:r>
    </w:p>
    <w:p w14:paraId="5D9E800D" w14:textId="77777777" w:rsidR="007E1992" w:rsidRDefault="007E1992" w:rsidP="009025DF">
      <w:pPr>
        <w:pStyle w:val="Lesung"/>
      </w:pPr>
    </w:p>
    <w:p w14:paraId="49AD94DA" w14:textId="245CEA34" w:rsidR="006260EA" w:rsidRPr="00AE364D" w:rsidRDefault="003C42A5" w:rsidP="009025DF">
      <w:pPr>
        <w:pStyle w:val="Lesung"/>
        <w:rPr>
          <w:sz w:val="22"/>
          <w:szCs w:val="22"/>
        </w:rPr>
      </w:pPr>
      <w:r w:rsidRPr="00AE364D">
        <w:rPr>
          <w:sz w:val="22"/>
          <w:szCs w:val="22"/>
        </w:rPr>
        <w:t>9</w:t>
      </w:r>
      <w:r w:rsidR="006260EA" w:rsidRPr="00AE364D">
        <w:rPr>
          <w:sz w:val="22"/>
          <w:szCs w:val="22"/>
        </w:rPr>
        <w:t xml:space="preserve">. Sonntag </w:t>
      </w:r>
      <w:r w:rsidRPr="00AE364D">
        <w:rPr>
          <w:sz w:val="22"/>
          <w:szCs w:val="22"/>
        </w:rPr>
        <w:t>im Jahreskreis</w:t>
      </w:r>
      <w:r w:rsidR="006260EA" w:rsidRPr="00AE364D">
        <w:rPr>
          <w:sz w:val="22"/>
          <w:szCs w:val="22"/>
        </w:rPr>
        <w:t xml:space="preserve"> </w:t>
      </w:r>
    </w:p>
    <w:p w14:paraId="0CFBA069" w14:textId="71F99BD4" w:rsidR="00980AD6" w:rsidRPr="00BB6B89" w:rsidRDefault="006260EA" w:rsidP="009025DF">
      <w:pPr>
        <w:pStyle w:val="Lesung"/>
        <w:rPr>
          <w:b w:val="0"/>
          <w:bCs w:val="0"/>
          <w:sz w:val="18"/>
          <w:szCs w:val="18"/>
        </w:rPr>
      </w:pPr>
      <w:r w:rsidRPr="00AE364D">
        <w:rPr>
          <w:b w:val="0"/>
          <w:bCs w:val="0"/>
          <w:sz w:val="18"/>
          <w:szCs w:val="18"/>
        </w:rPr>
        <w:t xml:space="preserve">L1: </w:t>
      </w:r>
      <w:r w:rsidR="00A52F09" w:rsidRPr="00AE364D">
        <w:rPr>
          <w:b w:val="0"/>
          <w:bCs w:val="0"/>
          <w:sz w:val="18"/>
          <w:szCs w:val="18"/>
        </w:rPr>
        <w:t>Dtn 5, 12-15</w:t>
      </w:r>
      <w:r w:rsidRPr="00AE364D">
        <w:rPr>
          <w:b w:val="0"/>
          <w:bCs w:val="0"/>
          <w:sz w:val="18"/>
          <w:szCs w:val="18"/>
        </w:rPr>
        <w:t xml:space="preserve">/ L2: </w:t>
      </w:r>
      <w:r w:rsidR="00BD4396" w:rsidRPr="00AE364D">
        <w:rPr>
          <w:b w:val="0"/>
          <w:bCs w:val="0"/>
          <w:sz w:val="18"/>
          <w:szCs w:val="18"/>
        </w:rPr>
        <w:t>2 Kor 4, 6-11</w:t>
      </w:r>
      <w:r w:rsidRPr="00AE364D">
        <w:rPr>
          <w:b w:val="0"/>
          <w:bCs w:val="0"/>
          <w:sz w:val="18"/>
          <w:szCs w:val="18"/>
        </w:rPr>
        <w:t xml:space="preserve">/ Ev: </w:t>
      </w:r>
      <w:r w:rsidR="00BD4396" w:rsidRPr="00AE364D">
        <w:rPr>
          <w:b w:val="0"/>
          <w:bCs w:val="0"/>
          <w:sz w:val="18"/>
          <w:szCs w:val="18"/>
        </w:rPr>
        <w:t>Mk 2, 23-3,</w:t>
      </w:r>
      <w:r w:rsidR="00BD4396" w:rsidRPr="00BB6B89">
        <w:rPr>
          <w:b w:val="0"/>
          <w:bCs w:val="0"/>
          <w:sz w:val="18"/>
          <w:szCs w:val="18"/>
        </w:rPr>
        <w:t>6</w:t>
      </w:r>
    </w:p>
    <w:p w14:paraId="5C1FC367" w14:textId="039D1453" w:rsidR="0059229C" w:rsidRPr="00BB6B89" w:rsidRDefault="00980AD6" w:rsidP="009025DF">
      <w:pPr>
        <w:pStyle w:val="FlietextMitteilungsblatt"/>
        <w:rPr>
          <w:b/>
          <w:bCs w:val="0"/>
          <w:sz w:val="22"/>
          <w:szCs w:val="22"/>
        </w:rPr>
      </w:pPr>
      <w:r w:rsidRPr="00BB6B89">
        <w:cr/>
      </w:r>
      <w:r w:rsidR="0059229C" w:rsidRPr="00BB6B89">
        <w:rPr>
          <w:rStyle w:val="DatumMitteilungsblattZchn"/>
        </w:rPr>
        <w:t xml:space="preserve">Sonntag, </w:t>
      </w:r>
      <w:r w:rsidR="00BB6B89">
        <w:rPr>
          <w:rStyle w:val="DatumMitteilungsblattZchn"/>
        </w:rPr>
        <w:t>0</w:t>
      </w:r>
      <w:r w:rsidR="00F742E7" w:rsidRPr="00BB6B89">
        <w:rPr>
          <w:rStyle w:val="DatumMitteilungsblattZchn"/>
        </w:rPr>
        <w:t xml:space="preserve">2. </w:t>
      </w:r>
      <w:r w:rsidR="00BB6B89">
        <w:rPr>
          <w:rStyle w:val="DatumMitteilungsblattZchn"/>
        </w:rPr>
        <w:t>Juni</w:t>
      </w:r>
    </w:p>
    <w:p w14:paraId="3DB49FD4" w14:textId="77777777" w:rsidR="0074695A" w:rsidRPr="00AE364D" w:rsidRDefault="0074695A" w:rsidP="00E96AE5">
      <w:pPr>
        <w:pStyle w:val="FlietextMitteilungsblatt"/>
      </w:pPr>
      <w:r w:rsidRPr="00AE364D">
        <w:t>09.30</w:t>
      </w:r>
      <w:r w:rsidRPr="00AE364D">
        <w:tab/>
      </w:r>
      <w:r w:rsidRPr="00AE364D">
        <w:rPr>
          <w:b/>
          <w:bCs w:val="0"/>
        </w:rPr>
        <w:t>Herz Jesu</w:t>
      </w:r>
      <w:r w:rsidRPr="00AE364D">
        <w:t xml:space="preserve"> </w:t>
      </w:r>
      <w:r w:rsidRPr="00AE364D">
        <w:tab/>
        <w:t>Hochamt</w:t>
      </w:r>
    </w:p>
    <w:p w14:paraId="530392CB" w14:textId="4E21C794" w:rsidR="00B1556E" w:rsidRPr="00420804" w:rsidRDefault="0059229C" w:rsidP="009025DF">
      <w:pPr>
        <w:pStyle w:val="FlietextMitteilungsblatt"/>
      </w:pPr>
      <w:r w:rsidRPr="00420804">
        <w:t>10.00</w:t>
      </w:r>
      <w:r w:rsidRPr="00420804">
        <w:tab/>
      </w:r>
      <w:r w:rsidRPr="00420804">
        <w:rPr>
          <w:b/>
        </w:rPr>
        <w:t>St. Markus</w:t>
      </w:r>
      <w:r w:rsidRPr="00420804">
        <w:rPr>
          <w:b/>
        </w:rPr>
        <w:tab/>
      </w:r>
      <w:r w:rsidRPr="00420804">
        <w:t>Hochamt</w:t>
      </w:r>
    </w:p>
    <w:p w14:paraId="517981CB" w14:textId="6B675E2E" w:rsidR="00420804" w:rsidRPr="00420804" w:rsidRDefault="007A3311" w:rsidP="004E15A2">
      <w:pPr>
        <w:pStyle w:val="FlietextMitteilungsblatt"/>
      </w:pPr>
      <w:r w:rsidRPr="00420804">
        <w:t>10.00</w:t>
      </w:r>
      <w:r w:rsidRPr="00420804">
        <w:tab/>
      </w:r>
      <w:r w:rsidRPr="00420804">
        <w:rPr>
          <w:b/>
          <w:bCs w:val="0"/>
        </w:rPr>
        <w:t>St. Sebastian</w:t>
      </w:r>
      <w:r w:rsidRPr="00420804">
        <w:rPr>
          <w:b/>
          <w:bCs w:val="0"/>
        </w:rPr>
        <w:tab/>
      </w:r>
      <w:r w:rsidR="00420804" w:rsidRPr="00420804">
        <w:t xml:space="preserve">Hochamt </w:t>
      </w:r>
    </w:p>
    <w:p w14:paraId="3DCBFA36" w14:textId="6600637A" w:rsidR="00ED5174" w:rsidRPr="00D06B47" w:rsidRDefault="00ED5174" w:rsidP="004E15A2">
      <w:r w:rsidRPr="00420804">
        <w:t>10.</w:t>
      </w:r>
      <w:r w:rsidR="00D06B47" w:rsidRPr="00420804">
        <w:t>0</w:t>
      </w:r>
      <w:r w:rsidRPr="00420804">
        <w:t>0</w:t>
      </w:r>
      <w:r w:rsidR="00D9483A" w:rsidRPr="00420804">
        <w:t xml:space="preserve">    </w:t>
      </w:r>
      <w:r w:rsidRPr="00420804">
        <w:rPr>
          <w:b/>
        </w:rPr>
        <w:t>St. Pius</w:t>
      </w:r>
      <w:r w:rsidRPr="00420804">
        <w:rPr>
          <w:b/>
        </w:rPr>
        <w:tab/>
      </w:r>
      <w:r w:rsidR="00D06B47" w:rsidRPr="00420804">
        <w:rPr>
          <w:b/>
        </w:rPr>
        <w:tab/>
      </w:r>
      <w:r w:rsidR="00D06B47" w:rsidRPr="00420804">
        <w:rPr>
          <w:b/>
        </w:rPr>
        <w:tab/>
      </w:r>
      <w:r w:rsidR="00D06B47" w:rsidRPr="00420804">
        <w:rPr>
          <w:bCs/>
        </w:rPr>
        <w:t xml:space="preserve">            </w:t>
      </w:r>
      <w:r w:rsidRPr="00420804">
        <w:t>Hochamt</w:t>
      </w:r>
    </w:p>
    <w:p w14:paraId="6D6DAD4B" w14:textId="61B788D5" w:rsidR="00AC0FFF" w:rsidRPr="00D06B47" w:rsidRDefault="00AC0FFF" w:rsidP="00E96AE5">
      <w:pPr>
        <w:pStyle w:val="FlietextMitteilungsblatt"/>
      </w:pPr>
      <w:r w:rsidRPr="00D06B47">
        <w:t>18.00</w:t>
      </w:r>
      <w:r w:rsidRPr="00D06B47">
        <w:tab/>
      </w:r>
      <w:r w:rsidRPr="00D06B47">
        <w:rPr>
          <w:b/>
          <w:bCs w:val="0"/>
        </w:rPr>
        <w:t>St. Markus</w:t>
      </w:r>
      <w:r w:rsidRPr="00D06B47">
        <w:tab/>
      </w:r>
      <w:r w:rsidR="00CD513F" w:rsidRPr="00D06B47">
        <w:t>Messfeier</w:t>
      </w:r>
    </w:p>
    <w:p w14:paraId="0C568A36" w14:textId="29A68D94" w:rsidR="00BF5740" w:rsidRPr="00AE364D" w:rsidRDefault="00BF5740" w:rsidP="009025DF">
      <w:pPr>
        <w:pStyle w:val="FlietextMitteilungsblatt"/>
        <w:rPr>
          <w:sz w:val="18"/>
          <w:szCs w:val="18"/>
        </w:rPr>
      </w:pPr>
      <w:r w:rsidRPr="00AE364D">
        <w:t xml:space="preserve">19.00 </w:t>
      </w:r>
      <w:r w:rsidRPr="00AE364D">
        <w:tab/>
      </w:r>
      <w:r w:rsidRPr="00AE364D">
        <w:rPr>
          <w:b/>
          <w:bCs w:val="0"/>
        </w:rPr>
        <w:t>St. Thomas Morus</w:t>
      </w:r>
      <w:r w:rsidRPr="00AE364D">
        <w:tab/>
      </w:r>
      <w:r w:rsidR="00AE364D" w:rsidRPr="00AE364D">
        <w:t>M</w:t>
      </w:r>
      <w:r w:rsidRPr="00AE364D">
        <w:t>essfeier</w:t>
      </w:r>
      <w:r w:rsidR="00803571" w:rsidRPr="00AE364D">
        <w:t xml:space="preserve"> </w:t>
      </w:r>
    </w:p>
    <w:p w14:paraId="284ABDCE" w14:textId="76AF2028" w:rsidR="00D06B75" w:rsidRDefault="004E15A2" w:rsidP="00BB4BDA">
      <w:pPr>
        <w:pStyle w:val="FlietextMitteilungsblatt"/>
        <w:spacing w:line="240" w:lineRule="auto"/>
        <w:rPr>
          <w:rFonts w:asciiTheme="minorHAnsi" w:hAnsiTheme="minorHAnsi" w:cstheme="minorHAnsi"/>
          <w:b/>
          <w:bCs w:val="0"/>
          <w:sz w:val="22"/>
          <w:szCs w:val="22"/>
          <w:u w:val="single" w:color="F9D900"/>
        </w:rPr>
      </w:pPr>
      <w:r w:rsidRPr="00234987">
        <w:rPr>
          <w:rFonts w:asciiTheme="minorHAnsi" w:hAnsiTheme="minorHAnsi" w:cstheme="minorHAnsi"/>
          <w:b/>
          <w:bCs w:val="0"/>
          <w:noProof/>
          <w:sz w:val="22"/>
          <w:szCs w:val="22"/>
          <w:u w:val="single" w:color="F9D900"/>
        </w:rPr>
        <w:drawing>
          <wp:anchor distT="0" distB="0" distL="114300" distR="114300" simplePos="0" relativeHeight="251685376" behindDoc="1" locked="0" layoutInCell="1" allowOverlap="1" wp14:anchorId="33E6F379" wp14:editId="5023C6AA">
            <wp:simplePos x="0" y="0"/>
            <wp:positionH relativeFrom="column">
              <wp:posOffset>3053644</wp:posOffset>
            </wp:positionH>
            <wp:positionV relativeFrom="paragraph">
              <wp:posOffset>16580</wp:posOffset>
            </wp:positionV>
            <wp:extent cx="1293143" cy="1669839"/>
            <wp:effectExtent l="0" t="0" r="2540" b="6985"/>
            <wp:wrapNone/>
            <wp:docPr id="4609162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16287" name=""/>
                    <pic:cNvPicPr/>
                  </pic:nvPicPr>
                  <pic:blipFill>
                    <a:blip r:embed="rId27">
                      <a:extLst>
                        <a:ext uri="{28A0092B-C50C-407E-A947-70E740481C1C}">
                          <a14:useLocalDpi xmlns:a14="http://schemas.microsoft.com/office/drawing/2010/main" val="0"/>
                        </a:ext>
                      </a:extLst>
                    </a:blip>
                    <a:stretch>
                      <a:fillRect/>
                    </a:stretch>
                  </pic:blipFill>
                  <pic:spPr>
                    <a:xfrm>
                      <a:off x="0" y="0"/>
                      <a:ext cx="1298770" cy="1677105"/>
                    </a:xfrm>
                    <a:prstGeom prst="rect">
                      <a:avLst/>
                    </a:prstGeom>
                  </pic:spPr>
                </pic:pic>
              </a:graphicData>
            </a:graphic>
            <wp14:sizeRelH relativeFrom="margin">
              <wp14:pctWidth>0</wp14:pctWidth>
            </wp14:sizeRelH>
            <wp14:sizeRelV relativeFrom="margin">
              <wp14:pctHeight>0</wp14:pctHeight>
            </wp14:sizeRelV>
          </wp:anchor>
        </w:drawing>
      </w:r>
    </w:p>
    <w:p w14:paraId="4A8FFB85" w14:textId="77777777" w:rsidR="00D06B75" w:rsidRDefault="00D06B75" w:rsidP="00BB4BDA">
      <w:pPr>
        <w:pStyle w:val="FlietextMitteilungsblatt"/>
        <w:spacing w:line="240" w:lineRule="auto"/>
        <w:rPr>
          <w:rFonts w:asciiTheme="minorHAnsi" w:hAnsiTheme="minorHAnsi" w:cstheme="minorHAnsi"/>
          <w:b/>
          <w:bCs w:val="0"/>
          <w:sz w:val="22"/>
          <w:szCs w:val="22"/>
          <w:u w:val="single" w:color="F9D900"/>
        </w:rPr>
      </w:pPr>
    </w:p>
    <w:p w14:paraId="59B071D8" w14:textId="77777777" w:rsidR="00234987" w:rsidRDefault="00234987" w:rsidP="00BB4BDA">
      <w:pPr>
        <w:pStyle w:val="FlietextMitteilungsblatt"/>
        <w:spacing w:line="240" w:lineRule="auto"/>
        <w:rPr>
          <w:rFonts w:asciiTheme="minorHAnsi" w:hAnsiTheme="minorHAnsi" w:cstheme="minorHAnsi"/>
          <w:b/>
          <w:bCs w:val="0"/>
          <w:sz w:val="22"/>
          <w:szCs w:val="22"/>
          <w:u w:val="single" w:color="F9D900"/>
        </w:rPr>
      </w:pPr>
    </w:p>
    <w:p w14:paraId="7189694C" w14:textId="77777777" w:rsidR="00D06B75" w:rsidRDefault="00D06B75" w:rsidP="00BB4BDA">
      <w:pPr>
        <w:pStyle w:val="FlietextMitteilungsblatt"/>
        <w:spacing w:line="240" w:lineRule="auto"/>
        <w:rPr>
          <w:rFonts w:asciiTheme="minorHAnsi" w:hAnsiTheme="minorHAnsi" w:cstheme="minorHAnsi"/>
          <w:b/>
          <w:bCs w:val="0"/>
          <w:sz w:val="22"/>
          <w:szCs w:val="22"/>
          <w:u w:val="single" w:color="F9D900"/>
        </w:rPr>
      </w:pPr>
    </w:p>
    <w:p w14:paraId="20B8D718" w14:textId="77777777" w:rsidR="0008028B" w:rsidRDefault="0008028B" w:rsidP="00BB4BDA">
      <w:pPr>
        <w:pStyle w:val="FlietextMitteilungsblatt"/>
        <w:spacing w:line="240" w:lineRule="auto"/>
        <w:rPr>
          <w:rFonts w:asciiTheme="minorHAnsi" w:hAnsiTheme="minorHAnsi" w:cstheme="minorHAnsi"/>
          <w:b/>
          <w:bCs w:val="0"/>
          <w:sz w:val="22"/>
          <w:szCs w:val="22"/>
          <w:u w:val="single" w:color="F9D900"/>
        </w:rPr>
      </w:pPr>
    </w:p>
    <w:p w14:paraId="79ADCFA4" w14:textId="3F99752E" w:rsidR="00BB4BDA" w:rsidRPr="00DA3B0A" w:rsidRDefault="00BB4BDA" w:rsidP="00BB4BDA">
      <w:pPr>
        <w:pStyle w:val="FlietextMitteilungsblatt"/>
        <w:spacing w:line="240" w:lineRule="auto"/>
        <w:rPr>
          <w:rFonts w:asciiTheme="minorHAnsi" w:hAnsiTheme="minorHAnsi" w:cstheme="minorHAnsi"/>
          <w:b/>
          <w:bCs w:val="0"/>
          <w:sz w:val="22"/>
          <w:szCs w:val="22"/>
          <w:u w:val="single" w:color="F9D900"/>
        </w:rPr>
      </w:pPr>
      <w:r w:rsidRPr="00DA3B0A">
        <w:rPr>
          <w:rFonts w:asciiTheme="minorHAnsi" w:hAnsiTheme="minorHAnsi" w:cstheme="minorHAnsi"/>
          <w:b/>
          <w:bCs w:val="0"/>
          <w:sz w:val="22"/>
          <w:szCs w:val="22"/>
          <w:u w:val="single" w:color="F9D900"/>
        </w:rPr>
        <w:t>Adressen der Kirchen:</w:t>
      </w:r>
    </w:p>
    <w:p w14:paraId="1C03C4E9" w14:textId="77777777" w:rsidR="00BB4BDA" w:rsidRPr="00DA3B0A" w:rsidRDefault="00BB4BDA" w:rsidP="00BB4BDA">
      <w:pPr>
        <w:rPr>
          <w:rFonts w:cstheme="minorHAnsi"/>
          <w:sz w:val="18"/>
          <w:szCs w:val="18"/>
        </w:rPr>
      </w:pPr>
      <w:r w:rsidRPr="00DA3B0A">
        <w:rPr>
          <w:rFonts w:cstheme="minorHAnsi"/>
          <w:sz w:val="18"/>
          <w:szCs w:val="18"/>
        </w:rPr>
        <w:t>St. Markus: Marktstr. 21, 63165 Mühlheim</w:t>
      </w:r>
    </w:p>
    <w:p w14:paraId="57A5DBB6" w14:textId="77777777" w:rsidR="00BB4BDA" w:rsidRPr="00DA3B0A" w:rsidRDefault="00BB4BDA" w:rsidP="00BB4BDA">
      <w:pPr>
        <w:rPr>
          <w:rFonts w:cstheme="minorHAnsi"/>
          <w:sz w:val="18"/>
          <w:szCs w:val="18"/>
        </w:rPr>
      </w:pPr>
      <w:r w:rsidRPr="00DA3B0A">
        <w:rPr>
          <w:rFonts w:cstheme="minorHAnsi"/>
          <w:sz w:val="18"/>
          <w:szCs w:val="18"/>
        </w:rPr>
        <w:t>St. Maximilian Kolbe: Müllerweg 20, 63165 Mühlheim</w:t>
      </w:r>
    </w:p>
    <w:p w14:paraId="10EAB062" w14:textId="77777777" w:rsidR="00BB4BDA" w:rsidRPr="00DA3B0A" w:rsidRDefault="00BB4BDA" w:rsidP="00BB4BDA">
      <w:pPr>
        <w:rPr>
          <w:rFonts w:cstheme="minorHAnsi"/>
          <w:sz w:val="18"/>
          <w:szCs w:val="18"/>
        </w:rPr>
      </w:pPr>
      <w:r w:rsidRPr="00DA3B0A">
        <w:rPr>
          <w:rFonts w:cstheme="minorHAnsi"/>
          <w:sz w:val="18"/>
          <w:szCs w:val="18"/>
        </w:rPr>
        <w:t>St. Sebastian: Hanauer Str. 19, 63165 Mühlheim</w:t>
      </w:r>
    </w:p>
    <w:p w14:paraId="167D5C39" w14:textId="77777777" w:rsidR="00BB4BDA" w:rsidRPr="00DA3B0A" w:rsidRDefault="00BB4BDA" w:rsidP="00BB4BDA">
      <w:pPr>
        <w:rPr>
          <w:rFonts w:cstheme="minorHAnsi"/>
          <w:sz w:val="18"/>
          <w:szCs w:val="18"/>
        </w:rPr>
      </w:pPr>
      <w:r w:rsidRPr="00DA3B0A">
        <w:rPr>
          <w:rFonts w:cstheme="minorHAnsi"/>
          <w:sz w:val="18"/>
          <w:szCs w:val="18"/>
        </w:rPr>
        <w:t>St. Lucia: Bischof-Ketteler-Str. 5-7, 63165 Mühlheim</w:t>
      </w:r>
    </w:p>
    <w:p w14:paraId="6247A828" w14:textId="77777777" w:rsidR="00BB4BDA" w:rsidRPr="00DA3B0A" w:rsidRDefault="00BB4BDA" w:rsidP="00BB4BDA">
      <w:pPr>
        <w:rPr>
          <w:rFonts w:cstheme="minorHAnsi"/>
          <w:sz w:val="18"/>
          <w:szCs w:val="18"/>
        </w:rPr>
      </w:pPr>
      <w:r w:rsidRPr="00DA3B0A">
        <w:rPr>
          <w:rFonts w:cstheme="minorHAnsi"/>
          <w:sz w:val="18"/>
          <w:szCs w:val="18"/>
        </w:rPr>
        <w:t>St. Pius: Gumbertseestr. 2, 63179 Obertshausen  </w:t>
      </w:r>
    </w:p>
    <w:p w14:paraId="720B023C" w14:textId="77777777" w:rsidR="00BB4BDA" w:rsidRPr="00DA3B0A" w:rsidRDefault="00BB4BDA" w:rsidP="00BB4BDA">
      <w:pPr>
        <w:rPr>
          <w:rFonts w:cstheme="minorHAnsi"/>
          <w:sz w:val="18"/>
          <w:szCs w:val="18"/>
        </w:rPr>
      </w:pPr>
      <w:r w:rsidRPr="00DA3B0A">
        <w:rPr>
          <w:rFonts w:cstheme="minorHAnsi"/>
          <w:sz w:val="18"/>
          <w:szCs w:val="18"/>
        </w:rPr>
        <w:t>St. Josef: Pfarrer-Schwahn-Str. 2, 63179 Obertshausen</w:t>
      </w:r>
    </w:p>
    <w:p w14:paraId="2B61B3BB" w14:textId="77777777" w:rsidR="00BB4BDA" w:rsidRPr="00DA3B0A" w:rsidRDefault="00BB4BDA" w:rsidP="00BB4BDA">
      <w:pPr>
        <w:rPr>
          <w:rFonts w:cstheme="minorHAnsi"/>
          <w:sz w:val="18"/>
          <w:szCs w:val="18"/>
        </w:rPr>
      </w:pPr>
      <w:r w:rsidRPr="00DA3B0A">
        <w:rPr>
          <w:rFonts w:cstheme="minorHAnsi"/>
          <w:sz w:val="18"/>
          <w:szCs w:val="18"/>
        </w:rPr>
        <w:t>Herz Jesu: Bahnhofstr. 62, 63179 Obertshausen</w:t>
      </w:r>
    </w:p>
    <w:p w14:paraId="5E38D131" w14:textId="77777777" w:rsidR="00BB4BDA" w:rsidRDefault="00BB4BDA" w:rsidP="00BB4BDA">
      <w:pPr>
        <w:rPr>
          <w:rFonts w:cstheme="minorHAnsi"/>
          <w:sz w:val="18"/>
          <w:szCs w:val="18"/>
        </w:rPr>
      </w:pPr>
      <w:r>
        <w:rPr>
          <w:rFonts w:cstheme="minorHAnsi"/>
          <w:sz w:val="18"/>
          <w:szCs w:val="18"/>
        </w:rPr>
        <w:t xml:space="preserve">St. </w:t>
      </w:r>
      <w:r w:rsidRPr="00DA3B0A">
        <w:rPr>
          <w:rFonts w:cstheme="minorHAnsi"/>
          <w:sz w:val="18"/>
          <w:szCs w:val="18"/>
        </w:rPr>
        <w:t>Thomas Morus: Berliner Str. 15-19, 63179 Obertshausen</w:t>
      </w:r>
    </w:p>
    <w:p w14:paraId="7C05DCD3" w14:textId="4F64CBD3" w:rsidR="00F67F2B" w:rsidRPr="00DA3B0A" w:rsidRDefault="00F67F2B" w:rsidP="00F844DC">
      <w:pPr>
        <w:rPr>
          <w:rFonts w:cstheme="minorHAnsi"/>
          <w:sz w:val="18"/>
          <w:szCs w:val="18"/>
        </w:rPr>
      </w:pPr>
      <w:r w:rsidRPr="00DA3B0A">
        <w:rPr>
          <w:bCs/>
          <w:color w:val="FFC000"/>
          <w:sz w:val="18"/>
          <w:szCs w:val="18"/>
        </w:rPr>
        <w:t>_____________________________________________________________________</w:t>
      </w:r>
    </w:p>
    <w:p w14:paraId="65494916" w14:textId="77777777" w:rsidR="00210D37" w:rsidRPr="00DA3B0A" w:rsidRDefault="00210D37" w:rsidP="0023496E">
      <w:pPr>
        <w:pStyle w:val="FlietextMitteilungsblatt"/>
        <w:rPr>
          <w:sz w:val="18"/>
          <w:szCs w:val="18"/>
        </w:rPr>
      </w:pPr>
    </w:p>
    <w:p w14:paraId="196F7172" w14:textId="54F5B683" w:rsidR="000F32FE" w:rsidRDefault="000F32FE" w:rsidP="0023496E">
      <w:pPr>
        <w:pStyle w:val="FlietextMitteilungsblatt"/>
        <w:sectPr w:rsidR="000F32FE" w:rsidSect="00E767A7">
          <w:footerReference w:type="even" r:id="rId28"/>
          <w:pgSz w:w="8392" w:h="11907" w:code="9"/>
          <w:pgMar w:top="567" w:right="720" w:bottom="170" w:left="720" w:header="340" w:footer="397" w:gutter="0"/>
          <w:cols w:space="708"/>
          <w:docGrid w:linePitch="360"/>
        </w:sectPr>
      </w:pPr>
    </w:p>
    <w:p w14:paraId="7199FB19" w14:textId="50344380" w:rsidR="00AF151B" w:rsidRPr="00DD45EE" w:rsidRDefault="00AF151B" w:rsidP="00387C99">
      <w:pPr>
        <w:pStyle w:val="FlietextPfarreiinformationenMitteilungsblatt"/>
        <w:jc w:val="center"/>
        <w:rPr>
          <w:rFonts w:asciiTheme="minorHAnsi" w:hAnsiTheme="minorHAnsi" w:cstheme="minorHAnsi"/>
          <w:b/>
          <w:bCs/>
          <w:sz w:val="24"/>
          <w:szCs w:val="24"/>
        </w:rPr>
      </w:pPr>
      <w:r w:rsidRPr="00DD45EE">
        <w:rPr>
          <w:rFonts w:asciiTheme="minorHAnsi" w:hAnsiTheme="minorHAnsi" w:cstheme="minorHAnsi"/>
          <w:b/>
          <w:bCs/>
          <w:sz w:val="24"/>
          <w:szCs w:val="24"/>
        </w:rPr>
        <w:t>Nähere</w:t>
      </w:r>
      <w:r w:rsidR="00F844DC" w:rsidRPr="00DD45EE">
        <w:rPr>
          <w:rFonts w:asciiTheme="minorHAnsi" w:hAnsiTheme="minorHAnsi" w:cstheme="minorHAnsi"/>
          <w:b/>
          <w:bCs/>
          <w:sz w:val="24"/>
          <w:szCs w:val="24"/>
        </w:rPr>
        <w:t>s</w:t>
      </w:r>
      <w:r w:rsidRPr="00DD45EE">
        <w:rPr>
          <w:rFonts w:asciiTheme="minorHAnsi" w:hAnsiTheme="minorHAnsi" w:cstheme="minorHAnsi"/>
          <w:b/>
          <w:bCs/>
          <w:sz w:val="24"/>
          <w:szCs w:val="24"/>
        </w:rPr>
        <w:t xml:space="preserve"> entnehmen Sie bitte der Homepage</w:t>
      </w:r>
      <w:r w:rsidR="00F844DC" w:rsidRPr="00DD45EE">
        <w:rPr>
          <w:rFonts w:asciiTheme="minorHAnsi" w:hAnsiTheme="minorHAnsi" w:cstheme="minorHAnsi"/>
          <w:b/>
          <w:bCs/>
          <w:sz w:val="24"/>
          <w:szCs w:val="24"/>
        </w:rPr>
        <w:t xml:space="preserve"> </w:t>
      </w:r>
      <w:r w:rsidRPr="00DD45EE">
        <w:rPr>
          <w:rFonts w:asciiTheme="minorHAnsi" w:hAnsiTheme="minorHAnsi" w:cstheme="minorHAnsi"/>
          <w:b/>
          <w:bCs/>
          <w:sz w:val="24"/>
          <w:szCs w:val="24"/>
        </w:rPr>
        <w:t>und den Schaukästen</w:t>
      </w:r>
    </w:p>
    <w:p w14:paraId="3B42D7CE" w14:textId="1EB0BFE6" w:rsidR="00AF151B" w:rsidRDefault="00AF151B" w:rsidP="00387C99">
      <w:pPr>
        <w:pStyle w:val="FlietextPfarreiinformationenMitteilungsblatt"/>
        <w:rPr>
          <w:rFonts w:asciiTheme="minorHAnsi" w:hAnsiTheme="minorHAnsi" w:cstheme="minorHAnsi"/>
          <w:b/>
        </w:rPr>
      </w:pPr>
    </w:p>
    <w:p w14:paraId="348B232A" w14:textId="7611A500" w:rsidR="002C63C6" w:rsidRDefault="008C4F1C" w:rsidP="00387C99">
      <w:pPr>
        <w:pStyle w:val="FlietextPfarreiinformationenMitteilungsblatt"/>
        <w:rPr>
          <w:b/>
          <w:bCs/>
          <w:sz w:val="24"/>
          <w:szCs w:val="24"/>
          <w:u w:val="single" w:color="FFC000"/>
        </w:rPr>
      </w:pPr>
      <w:r>
        <w:rPr>
          <w:b/>
          <w:bCs/>
          <w:sz w:val="24"/>
          <w:szCs w:val="24"/>
          <w:u w:val="single" w:color="FFC000"/>
        </w:rPr>
        <w:t>Spirituelle Angebote</w:t>
      </w:r>
      <w:r w:rsidR="00D12F81">
        <w:rPr>
          <w:b/>
          <w:bCs/>
          <w:sz w:val="24"/>
          <w:szCs w:val="24"/>
          <w:u w:val="single" w:color="FFC000"/>
        </w:rPr>
        <w:t xml:space="preserve"> im </w:t>
      </w:r>
      <w:r w:rsidR="00D12F81" w:rsidRPr="009F7C49">
        <w:rPr>
          <w:b/>
          <w:bCs/>
          <w:sz w:val="24"/>
          <w:szCs w:val="24"/>
          <w:u w:val="single" w:color="FFC000"/>
        </w:rPr>
        <w:t>Pastoralraum</w:t>
      </w:r>
    </w:p>
    <w:p w14:paraId="6B114B19" w14:textId="77777777" w:rsidR="00564DFE" w:rsidRPr="00ED0A82" w:rsidRDefault="00564DFE" w:rsidP="00564DFE">
      <w:pPr>
        <w:pStyle w:val="berschrift2Mitteilungsblatt"/>
        <w:framePr w:wrap="auto"/>
        <w:rPr>
          <w:rFonts w:asciiTheme="minorHAnsi" w:eastAsia="Times New Roman" w:hAnsiTheme="minorHAnsi" w:cstheme="minorHAnsi"/>
          <w:bCs/>
          <w:sz w:val="22"/>
          <w:szCs w:val="22"/>
          <w:u w:val="none"/>
          <w:lang w:eastAsia="de-DE"/>
        </w:rPr>
      </w:pPr>
      <w:r w:rsidRPr="00ED0A82">
        <w:rPr>
          <w:rFonts w:asciiTheme="minorHAnsi" w:eastAsia="Times New Roman" w:hAnsiTheme="minorHAnsi" w:cstheme="minorHAnsi"/>
          <w:bCs/>
          <w:sz w:val="22"/>
          <w:szCs w:val="22"/>
          <w:u w:val="none"/>
          <w:lang w:eastAsia="de-DE"/>
        </w:rPr>
        <w:t>Bibliolog</w:t>
      </w:r>
    </w:p>
    <w:p w14:paraId="117AF3CC" w14:textId="6B8ADA16" w:rsidR="00564DFE" w:rsidRPr="00ED0A82" w:rsidRDefault="00564DFE" w:rsidP="00564DFE">
      <w:pPr>
        <w:pStyle w:val="berschrift2Mitteilungsblatt"/>
        <w:framePr w:wrap="auto"/>
        <w:rPr>
          <w:rFonts w:asciiTheme="minorHAnsi" w:eastAsia="Times New Roman" w:hAnsiTheme="minorHAnsi" w:cstheme="minorHAnsi"/>
          <w:b w:val="0"/>
          <w:bCs/>
          <w:sz w:val="20"/>
          <w:szCs w:val="20"/>
          <w:u w:val="none"/>
          <w:lang w:eastAsia="de-DE"/>
        </w:rPr>
      </w:pPr>
      <w:r w:rsidRPr="00ED0A82">
        <w:rPr>
          <w:rFonts w:cstheme="minorHAnsi"/>
          <w:b w:val="0"/>
          <w:bCs/>
          <w:sz w:val="20"/>
          <w:szCs w:val="20"/>
          <w:u w:val="none"/>
        </w:rPr>
        <w:t>Zum nächsten Bibliolog treffen wir uns am Montag, 1</w:t>
      </w:r>
      <w:r w:rsidR="00ED0A82" w:rsidRPr="00ED0A82">
        <w:rPr>
          <w:rFonts w:cstheme="minorHAnsi"/>
          <w:b w:val="0"/>
          <w:bCs/>
          <w:sz w:val="20"/>
          <w:szCs w:val="20"/>
          <w:u w:val="none"/>
        </w:rPr>
        <w:t>3</w:t>
      </w:r>
      <w:r w:rsidRPr="00ED0A82">
        <w:rPr>
          <w:rFonts w:cstheme="minorHAnsi"/>
          <w:b w:val="0"/>
          <w:bCs/>
          <w:sz w:val="20"/>
          <w:szCs w:val="20"/>
          <w:u w:val="none"/>
        </w:rPr>
        <w:t xml:space="preserve">. </w:t>
      </w:r>
      <w:r w:rsidR="00ED0A82" w:rsidRPr="00ED0A82">
        <w:rPr>
          <w:rFonts w:cstheme="minorHAnsi"/>
          <w:b w:val="0"/>
          <w:bCs/>
          <w:sz w:val="20"/>
          <w:szCs w:val="20"/>
          <w:u w:val="none"/>
        </w:rPr>
        <w:t>Mai</w:t>
      </w:r>
      <w:r w:rsidRPr="00ED0A82">
        <w:rPr>
          <w:rFonts w:cstheme="minorHAnsi"/>
          <w:b w:val="0"/>
          <w:bCs/>
          <w:sz w:val="20"/>
          <w:szCs w:val="20"/>
          <w:u w:val="none"/>
        </w:rPr>
        <w:t xml:space="preserve"> um 20:00 Uhr im Pfarrer-Schwahn-Haus, Hausen. Alle Interessierten sind herzlich willkommen.</w:t>
      </w:r>
    </w:p>
    <w:p w14:paraId="34E79A5F" w14:textId="77777777" w:rsidR="00564DFE" w:rsidRPr="00ED0A82" w:rsidRDefault="00564DFE" w:rsidP="00564DFE">
      <w:pPr>
        <w:pStyle w:val="berschrift2Mitteilungsblatt"/>
        <w:framePr w:wrap="auto"/>
        <w:rPr>
          <w:rFonts w:asciiTheme="minorHAnsi" w:eastAsia="Times New Roman" w:hAnsiTheme="minorHAnsi" w:cstheme="minorHAnsi"/>
          <w:b w:val="0"/>
          <w:sz w:val="20"/>
          <w:szCs w:val="20"/>
          <w:u w:val="none"/>
          <w:lang w:eastAsia="de-DE"/>
        </w:rPr>
      </w:pPr>
    </w:p>
    <w:p w14:paraId="1A326EFE" w14:textId="56B6222D" w:rsidR="008808C6" w:rsidRPr="00552942" w:rsidRDefault="00D561A9" w:rsidP="0039740A">
      <w:pPr>
        <w:pStyle w:val="FlietextPfarreiinformationenMitteilungsblatt"/>
        <w:rPr>
          <w:rFonts w:asciiTheme="minorHAnsi" w:hAnsiTheme="minorHAnsi" w:cstheme="minorHAnsi"/>
          <w:b/>
          <w:bCs/>
          <w:sz w:val="22"/>
          <w:szCs w:val="22"/>
        </w:rPr>
      </w:pPr>
      <w:r w:rsidRPr="00552942">
        <w:rPr>
          <w:rFonts w:asciiTheme="minorHAnsi" w:hAnsiTheme="minorHAnsi" w:cstheme="minorHAnsi"/>
          <w:b/>
          <w:bCs/>
          <w:sz w:val="22"/>
          <w:szCs w:val="22"/>
        </w:rPr>
        <w:t xml:space="preserve">Übungsabend </w:t>
      </w:r>
      <w:r w:rsidR="002A5CC3" w:rsidRPr="002A5CC3">
        <w:rPr>
          <w:b/>
          <w:bCs/>
          <w:sz w:val="22"/>
          <w:szCs w:val="22"/>
        </w:rPr>
        <w:t>Christliche Meditation</w:t>
      </w:r>
    </w:p>
    <w:p w14:paraId="4E312994" w14:textId="0B478024" w:rsidR="00552942" w:rsidRPr="00552942" w:rsidRDefault="008808C6" w:rsidP="0039740A">
      <w:pPr>
        <w:pStyle w:val="FlietextPfarreiinformationenMitteilungsblatt"/>
      </w:pPr>
      <w:r w:rsidRPr="00552942">
        <w:t>Do</w:t>
      </w:r>
      <w:r w:rsidR="001E4487" w:rsidRPr="00552942">
        <w:t>nnerstag</w:t>
      </w:r>
      <w:r w:rsidRPr="00552942">
        <w:t>, 0</w:t>
      </w:r>
      <w:r w:rsidR="008A4B19">
        <w:t>2</w:t>
      </w:r>
      <w:r w:rsidRPr="00552942">
        <w:t>.0</w:t>
      </w:r>
      <w:r w:rsidR="008A4B19">
        <w:t>5</w:t>
      </w:r>
      <w:r w:rsidRPr="00552942">
        <w:t xml:space="preserve"> und </w:t>
      </w:r>
      <w:r w:rsidR="00120824">
        <w:t>23</w:t>
      </w:r>
      <w:r w:rsidRPr="00552942">
        <w:t>.0</w:t>
      </w:r>
      <w:r w:rsidR="00120824">
        <w:t>5</w:t>
      </w:r>
      <w:r w:rsidRPr="00552942">
        <w:t>. findet jewei</w:t>
      </w:r>
      <w:r w:rsidR="0071639D" w:rsidRPr="00552942">
        <w:t>l</w:t>
      </w:r>
      <w:r w:rsidRPr="00552942">
        <w:t xml:space="preserve">s </w:t>
      </w:r>
      <w:r w:rsidR="00D561A9" w:rsidRPr="00552942">
        <w:t>von</w:t>
      </w:r>
      <w:r w:rsidRPr="00552942">
        <w:t xml:space="preserve"> 19.30</w:t>
      </w:r>
      <w:r w:rsidR="00D561A9" w:rsidRPr="00552942">
        <w:t xml:space="preserve"> – 20.</w:t>
      </w:r>
      <w:r w:rsidR="0044777F">
        <w:t>45</w:t>
      </w:r>
      <w:r w:rsidRPr="00552942">
        <w:t xml:space="preserve"> Uhr </w:t>
      </w:r>
      <w:r w:rsidR="0071639D" w:rsidRPr="00552942">
        <w:t xml:space="preserve">im </w:t>
      </w:r>
      <w:r w:rsidR="009C7F9C">
        <w:t>GZ</w:t>
      </w:r>
      <w:r w:rsidR="0071639D" w:rsidRPr="00552942">
        <w:t xml:space="preserve"> </w:t>
      </w:r>
      <w:r w:rsidR="005E44AE">
        <w:tab/>
      </w:r>
      <w:r w:rsidR="00011D8A">
        <w:t xml:space="preserve">            S</w:t>
      </w:r>
      <w:r w:rsidR="0071639D" w:rsidRPr="00552942">
        <w:t>t. Maximilian Kolbe</w:t>
      </w:r>
      <w:r w:rsidR="00B12503" w:rsidRPr="00552942">
        <w:t xml:space="preserve"> die </w:t>
      </w:r>
      <w:r w:rsidR="0044777F">
        <w:t xml:space="preserve">Veranstaltung </w:t>
      </w:r>
      <w:r w:rsidR="00B12503" w:rsidRPr="00552942">
        <w:t>M</w:t>
      </w:r>
      <w:r w:rsidR="007F4911" w:rsidRPr="00552942">
        <w:t>editation</w:t>
      </w:r>
      <w:r w:rsidR="001E4487" w:rsidRPr="00552942">
        <w:t>-Stille-Achtsamkeit</w:t>
      </w:r>
      <w:r w:rsidR="007F4911" w:rsidRPr="00552942">
        <w:t xml:space="preserve"> statt. Anmeldung</w:t>
      </w:r>
      <w:r w:rsidR="007C503A" w:rsidRPr="00552942">
        <w:t xml:space="preserve"> </w:t>
      </w:r>
      <w:r w:rsidR="008E3EEB">
        <w:t>u</w:t>
      </w:r>
      <w:r w:rsidR="00B10CF0">
        <w:t>.</w:t>
      </w:r>
      <w:r w:rsidR="008E3EEB">
        <w:t xml:space="preserve"> Rückfragen </w:t>
      </w:r>
      <w:r w:rsidR="007C503A" w:rsidRPr="00552942">
        <w:t>bitte</w:t>
      </w:r>
      <w:r w:rsidR="007F4911" w:rsidRPr="00552942">
        <w:t xml:space="preserve"> bis zum jeweiligen </w:t>
      </w:r>
      <w:r w:rsidR="007C503A" w:rsidRPr="00552942">
        <w:t>Veranstaltungst</w:t>
      </w:r>
      <w:r w:rsidR="007F4911" w:rsidRPr="00552942">
        <w:t>ag 18.00 Uhr unter</w:t>
      </w:r>
      <w:r w:rsidR="007C503A" w:rsidRPr="00552942">
        <w:t>:</w:t>
      </w:r>
    </w:p>
    <w:p w14:paraId="564D93B0" w14:textId="4F14FBD1" w:rsidR="00DF270D" w:rsidRPr="00552942" w:rsidRDefault="00235CF9" w:rsidP="0039740A">
      <w:pPr>
        <w:pStyle w:val="FlietextPfarreiinformationenMitteilungsblatt"/>
      </w:pPr>
      <w:hyperlink r:id="rId29" w:history="1">
        <w:r w:rsidR="00011365" w:rsidRPr="00552942">
          <w:rPr>
            <w:rStyle w:val="Hyperlink"/>
            <w:color w:val="auto"/>
            <w:u w:val="none"/>
          </w:rPr>
          <w:t>michael-stumpf@onlinde.de</w:t>
        </w:r>
      </w:hyperlink>
      <w:r w:rsidR="00011365" w:rsidRPr="00552942">
        <w:t>; Tel.:0174913393</w:t>
      </w:r>
      <w:r w:rsidR="00635257" w:rsidRPr="00552942">
        <w:t>2</w:t>
      </w:r>
    </w:p>
    <w:p w14:paraId="259A4C37" w14:textId="77777777" w:rsidR="00D12F81" w:rsidRPr="00DF5FEB" w:rsidRDefault="00D12F81" w:rsidP="0039740A">
      <w:pPr>
        <w:pStyle w:val="FlietextPfarreiinformationenMitteilungsblatt"/>
        <w:rPr>
          <w:b/>
          <w:bCs/>
          <w:u w:color="FFC000"/>
        </w:rPr>
      </w:pPr>
    </w:p>
    <w:p w14:paraId="1A3D4274" w14:textId="77777777" w:rsidR="00DF5FEB" w:rsidRPr="00DF5FEB" w:rsidRDefault="00DF5FEB" w:rsidP="00DF5FEB">
      <w:pPr>
        <w:pStyle w:val="berschrift2Mitteilungsblatt"/>
        <w:framePr w:wrap="auto"/>
        <w:rPr>
          <w:rFonts w:asciiTheme="minorHAnsi" w:eastAsia="Times New Roman" w:hAnsiTheme="minorHAnsi" w:cstheme="minorHAnsi"/>
          <w:bCs/>
          <w:sz w:val="20"/>
          <w:szCs w:val="20"/>
          <w:u w:val="none"/>
          <w:lang w:eastAsia="de-DE"/>
        </w:rPr>
      </w:pPr>
      <w:r w:rsidRPr="00DF5FEB">
        <w:rPr>
          <w:rFonts w:asciiTheme="minorHAnsi" w:eastAsia="Times New Roman" w:hAnsiTheme="minorHAnsi" w:cstheme="minorHAnsi"/>
          <w:bCs/>
          <w:sz w:val="22"/>
          <w:szCs w:val="22"/>
          <w:u w:val="none"/>
          <w:lang w:eastAsia="de-DE"/>
        </w:rPr>
        <w:t>Offenes Singen</w:t>
      </w:r>
    </w:p>
    <w:p w14:paraId="3B2B16E3" w14:textId="77777777" w:rsidR="00DF5FEB" w:rsidRPr="00DF5FEB" w:rsidRDefault="00DF5FEB" w:rsidP="00DF5FEB">
      <w:pPr>
        <w:pStyle w:val="berschrift2Mitteilungsblatt"/>
        <w:framePr w:wrap="auto"/>
        <w:rPr>
          <w:rFonts w:asciiTheme="minorHAnsi" w:eastAsia="Times New Roman" w:hAnsiTheme="minorHAnsi" w:cstheme="minorHAnsi"/>
          <w:b w:val="0"/>
          <w:sz w:val="20"/>
          <w:szCs w:val="20"/>
          <w:u w:val="none"/>
          <w:lang w:eastAsia="de-DE"/>
        </w:rPr>
      </w:pPr>
      <w:r w:rsidRPr="00DF5FEB">
        <w:rPr>
          <w:rFonts w:asciiTheme="minorHAnsi" w:eastAsia="Times New Roman" w:hAnsiTheme="minorHAnsi" w:cstheme="minorHAnsi"/>
          <w:b w:val="0"/>
          <w:sz w:val="20"/>
          <w:szCs w:val="20"/>
          <w:u w:val="none"/>
          <w:lang w:eastAsia="de-DE"/>
        </w:rPr>
        <w:t xml:space="preserve">Come along and sing a song, herzliche Einladung zum offenen Singen am Dienstag, </w:t>
      </w:r>
    </w:p>
    <w:p w14:paraId="7F19C586" w14:textId="77777777" w:rsidR="00DF5FEB" w:rsidRPr="00DF5FEB" w:rsidRDefault="00DF5FEB" w:rsidP="00DF5FEB">
      <w:pPr>
        <w:pStyle w:val="berschrift2Mitteilungsblatt"/>
        <w:framePr w:wrap="auto"/>
        <w:rPr>
          <w:rFonts w:asciiTheme="minorHAnsi" w:eastAsia="Times New Roman" w:hAnsiTheme="minorHAnsi" w:cstheme="minorHAnsi"/>
          <w:b w:val="0"/>
          <w:sz w:val="20"/>
          <w:szCs w:val="20"/>
          <w:u w:val="none"/>
          <w:lang w:eastAsia="de-DE"/>
        </w:rPr>
      </w:pPr>
      <w:r w:rsidRPr="00DF5FEB">
        <w:rPr>
          <w:rFonts w:asciiTheme="minorHAnsi" w:eastAsia="Times New Roman" w:hAnsiTheme="minorHAnsi" w:cstheme="minorHAnsi"/>
          <w:b w:val="0"/>
          <w:sz w:val="20"/>
          <w:szCs w:val="20"/>
          <w:u w:val="none"/>
          <w:lang w:eastAsia="de-DE"/>
        </w:rPr>
        <w:t>28. Mai von 19:30 – 21:00 Uhr im Pfarrer-Schwahn-Haus. Gesungen werden neue Lieder aus dem Liederbuch „Beherzt“, dem „Gotteslob“ und anderen Liederbüchern.</w:t>
      </w:r>
    </w:p>
    <w:p w14:paraId="547EA999" w14:textId="77777777" w:rsidR="00DF5FEB" w:rsidRPr="00BB4BDA" w:rsidRDefault="00DF5FEB" w:rsidP="0039740A">
      <w:pPr>
        <w:pStyle w:val="FlietextPfarreiinformationenMitteilungsblatt"/>
        <w:rPr>
          <w:b/>
          <w:bCs/>
          <w:u w:color="FFC000"/>
        </w:rPr>
      </w:pPr>
    </w:p>
    <w:p w14:paraId="0C7A85DB" w14:textId="77777777" w:rsidR="006B40B1" w:rsidRPr="00BB4BDA" w:rsidRDefault="006B40B1" w:rsidP="0039740A">
      <w:pPr>
        <w:pStyle w:val="FlietextPfarreiinformationenMitteilungsblatt"/>
        <w:rPr>
          <w:u w:color="FFC000"/>
        </w:rPr>
      </w:pPr>
    </w:p>
    <w:p w14:paraId="0F334672" w14:textId="2F5E5502" w:rsidR="00640E02" w:rsidRDefault="00D12F81" w:rsidP="0039740A">
      <w:pPr>
        <w:pStyle w:val="FlietextPfarreiinformationenMitteilungsblatt"/>
        <w:rPr>
          <w:rStyle w:val="berschriftMitteilungsblattZchn"/>
          <w:rFonts w:asciiTheme="minorHAnsi" w:hAnsiTheme="minorHAnsi" w:cstheme="minorHAnsi"/>
          <w:sz w:val="22"/>
          <w:szCs w:val="22"/>
        </w:rPr>
      </w:pPr>
      <w:r w:rsidRPr="009F7C49">
        <w:rPr>
          <w:b/>
          <w:bCs/>
          <w:sz w:val="24"/>
          <w:szCs w:val="24"/>
          <w:u w:val="single" w:color="FFC000"/>
        </w:rPr>
        <w:t xml:space="preserve">Allgemeine Angebote </w:t>
      </w:r>
      <w:r w:rsidR="001D3C87">
        <w:rPr>
          <w:b/>
          <w:bCs/>
          <w:sz w:val="24"/>
          <w:szCs w:val="24"/>
          <w:u w:val="single" w:color="FFC000"/>
        </w:rPr>
        <w:t>im</w:t>
      </w:r>
      <w:r w:rsidRPr="009F7C49">
        <w:rPr>
          <w:b/>
          <w:bCs/>
          <w:sz w:val="24"/>
          <w:szCs w:val="24"/>
          <w:u w:val="single" w:color="FFC000"/>
        </w:rPr>
        <w:t xml:space="preserve"> Pastoralraum</w:t>
      </w:r>
    </w:p>
    <w:p w14:paraId="44596A9D" w14:textId="77777777" w:rsidR="009014E4" w:rsidRPr="009014E4" w:rsidRDefault="009014E4" w:rsidP="009014E4">
      <w:pPr>
        <w:rPr>
          <w:rFonts w:eastAsia="Calibri" w:cstheme="minorHAnsi"/>
          <w:b/>
          <w:sz w:val="22"/>
          <w:szCs w:val="22"/>
        </w:rPr>
      </w:pPr>
      <w:r w:rsidRPr="009014E4">
        <w:rPr>
          <w:rFonts w:eastAsia="Calibri" w:cstheme="minorHAnsi"/>
          <w:b/>
          <w:sz w:val="22"/>
          <w:szCs w:val="22"/>
        </w:rPr>
        <w:t>Tag der Ehejubiläen in Mainz</w:t>
      </w:r>
    </w:p>
    <w:p w14:paraId="7184544A" w14:textId="1B48BA2D" w:rsidR="009014E4" w:rsidRDefault="009014E4" w:rsidP="009014E4">
      <w:pPr>
        <w:rPr>
          <w:rStyle w:val="berschriftMitteilungsblattZchn"/>
          <w:rFonts w:cstheme="minorHAnsi"/>
          <w:sz w:val="22"/>
          <w:szCs w:val="22"/>
        </w:rPr>
      </w:pPr>
      <w:r>
        <w:rPr>
          <w:rFonts w:eastAsia="Calibri" w:cstheme="minorHAnsi"/>
          <w:szCs w:val="20"/>
        </w:rPr>
        <w:t xml:space="preserve">Auch in diesem Jahr sind alle Paare, die in diesem Jahr silberne, goldene, diamantene oder noch höhere Ehejubiläen feiern, recht herzlich </w:t>
      </w:r>
      <w:r w:rsidR="00BB4BDA">
        <w:rPr>
          <w:rFonts w:eastAsia="Calibri" w:cstheme="minorHAnsi"/>
          <w:szCs w:val="20"/>
        </w:rPr>
        <w:t xml:space="preserve">nach Mainz </w:t>
      </w:r>
      <w:r>
        <w:rPr>
          <w:rFonts w:eastAsia="Calibri" w:cstheme="minorHAnsi"/>
          <w:szCs w:val="20"/>
        </w:rPr>
        <w:t>eingeladen. Am Sa</w:t>
      </w:r>
      <w:r w:rsidR="00BB4BDA">
        <w:rPr>
          <w:rFonts w:eastAsia="Calibri" w:cstheme="minorHAnsi"/>
          <w:szCs w:val="20"/>
        </w:rPr>
        <w:t>.</w:t>
      </w:r>
      <w:r w:rsidR="00A65783">
        <w:rPr>
          <w:rFonts w:eastAsia="Calibri" w:cstheme="minorHAnsi"/>
          <w:szCs w:val="20"/>
        </w:rPr>
        <w:t>,</w:t>
      </w:r>
      <w:r>
        <w:rPr>
          <w:rFonts w:eastAsia="Calibri" w:cstheme="minorHAnsi"/>
          <w:szCs w:val="20"/>
        </w:rPr>
        <w:t xml:space="preserve"> </w:t>
      </w:r>
      <w:r w:rsidR="00BB4BDA">
        <w:rPr>
          <w:rFonts w:eastAsia="Calibri" w:cstheme="minorHAnsi"/>
          <w:szCs w:val="20"/>
        </w:rPr>
        <w:t>2</w:t>
      </w:r>
      <w:r>
        <w:rPr>
          <w:rFonts w:eastAsia="Calibri" w:cstheme="minorHAnsi"/>
          <w:szCs w:val="20"/>
        </w:rPr>
        <w:t>8.</w:t>
      </w:r>
      <w:r w:rsidR="00BB4BDA">
        <w:rPr>
          <w:rFonts w:eastAsia="Calibri" w:cstheme="minorHAnsi"/>
          <w:szCs w:val="20"/>
        </w:rPr>
        <w:t xml:space="preserve">September </w:t>
      </w:r>
      <w:r>
        <w:rPr>
          <w:rFonts w:eastAsia="Calibri" w:cstheme="minorHAnsi"/>
          <w:szCs w:val="20"/>
        </w:rPr>
        <w:t>und So</w:t>
      </w:r>
      <w:r w:rsidR="00BB4BDA">
        <w:rPr>
          <w:rFonts w:eastAsia="Calibri" w:cstheme="minorHAnsi"/>
          <w:szCs w:val="20"/>
        </w:rPr>
        <w:t>.</w:t>
      </w:r>
      <w:r>
        <w:rPr>
          <w:rFonts w:eastAsia="Calibri" w:cstheme="minorHAnsi"/>
          <w:szCs w:val="20"/>
        </w:rPr>
        <w:t xml:space="preserve"> 29. September findet jeweils um 14 Uhr im Dom zu Mainz ein Gottesdienst mit anschließender Paarsegnung und Begegnung mit Bischof Kohlgraf statt. Die Anmeldungen können im Pfarrbüro abgeholt werden.</w:t>
      </w:r>
    </w:p>
    <w:p w14:paraId="75E098F8" w14:textId="77777777" w:rsidR="009014E4" w:rsidRPr="00BB4BDA" w:rsidRDefault="009014E4" w:rsidP="0039740A">
      <w:pPr>
        <w:pStyle w:val="FlietextPfarreiinformationenMitteilungsblatt"/>
        <w:rPr>
          <w:rStyle w:val="berschriftMitteilungsblattZchn"/>
          <w:rFonts w:asciiTheme="minorHAnsi" w:hAnsiTheme="minorHAnsi" w:cstheme="minorHAnsi"/>
          <w:sz w:val="20"/>
        </w:rPr>
      </w:pPr>
    </w:p>
    <w:p w14:paraId="070A03CE" w14:textId="55F65956" w:rsidR="00AF151B" w:rsidRPr="00DD45EE" w:rsidRDefault="00AF151B" w:rsidP="0039740A">
      <w:pPr>
        <w:pStyle w:val="FlietextPfarreiinformationenMitteilungsblatt"/>
        <w:rPr>
          <w:rFonts w:asciiTheme="minorHAnsi" w:hAnsiTheme="minorHAnsi" w:cstheme="minorHAnsi"/>
          <w:sz w:val="22"/>
          <w:szCs w:val="22"/>
        </w:rPr>
      </w:pPr>
      <w:r w:rsidRPr="00DD45EE">
        <w:rPr>
          <w:rStyle w:val="berschriftMitteilungsblattZchn"/>
          <w:rFonts w:asciiTheme="minorHAnsi" w:hAnsiTheme="minorHAnsi" w:cstheme="minorHAnsi"/>
          <w:sz w:val="22"/>
          <w:szCs w:val="22"/>
        </w:rPr>
        <w:t>Hauskommunion</w:t>
      </w:r>
      <w:r w:rsidRPr="00DD45EE">
        <w:rPr>
          <w:rFonts w:asciiTheme="minorHAnsi" w:hAnsiTheme="minorHAnsi" w:cstheme="minorHAnsi"/>
          <w:sz w:val="22"/>
          <w:szCs w:val="22"/>
        </w:rPr>
        <w:t xml:space="preserve">: </w:t>
      </w:r>
    </w:p>
    <w:p w14:paraId="26409DB3" w14:textId="3404C514" w:rsidR="00AF151B" w:rsidRPr="00DD45EE" w:rsidRDefault="00AF151B" w:rsidP="0039740A">
      <w:pPr>
        <w:pStyle w:val="FlietextPfarreiinformationenMitteilungsblatt"/>
        <w:rPr>
          <w:rFonts w:asciiTheme="minorHAnsi" w:hAnsiTheme="minorHAnsi" w:cstheme="minorHAnsi"/>
        </w:rPr>
      </w:pPr>
      <w:r w:rsidRPr="00DD45EE">
        <w:rPr>
          <w:rFonts w:asciiTheme="minorHAnsi" w:hAnsiTheme="minorHAnsi" w:cstheme="minorHAnsi"/>
        </w:rPr>
        <w:t>Der</w:t>
      </w:r>
      <w:r w:rsidR="00D748E1" w:rsidRPr="00DD45EE">
        <w:rPr>
          <w:rFonts w:asciiTheme="minorHAnsi" w:hAnsiTheme="minorHAnsi" w:cstheme="minorHAnsi"/>
        </w:rPr>
        <w:t xml:space="preserve"> </w:t>
      </w:r>
      <w:r w:rsidRPr="00DD45EE">
        <w:rPr>
          <w:rFonts w:asciiTheme="minorHAnsi" w:hAnsiTheme="minorHAnsi" w:cstheme="minorHAnsi"/>
        </w:rPr>
        <w:t>Kontakt erfolgt über das</w:t>
      </w:r>
      <w:r w:rsidR="00D748E1" w:rsidRPr="00DD45EE">
        <w:rPr>
          <w:rFonts w:asciiTheme="minorHAnsi" w:hAnsiTheme="minorHAnsi" w:cstheme="minorHAnsi"/>
        </w:rPr>
        <w:t xml:space="preserve"> </w:t>
      </w:r>
      <w:r w:rsidRPr="00DD45EE">
        <w:rPr>
          <w:rFonts w:asciiTheme="minorHAnsi" w:hAnsiTheme="minorHAnsi" w:cstheme="minorHAnsi"/>
        </w:rPr>
        <w:t>jeweilige Pfarrbüro</w:t>
      </w:r>
    </w:p>
    <w:p w14:paraId="17EEA7C8" w14:textId="77777777" w:rsidR="00AF151B" w:rsidRDefault="00AF151B" w:rsidP="0039740A">
      <w:pPr>
        <w:pStyle w:val="FlietextPfarreiinformationenMitteilungsblatt"/>
        <w:rPr>
          <w:rFonts w:asciiTheme="minorHAnsi" w:hAnsiTheme="minorHAnsi" w:cstheme="minorHAnsi"/>
        </w:rPr>
      </w:pPr>
    </w:p>
    <w:p w14:paraId="39A76FA2" w14:textId="3636B755" w:rsidR="00AF151B" w:rsidRPr="00DD45EE" w:rsidRDefault="00AF151B" w:rsidP="008C0B20">
      <w:pPr>
        <w:pStyle w:val="berschriftMitteilungsblatt"/>
        <w:rPr>
          <w:rFonts w:asciiTheme="minorHAnsi" w:hAnsiTheme="minorHAnsi" w:cstheme="minorHAnsi"/>
          <w:sz w:val="22"/>
        </w:rPr>
      </w:pPr>
      <w:r w:rsidRPr="00DD45EE">
        <w:rPr>
          <w:rFonts w:asciiTheme="minorHAnsi" w:hAnsiTheme="minorHAnsi" w:cstheme="minorHAnsi"/>
          <w:sz w:val="22"/>
        </w:rPr>
        <w:t>Katholisch</w:t>
      </w:r>
      <w:r w:rsidR="000F0147" w:rsidRPr="00DD45EE">
        <w:rPr>
          <w:rFonts w:asciiTheme="minorHAnsi" w:hAnsiTheme="minorHAnsi" w:cstheme="minorHAnsi"/>
          <w:sz w:val="22"/>
        </w:rPr>
        <w:t xml:space="preserve"> öffentliche</w:t>
      </w:r>
      <w:r w:rsidRPr="00DD45EE">
        <w:rPr>
          <w:rFonts w:asciiTheme="minorHAnsi" w:hAnsiTheme="minorHAnsi" w:cstheme="minorHAnsi"/>
          <w:sz w:val="22"/>
        </w:rPr>
        <w:t xml:space="preserve"> Büchereien</w:t>
      </w:r>
      <w:r w:rsidR="00F844DC" w:rsidRPr="00DD45EE">
        <w:rPr>
          <w:rFonts w:asciiTheme="minorHAnsi" w:hAnsiTheme="minorHAnsi" w:cstheme="minorHAnsi"/>
          <w:sz w:val="22"/>
        </w:rPr>
        <w:t xml:space="preserve"> im Pastoralraum</w:t>
      </w:r>
    </w:p>
    <w:p w14:paraId="25B3B692" w14:textId="00D0AA98" w:rsidR="000F0147" w:rsidRPr="00DD45EE" w:rsidRDefault="000F0147" w:rsidP="00F844DC">
      <w:pPr>
        <w:rPr>
          <w:rFonts w:cstheme="minorHAnsi"/>
          <w:szCs w:val="20"/>
        </w:rPr>
      </w:pPr>
      <w:r w:rsidRPr="00DD45EE">
        <w:rPr>
          <w:rFonts w:cstheme="minorHAnsi"/>
          <w:szCs w:val="20"/>
        </w:rPr>
        <w:t>St. Markus: dienstags 16.30 – 18.00 Uhr und sonntags 10.30 – 12.00 Uhr.</w:t>
      </w:r>
    </w:p>
    <w:p w14:paraId="3D126A30" w14:textId="649496AB" w:rsidR="007F046B" w:rsidRDefault="007F046B" w:rsidP="00F844DC">
      <w:pPr>
        <w:rPr>
          <w:rFonts w:cstheme="minorHAnsi"/>
          <w:szCs w:val="20"/>
        </w:rPr>
      </w:pPr>
      <w:r>
        <w:rPr>
          <w:rFonts w:cstheme="minorHAnsi"/>
          <w:szCs w:val="20"/>
        </w:rPr>
        <w:t>St. Sebastian:</w:t>
      </w:r>
      <w:r w:rsidR="00432B74">
        <w:rPr>
          <w:rFonts w:cstheme="minorHAnsi"/>
          <w:szCs w:val="20"/>
        </w:rPr>
        <w:t xml:space="preserve"> </w:t>
      </w:r>
      <w:r w:rsidR="00413F10">
        <w:rPr>
          <w:rFonts w:cstheme="minorHAnsi"/>
          <w:szCs w:val="20"/>
        </w:rPr>
        <w:t>sonntags</w:t>
      </w:r>
      <w:r>
        <w:rPr>
          <w:rFonts w:cstheme="minorHAnsi"/>
          <w:szCs w:val="20"/>
        </w:rPr>
        <w:t xml:space="preserve"> 10.</w:t>
      </w:r>
      <w:r w:rsidR="00413F10">
        <w:rPr>
          <w:rFonts w:cstheme="minorHAnsi"/>
          <w:szCs w:val="20"/>
        </w:rPr>
        <w:t>00 – 12.00 Uhr</w:t>
      </w:r>
    </w:p>
    <w:p w14:paraId="0020B203" w14:textId="343EEBF6" w:rsidR="00F844DC" w:rsidRPr="00DD45EE" w:rsidRDefault="00F844DC" w:rsidP="00F844DC">
      <w:pPr>
        <w:rPr>
          <w:rFonts w:cstheme="minorHAnsi"/>
          <w:szCs w:val="20"/>
        </w:rPr>
      </w:pPr>
      <w:r w:rsidRPr="00DD45EE">
        <w:rPr>
          <w:rFonts w:cstheme="minorHAnsi"/>
          <w:szCs w:val="20"/>
        </w:rPr>
        <w:t xml:space="preserve">St. Lucia: </w:t>
      </w:r>
      <w:r w:rsidR="000F0147" w:rsidRPr="00DD45EE">
        <w:rPr>
          <w:rFonts w:cstheme="minorHAnsi"/>
          <w:szCs w:val="20"/>
        </w:rPr>
        <w:t>m</w:t>
      </w:r>
      <w:r w:rsidRPr="00DD45EE">
        <w:rPr>
          <w:rFonts w:cstheme="minorHAnsi"/>
          <w:szCs w:val="20"/>
        </w:rPr>
        <w:t>ittwoch</w:t>
      </w:r>
      <w:r w:rsidR="000F0147" w:rsidRPr="00DD45EE">
        <w:rPr>
          <w:rFonts w:cstheme="minorHAnsi"/>
          <w:szCs w:val="20"/>
        </w:rPr>
        <w:t>s</w:t>
      </w:r>
      <w:r w:rsidRPr="00DD45EE">
        <w:rPr>
          <w:rFonts w:cstheme="minorHAnsi"/>
          <w:szCs w:val="20"/>
        </w:rPr>
        <w:t xml:space="preserve"> 15.30 -17.00 Uhr und jeden 2. und 4. Sonntag 11.00 – 12.00 Uhr</w:t>
      </w:r>
    </w:p>
    <w:p w14:paraId="53BC1D58" w14:textId="5568A17B" w:rsidR="00313C7A" w:rsidRDefault="000F0147" w:rsidP="00432B74">
      <w:pPr>
        <w:pStyle w:val="FlietextPfarreiinformationenMitteilungsblatt"/>
        <w:rPr>
          <w:rFonts w:asciiTheme="minorHAnsi" w:hAnsiTheme="minorHAnsi" w:cstheme="minorHAnsi"/>
        </w:rPr>
      </w:pPr>
      <w:r w:rsidRPr="00DD45EE">
        <w:rPr>
          <w:rFonts w:asciiTheme="minorHAnsi" w:hAnsiTheme="minorHAnsi" w:cstheme="minorHAnsi"/>
        </w:rPr>
        <w:t>St. Josef:</w:t>
      </w:r>
      <w:r w:rsidR="00432B74">
        <w:rPr>
          <w:rFonts w:asciiTheme="minorHAnsi" w:hAnsiTheme="minorHAnsi" w:cstheme="minorHAnsi"/>
        </w:rPr>
        <w:t xml:space="preserve"> </w:t>
      </w:r>
      <w:r w:rsidRPr="00DD45EE">
        <w:rPr>
          <w:rFonts w:asciiTheme="minorHAnsi" w:hAnsiTheme="minorHAnsi" w:cstheme="minorHAnsi"/>
        </w:rPr>
        <w:t>sonntags 11:00 – 12:00 Uhr und mittwochs von 15:00 – 16:00 Uhr</w:t>
      </w:r>
    </w:p>
    <w:p w14:paraId="21EC6E9E" w14:textId="77777777" w:rsidR="008643EE" w:rsidRDefault="008643EE" w:rsidP="000F0147">
      <w:pPr>
        <w:rPr>
          <w:rFonts w:cstheme="minorHAnsi"/>
          <w:szCs w:val="20"/>
        </w:rPr>
      </w:pPr>
    </w:p>
    <w:p w14:paraId="09FFDECF" w14:textId="77777777" w:rsidR="006800CF" w:rsidRDefault="006800CF" w:rsidP="000F0147">
      <w:pPr>
        <w:rPr>
          <w:rFonts w:cstheme="minorHAnsi"/>
          <w:b/>
          <w:bCs/>
          <w:sz w:val="22"/>
          <w:szCs w:val="22"/>
        </w:rPr>
      </w:pPr>
    </w:p>
    <w:p w14:paraId="598E6B3E" w14:textId="77777777" w:rsidR="006800CF" w:rsidRDefault="006800CF" w:rsidP="000F0147">
      <w:pPr>
        <w:rPr>
          <w:rFonts w:cstheme="minorHAnsi"/>
          <w:b/>
          <w:bCs/>
          <w:sz w:val="22"/>
          <w:szCs w:val="22"/>
        </w:rPr>
      </w:pPr>
    </w:p>
    <w:p w14:paraId="099BF270" w14:textId="77777777" w:rsidR="006800CF" w:rsidRDefault="006800CF" w:rsidP="000F0147">
      <w:pPr>
        <w:rPr>
          <w:rFonts w:cstheme="minorHAnsi"/>
          <w:b/>
          <w:bCs/>
          <w:sz w:val="22"/>
          <w:szCs w:val="22"/>
        </w:rPr>
      </w:pPr>
    </w:p>
    <w:p w14:paraId="12A21008" w14:textId="77777777" w:rsidR="006800CF" w:rsidRDefault="006800CF" w:rsidP="000F0147">
      <w:pPr>
        <w:rPr>
          <w:rFonts w:cstheme="minorHAnsi"/>
          <w:b/>
          <w:bCs/>
          <w:sz w:val="22"/>
          <w:szCs w:val="22"/>
        </w:rPr>
      </w:pPr>
    </w:p>
    <w:p w14:paraId="2365F40B" w14:textId="3EB075C0" w:rsidR="008643EE" w:rsidRPr="00A50D67" w:rsidRDefault="008643EE" w:rsidP="000F0147">
      <w:pPr>
        <w:rPr>
          <w:rFonts w:cstheme="minorHAnsi"/>
          <w:b/>
          <w:bCs/>
          <w:szCs w:val="20"/>
        </w:rPr>
      </w:pPr>
      <w:r w:rsidRPr="00A50D67">
        <w:rPr>
          <w:rFonts w:cstheme="minorHAnsi"/>
          <w:b/>
          <w:bCs/>
          <w:sz w:val="22"/>
          <w:szCs w:val="22"/>
        </w:rPr>
        <w:t>Katholische Kindertagesstätten im Pastoralraum</w:t>
      </w:r>
    </w:p>
    <w:p w14:paraId="4F7FD43C" w14:textId="77777777" w:rsidR="00DA3B02" w:rsidRDefault="00A50D67" w:rsidP="000F0147">
      <w:pPr>
        <w:rPr>
          <w:rFonts w:cstheme="minorHAnsi"/>
          <w:szCs w:val="20"/>
        </w:rPr>
      </w:pPr>
      <w:r w:rsidRPr="003720C4">
        <w:rPr>
          <w:rFonts w:cstheme="minorHAnsi"/>
          <w:b/>
          <w:bCs/>
          <w:szCs w:val="20"/>
        </w:rPr>
        <w:t>St.</w:t>
      </w:r>
      <w:r w:rsidR="00DA3B02" w:rsidRPr="003720C4">
        <w:rPr>
          <w:rFonts w:cstheme="minorHAnsi"/>
          <w:b/>
          <w:bCs/>
          <w:szCs w:val="20"/>
        </w:rPr>
        <w:t xml:space="preserve"> </w:t>
      </w:r>
      <w:r w:rsidRPr="003720C4">
        <w:rPr>
          <w:rFonts w:cstheme="minorHAnsi"/>
          <w:b/>
          <w:bCs/>
          <w:szCs w:val="20"/>
        </w:rPr>
        <w:t>Markus</w:t>
      </w:r>
      <w:r>
        <w:rPr>
          <w:rFonts w:cstheme="minorHAnsi"/>
          <w:szCs w:val="20"/>
        </w:rPr>
        <w:t>:</w:t>
      </w:r>
      <w:r w:rsidR="00664093">
        <w:rPr>
          <w:rFonts w:cstheme="minorHAnsi"/>
          <w:szCs w:val="20"/>
        </w:rPr>
        <w:t xml:space="preserve"> </w:t>
      </w:r>
      <w:r>
        <w:rPr>
          <w:rFonts w:cstheme="minorHAnsi"/>
          <w:szCs w:val="20"/>
        </w:rPr>
        <w:t>Bleichstr. 17, 63165 Mühlheim, Tel. 06108-</w:t>
      </w:r>
      <w:r w:rsidR="00664093">
        <w:rPr>
          <w:rFonts w:cstheme="minorHAnsi"/>
          <w:szCs w:val="20"/>
        </w:rPr>
        <w:t>76427</w:t>
      </w:r>
      <w:r w:rsidR="00EB30FA">
        <w:rPr>
          <w:rFonts w:cstheme="minorHAnsi"/>
          <w:szCs w:val="20"/>
        </w:rPr>
        <w:t xml:space="preserve">, </w:t>
      </w:r>
    </w:p>
    <w:p w14:paraId="1FA5E175" w14:textId="2C799618" w:rsidR="008643EE" w:rsidRPr="00FE0EB4" w:rsidRDefault="00EB30FA" w:rsidP="000F0147">
      <w:pPr>
        <w:rPr>
          <w:rFonts w:cstheme="minorHAnsi"/>
          <w:szCs w:val="20"/>
        </w:rPr>
      </w:pPr>
      <w:r>
        <w:rPr>
          <w:rFonts w:cstheme="minorHAnsi"/>
          <w:szCs w:val="20"/>
        </w:rPr>
        <w:t>E-</w:t>
      </w:r>
      <w:r w:rsidRPr="00FE0EB4">
        <w:rPr>
          <w:rFonts w:cstheme="minorHAnsi"/>
          <w:szCs w:val="20"/>
        </w:rPr>
        <w:t>Mail</w:t>
      </w:r>
      <w:r w:rsidR="00DA3B02">
        <w:rPr>
          <w:rFonts w:cstheme="minorHAnsi"/>
          <w:szCs w:val="20"/>
        </w:rPr>
        <w:t>:</w:t>
      </w:r>
      <w:r w:rsidRPr="00FE0EB4">
        <w:rPr>
          <w:rFonts w:cstheme="minorHAnsi"/>
          <w:szCs w:val="20"/>
        </w:rPr>
        <w:t xml:space="preserve"> </w:t>
      </w:r>
      <w:hyperlink r:id="rId30" w:history="1">
        <w:r w:rsidR="00DD1D9A" w:rsidRPr="00FE0EB4">
          <w:rPr>
            <w:rStyle w:val="Hyperlink"/>
            <w:rFonts w:cstheme="minorHAnsi"/>
            <w:color w:val="auto"/>
            <w:szCs w:val="20"/>
            <w:u w:val="none"/>
          </w:rPr>
          <w:t>kita-st.markus@t-online.de</w:t>
        </w:r>
      </w:hyperlink>
    </w:p>
    <w:p w14:paraId="7D792B28" w14:textId="18021E07" w:rsidR="00DA3B02" w:rsidRDefault="00DD1D9A" w:rsidP="000F0147">
      <w:pPr>
        <w:rPr>
          <w:rFonts w:cstheme="minorHAnsi"/>
          <w:szCs w:val="20"/>
        </w:rPr>
      </w:pPr>
      <w:r w:rsidRPr="003720C4">
        <w:rPr>
          <w:rFonts w:cstheme="minorHAnsi"/>
          <w:b/>
          <w:bCs/>
          <w:szCs w:val="20"/>
        </w:rPr>
        <w:t>St.</w:t>
      </w:r>
      <w:r w:rsidR="00DA3B02" w:rsidRPr="003720C4">
        <w:rPr>
          <w:rFonts w:cstheme="minorHAnsi"/>
          <w:b/>
          <w:bCs/>
          <w:szCs w:val="20"/>
        </w:rPr>
        <w:t xml:space="preserve"> </w:t>
      </w:r>
      <w:r w:rsidRPr="003720C4">
        <w:rPr>
          <w:rFonts w:cstheme="minorHAnsi"/>
          <w:b/>
          <w:bCs/>
          <w:szCs w:val="20"/>
        </w:rPr>
        <w:t>Sebastian</w:t>
      </w:r>
      <w:r w:rsidRPr="00FE0EB4">
        <w:rPr>
          <w:rFonts w:cstheme="minorHAnsi"/>
          <w:szCs w:val="20"/>
        </w:rPr>
        <w:t xml:space="preserve">: </w:t>
      </w:r>
      <w:r w:rsidR="00867309" w:rsidRPr="00FE0EB4">
        <w:rPr>
          <w:rFonts w:cstheme="minorHAnsi"/>
          <w:szCs w:val="20"/>
        </w:rPr>
        <w:t>Hermann-Hesse-Str.</w:t>
      </w:r>
      <w:r w:rsidRPr="00FE0EB4">
        <w:rPr>
          <w:rFonts w:cstheme="minorHAnsi"/>
          <w:szCs w:val="20"/>
        </w:rPr>
        <w:t xml:space="preserve"> </w:t>
      </w:r>
      <w:r w:rsidR="00867309" w:rsidRPr="00FE0EB4">
        <w:rPr>
          <w:rFonts w:cstheme="minorHAnsi"/>
          <w:szCs w:val="20"/>
        </w:rPr>
        <w:t>2</w:t>
      </w:r>
      <w:r w:rsidRPr="00FE0EB4">
        <w:rPr>
          <w:rFonts w:cstheme="minorHAnsi"/>
          <w:szCs w:val="20"/>
        </w:rPr>
        <w:t>, 63165 Mühlheim, Tel. 06108-77</w:t>
      </w:r>
      <w:r w:rsidR="00867309" w:rsidRPr="00FE0EB4">
        <w:rPr>
          <w:rFonts w:cstheme="minorHAnsi"/>
          <w:szCs w:val="20"/>
        </w:rPr>
        <w:t>009</w:t>
      </w:r>
      <w:r w:rsidRPr="00FE0EB4">
        <w:rPr>
          <w:rFonts w:cstheme="minorHAnsi"/>
          <w:szCs w:val="20"/>
        </w:rPr>
        <w:t xml:space="preserve">, </w:t>
      </w:r>
    </w:p>
    <w:p w14:paraId="44939793" w14:textId="39153403" w:rsidR="00DD1D9A" w:rsidRPr="00FE0EB4" w:rsidRDefault="00DA3B02" w:rsidP="000F0147">
      <w:pPr>
        <w:rPr>
          <w:rFonts w:cstheme="minorHAnsi"/>
          <w:szCs w:val="20"/>
        </w:rPr>
      </w:pPr>
      <w:r>
        <w:rPr>
          <w:rFonts w:cstheme="minorHAnsi"/>
          <w:szCs w:val="20"/>
        </w:rPr>
        <w:t>E-Mail:</w:t>
      </w:r>
      <w:r w:rsidR="00DD1D9A" w:rsidRPr="00FE0EB4">
        <w:rPr>
          <w:rFonts w:cstheme="minorHAnsi"/>
          <w:szCs w:val="20"/>
        </w:rPr>
        <w:t xml:space="preserve"> </w:t>
      </w:r>
      <w:hyperlink r:id="rId31" w:history="1">
        <w:r w:rsidR="00FE0EB4" w:rsidRPr="00FE0EB4">
          <w:rPr>
            <w:rStyle w:val="Hyperlink"/>
            <w:rFonts w:cstheme="minorHAnsi"/>
            <w:color w:val="auto"/>
            <w:szCs w:val="20"/>
            <w:u w:val="none"/>
          </w:rPr>
          <w:t>kitastsebastian@gmail.com</w:t>
        </w:r>
      </w:hyperlink>
    </w:p>
    <w:p w14:paraId="07F72E87" w14:textId="1E7804CA" w:rsidR="00DD1D9A" w:rsidRPr="00721A43" w:rsidRDefault="00DD1D9A" w:rsidP="000F0147">
      <w:pPr>
        <w:rPr>
          <w:rFonts w:cstheme="minorHAnsi"/>
          <w:szCs w:val="20"/>
        </w:rPr>
      </w:pPr>
      <w:r w:rsidRPr="003720C4">
        <w:rPr>
          <w:rFonts w:cstheme="minorHAnsi"/>
          <w:b/>
          <w:bCs/>
          <w:szCs w:val="20"/>
        </w:rPr>
        <w:t>St.</w:t>
      </w:r>
      <w:r w:rsidR="00DA3B02" w:rsidRPr="003720C4">
        <w:rPr>
          <w:rFonts w:cstheme="minorHAnsi"/>
          <w:b/>
          <w:bCs/>
          <w:szCs w:val="20"/>
        </w:rPr>
        <w:t xml:space="preserve"> </w:t>
      </w:r>
      <w:r w:rsidR="00FE0EB4" w:rsidRPr="003720C4">
        <w:rPr>
          <w:rFonts w:cstheme="minorHAnsi"/>
          <w:b/>
          <w:bCs/>
          <w:szCs w:val="20"/>
        </w:rPr>
        <w:t>Lucia</w:t>
      </w:r>
      <w:r w:rsidR="00FE0EB4">
        <w:rPr>
          <w:rFonts w:cstheme="minorHAnsi"/>
          <w:szCs w:val="20"/>
        </w:rPr>
        <w:t xml:space="preserve"> „</w:t>
      </w:r>
      <w:r w:rsidR="00FE0EB4" w:rsidRPr="00721A43">
        <w:rPr>
          <w:rFonts w:cstheme="minorHAnsi"/>
          <w:szCs w:val="20"/>
        </w:rPr>
        <w:t>Regenbogeninsel“</w:t>
      </w:r>
      <w:r w:rsidRPr="00721A43">
        <w:rPr>
          <w:rFonts w:cstheme="minorHAnsi"/>
          <w:szCs w:val="20"/>
        </w:rPr>
        <w:t xml:space="preserve">: </w:t>
      </w:r>
      <w:r w:rsidR="0067462A" w:rsidRPr="00721A43">
        <w:rPr>
          <w:rFonts w:cstheme="minorHAnsi"/>
          <w:szCs w:val="20"/>
        </w:rPr>
        <w:t>Offenbacher Weg 1a</w:t>
      </w:r>
      <w:r w:rsidRPr="00721A43">
        <w:rPr>
          <w:rFonts w:cstheme="minorHAnsi"/>
          <w:szCs w:val="20"/>
        </w:rPr>
        <w:t>, 63165 Mühlheim, Tel. 06108-6</w:t>
      </w:r>
      <w:r w:rsidR="0067462A" w:rsidRPr="00721A43">
        <w:rPr>
          <w:rFonts w:cstheme="minorHAnsi"/>
          <w:szCs w:val="20"/>
        </w:rPr>
        <w:t xml:space="preserve">6870 u. </w:t>
      </w:r>
      <w:r w:rsidR="00AF164D" w:rsidRPr="00721A43">
        <w:rPr>
          <w:rFonts w:cstheme="minorHAnsi"/>
          <w:szCs w:val="20"/>
        </w:rPr>
        <w:t>823072</w:t>
      </w:r>
      <w:r w:rsidRPr="00721A43">
        <w:rPr>
          <w:rFonts w:cstheme="minorHAnsi"/>
          <w:szCs w:val="20"/>
        </w:rPr>
        <w:t xml:space="preserve">, </w:t>
      </w:r>
      <w:r w:rsidR="00DA3B02" w:rsidRPr="00721A43">
        <w:rPr>
          <w:rFonts w:cstheme="minorHAnsi"/>
          <w:szCs w:val="20"/>
        </w:rPr>
        <w:t>E-Mail:</w:t>
      </w:r>
      <w:r w:rsidRPr="00721A43">
        <w:rPr>
          <w:rFonts w:cstheme="minorHAnsi"/>
          <w:szCs w:val="20"/>
        </w:rPr>
        <w:t xml:space="preserve"> </w:t>
      </w:r>
      <w:hyperlink r:id="rId32" w:history="1">
        <w:r w:rsidR="00131357" w:rsidRPr="00721A43">
          <w:rPr>
            <w:rStyle w:val="Hyperlink"/>
            <w:rFonts w:cstheme="minorHAnsi"/>
            <w:color w:val="auto"/>
            <w:szCs w:val="20"/>
            <w:u w:val="none"/>
          </w:rPr>
          <w:t>regenbogeninsel-st.lucia@t-online.de</w:t>
        </w:r>
      </w:hyperlink>
    </w:p>
    <w:p w14:paraId="5DC065FB" w14:textId="2D5E4587" w:rsidR="00DA3B02" w:rsidRDefault="0064388F" w:rsidP="000F0147">
      <w:pPr>
        <w:rPr>
          <w:rFonts w:cstheme="minorHAnsi"/>
          <w:szCs w:val="20"/>
          <w:lang w:eastAsia="en-US"/>
        </w:rPr>
      </w:pPr>
      <w:r w:rsidRPr="00C96017">
        <w:rPr>
          <w:rFonts w:cstheme="minorHAnsi"/>
          <w:b/>
          <w:bCs/>
          <w:szCs w:val="20"/>
          <w:lang w:eastAsia="en-US"/>
        </w:rPr>
        <w:t>St.</w:t>
      </w:r>
      <w:r w:rsidR="00DA3B02" w:rsidRPr="00C96017">
        <w:rPr>
          <w:rFonts w:cstheme="minorHAnsi"/>
          <w:b/>
          <w:bCs/>
          <w:szCs w:val="20"/>
          <w:lang w:eastAsia="en-US"/>
        </w:rPr>
        <w:t xml:space="preserve"> </w:t>
      </w:r>
      <w:r w:rsidRPr="00C96017">
        <w:rPr>
          <w:rFonts w:cstheme="minorHAnsi"/>
          <w:b/>
          <w:bCs/>
          <w:szCs w:val="20"/>
          <w:lang w:eastAsia="en-US"/>
        </w:rPr>
        <w:t>Josef</w:t>
      </w:r>
      <w:r w:rsidR="00E826E3">
        <w:rPr>
          <w:rFonts w:cstheme="minorHAnsi"/>
          <w:szCs w:val="20"/>
          <w:lang w:eastAsia="en-US"/>
        </w:rPr>
        <w:t xml:space="preserve">: </w:t>
      </w:r>
      <w:r w:rsidRPr="00721A43">
        <w:rPr>
          <w:rFonts w:cstheme="minorHAnsi"/>
          <w:szCs w:val="20"/>
          <w:lang w:eastAsia="en-US"/>
        </w:rPr>
        <w:t>Gumbertseestr. 2, 63179 Obertshausen</w:t>
      </w:r>
      <w:r w:rsidRPr="0064388F">
        <w:rPr>
          <w:rFonts w:cstheme="minorHAnsi"/>
          <w:szCs w:val="20"/>
          <w:lang w:eastAsia="en-US"/>
        </w:rPr>
        <w:t xml:space="preserve">, Tel.: 06104-72536, </w:t>
      </w:r>
    </w:p>
    <w:p w14:paraId="107B3BFC" w14:textId="7D5C6CA1" w:rsidR="0064388F" w:rsidRPr="00E826E3" w:rsidRDefault="0064388F" w:rsidP="00E826E3">
      <w:pPr>
        <w:rPr>
          <w:rFonts w:cstheme="minorHAnsi"/>
          <w:szCs w:val="20"/>
        </w:rPr>
      </w:pPr>
      <w:r w:rsidRPr="00E826E3">
        <w:rPr>
          <w:rFonts w:cstheme="minorHAnsi"/>
          <w:szCs w:val="20"/>
          <w:lang w:eastAsia="en-US"/>
        </w:rPr>
        <w:t xml:space="preserve">E-Mail: </w:t>
      </w:r>
      <w:hyperlink r:id="rId33" w:history="1">
        <w:r w:rsidRPr="00E826E3">
          <w:rPr>
            <w:rStyle w:val="Hyperlink"/>
            <w:rFonts w:eastAsia="Verdana Pro Cond Light" w:cstheme="minorHAnsi"/>
            <w:color w:val="auto"/>
            <w:szCs w:val="20"/>
            <w:u w:val="none"/>
            <w:lang w:eastAsia="en-US"/>
          </w:rPr>
          <w:t>info@kita-st-josef-obertshausen.de</w:t>
        </w:r>
      </w:hyperlink>
      <w:r w:rsidRPr="00E826E3">
        <w:rPr>
          <w:rFonts w:cstheme="minorHAnsi"/>
          <w:szCs w:val="20"/>
        </w:rPr>
        <w:t xml:space="preserve"> </w:t>
      </w:r>
    </w:p>
    <w:p w14:paraId="2CB0179C" w14:textId="77777777" w:rsidR="003720C4" w:rsidRDefault="00721A43" w:rsidP="00E826E3">
      <w:pPr>
        <w:rPr>
          <w:rFonts w:cstheme="minorHAnsi"/>
          <w:szCs w:val="20"/>
        </w:rPr>
      </w:pPr>
      <w:r w:rsidRPr="00C96017">
        <w:rPr>
          <w:rFonts w:cstheme="minorHAnsi"/>
          <w:b/>
          <w:bCs/>
          <w:szCs w:val="20"/>
        </w:rPr>
        <w:t>Herz Jesu</w:t>
      </w:r>
      <w:r w:rsidRPr="00E826E3">
        <w:rPr>
          <w:rFonts w:cstheme="minorHAnsi"/>
          <w:szCs w:val="20"/>
        </w:rPr>
        <w:t xml:space="preserve">: Kirchstr. 2, 63179 Obertshausen, Tel. 06104-42210, </w:t>
      </w:r>
    </w:p>
    <w:p w14:paraId="30DD9060" w14:textId="38F51193" w:rsidR="00721A43" w:rsidRPr="00E826E3" w:rsidRDefault="00721A43" w:rsidP="00E826E3">
      <w:pPr>
        <w:rPr>
          <w:rFonts w:cstheme="minorHAnsi"/>
          <w:szCs w:val="20"/>
        </w:rPr>
      </w:pPr>
      <w:r w:rsidRPr="00E826E3">
        <w:rPr>
          <w:rFonts w:cstheme="minorHAnsi"/>
          <w:szCs w:val="20"/>
        </w:rPr>
        <w:t xml:space="preserve">E-Mail </w:t>
      </w:r>
      <w:hyperlink r:id="rId34" w:history="1">
        <w:r w:rsidRPr="00E826E3">
          <w:rPr>
            <w:rStyle w:val="Hyperlink"/>
            <w:rFonts w:eastAsia="Verdana Pro Cond Light" w:cstheme="minorHAnsi"/>
            <w:color w:val="auto"/>
            <w:szCs w:val="20"/>
            <w:u w:val="none"/>
          </w:rPr>
          <w:t>herzjesukita@t-online.de</w:t>
        </w:r>
      </w:hyperlink>
    </w:p>
    <w:p w14:paraId="78A23341" w14:textId="77777777" w:rsidR="00DD7B17" w:rsidRDefault="00DD7B17" w:rsidP="00E826E3">
      <w:pPr>
        <w:rPr>
          <w:rFonts w:ascii="Calibri" w:hAnsi="Calibri" w:cs="Calibri"/>
          <w:szCs w:val="20"/>
          <w:lang w:eastAsia="en-US"/>
        </w:rPr>
      </w:pPr>
      <w:r w:rsidRPr="00C96017">
        <w:rPr>
          <w:rFonts w:cstheme="minorHAnsi"/>
          <w:b/>
          <w:bCs/>
          <w:szCs w:val="20"/>
          <w:lang w:eastAsia="en-US"/>
        </w:rPr>
        <w:t>St. Thomas Morus</w:t>
      </w:r>
      <w:r w:rsidRPr="00E826E3">
        <w:rPr>
          <w:rFonts w:cstheme="minorHAnsi"/>
          <w:szCs w:val="20"/>
          <w:lang w:eastAsia="en-US"/>
        </w:rPr>
        <w:t>: Franz-Liszt-Straße</w:t>
      </w:r>
      <w:r w:rsidRPr="00721A43">
        <w:rPr>
          <w:rFonts w:cstheme="minorHAnsi"/>
          <w:szCs w:val="20"/>
          <w:lang w:eastAsia="en-US"/>
        </w:rPr>
        <w:t xml:space="preserve"> 13, 63179</w:t>
      </w:r>
      <w:r w:rsidRPr="00721A43">
        <w:rPr>
          <w:rFonts w:ascii="Calibri" w:hAnsi="Calibri" w:cs="Calibri"/>
          <w:szCs w:val="20"/>
          <w:lang w:eastAsia="en-US"/>
        </w:rPr>
        <w:t xml:space="preserve"> </w:t>
      </w:r>
      <w:r w:rsidRPr="00DD7B17">
        <w:rPr>
          <w:rFonts w:ascii="Calibri" w:hAnsi="Calibri" w:cs="Calibri"/>
          <w:szCs w:val="20"/>
          <w:lang w:eastAsia="en-US"/>
        </w:rPr>
        <w:t>Obertshausen, Tel.</w:t>
      </w:r>
      <w:r>
        <w:rPr>
          <w:rFonts w:ascii="Calibri" w:hAnsi="Calibri" w:cs="Calibri"/>
          <w:szCs w:val="20"/>
          <w:lang w:eastAsia="en-US"/>
        </w:rPr>
        <w:t xml:space="preserve"> </w:t>
      </w:r>
      <w:r w:rsidRPr="00DD7B17">
        <w:rPr>
          <w:rFonts w:ascii="Calibri" w:hAnsi="Calibri" w:cs="Calibri"/>
          <w:szCs w:val="20"/>
          <w:lang w:eastAsia="en-US"/>
        </w:rPr>
        <w:t>06104</w:t>
      </w:r>
      <w:r>
        <w:rPr>
          <w:rFonts w:ascii="Calibri" w:hAnsi="Calibri" w:cs="Calibri"/>
          <w:szCs w:val="20"/>
          <w:lang w:eastAsia="en-US"/>
        </w:rPr>
        <w:t>-</w:t>
      </w:r>
      <w:r w:rsidRPr="00DD7B17">
        <w:rPr>
          <w:rFonts w:ascii="Calibri" w:hAnsi="Calibri" w:cs="Calibri"/>
          <w:szCs w:val="20"/>
          <w:lang w:eastAsia="en-US"/>
        </w:rPr>
        <w:t xml:space="preserve">42716, </w:t>
      </w:r>
    </w:p>
    <w:p w14:paraId="57F46F37" w14:textId="11E57C6B" w:rsidR="00360B1A" w:rsidRPr="00DD7B17" w:rsidRDefault="0013026F" w:rsidP="00E826E3">
      <w:pPr>
        <w:rPr>
          <w:rFonts w:cstheme="minorHAnsi"/>
          <w:sz w:val="18"/>
          <w:szCs w:val="18"/>
        </w:rPr>
      </w:pPr>
      <w:r>
        <w:rPr>
          <w:rFonts w:ascii="Calibri" w:hAnsi="Calibri" w:cs="Calibri"/>
          <w:szCs w:val="20"/>
          <w:lang w:eastAsia="en-US"/>
        </w:rPr>
        <w:t>E-Mail:</w:t>
      </w:r>
      <w:r w:rsidR="00D51058">
        <w:rPr>
          <w:rFonts w:ascii="Calibri" w:hAnsi="Calibri" w:cs="Calibri"/>
          <w:szCs w:val="20"/>
          <w:lang w:eastAsia="en-US"/>
        </w:rPr>
        <w:t xml:space="preserve"> </w:t>
      </w:r>
      <w:hyperlink r:id="rId35" w:history="1">
        <w:r w:rsidR="00DD7B17" w:rsidRPr="00DD7B17">
          <w:rPr>
            <w:rStyle w:val="Hyperlink"/>
            <w:rFonts w:ascii="Calibri" w:eastAsia="Verdana Pro Cond Light" w:hAnsi="Calibri" w:cs="Calibri"/>
            <w:color w:val="auto"/>
            <w:szCs w:val="20"/>
            <w:u w:val="none"/>
            <w:lang w:eastAsia="en-US"/>
          </w:rPr>
          <w:t>kita-tm@t-online.de</w:t>
        </w:r>
      </w:hyperlink>
    </w:p>
    <w:p w14:paraId="6AB8D977" w14:textId="77777777" w:rsidR="00360B1A" w:rsidRDefault="00360B1A" w:rsidP="000F0147">
      <w:pPr>
        <w:rPr>
          <w:rFonts w:cstheme="minorHAnsi"/>
          <w:szCs w:val="20"/>
        </w:rPr>
      </w:pPr>
    </w:p>
    <w:p w14:paraId="637AC836" w14:textId="252F30D0" w:rsidR="00360B1A" w:rsidRPr="001256CA" w:rsidRDefault="00360B1A" w:rsidP="000F0147">
      <w:pPr>
        <w:rPr>
          <w:rFonts w:cstheme="minorHAnsi"/>
          <w:b/>
          <w:bCs/>
          <w:szCs w:val="20"/>
        </w:rPr>
      </w:pPr>
      <w:r w:rsidRPr="001256CA">
        <w:rPr>
          <w:rFonts w:cstheme="minorHAnsi"/>
          <w:b/>
          <w:bCs/>
          <w:sz w:val="22"/>
          <w:szCs w:val="22"/>
        </w:rPr>
        <w:t>Caritas-Sozialstation (Migrations- und Schwangerenberatung)</w:t>
      </w:r>
    </w:p>
    <w:p w14:paraId="491ED5B1" w14:textId="77777777" w:rsidR="009030E6" w:rsidRDefault="00EE37C4" w:rsidP="000F0147">
      <w:pPr>
        <w:rPr>
          <w:rFonts w:cstheme="minorHAnsi"/>
          <w:szCs w:val="20"/>
        </w:rPr>
      </w:pPr>
      <w:r>
        <w:rPr>
          <w:rFonts w:cstheme="minorHAnsi"/>
          <w:szCs w:val="20"/>
        </w:rPr>
        <w:t>Dietesheim im Neuen Pfarrheim</w:t>
      </w:r>
      <w:r w:rsidR="009030E6">
        <w:rPr>
          <w:rFonts w:cstheme="minorHAnsi"/>
          <w:szCs w:val="20"/>
        </w:rPr>
        <w:t xml:space="preserve">, Hanauer Str. 17, 63165 Mühlheim, </w:t>
      </w:r>
    </w:p>
    <w:p w14:paraId="56E5552C" w14:textId="0CD4571E" w:rsidR="00360B1A" w:rsidRDefault="001256CA" w:rsidP="000F0147">
      <w:pPr>
        <w:rPr>
          <w:rFonts w:cstheme="minorHAnsi"/>
          <w:szCs w:val="20"/>
        </w:rPr>
      </w:pPr>
      <w:r>
        <w:rPr>
          <w:rFonts w:cstheme="minorHAnsi"/>
          <w:szCs w:val="20"/>
        </w:rPr>
        <w:t>Telefon 069-20 000-415</w:t>
      </w:r>
    </w:p>
    <w:p w14:paraId="231C4DCF" w14:textId="77777777" w:rsidR="00360B1A" w:rsidRPr="00DD45EE" w:rsidRDefault="00360B1A" w:rsidP="000F0147">
      <w:pPr>
        <w:rPr>
          <w:rFonts w:cstheme="minorHAnsi"/>
          <w:szCs w:val="20"/>
        </w:rPr>
      </w:pPr>
    </w:p>
    <w:p w14:paraId="0771132C" w14:textId="4F4EFE4A" w:rsidR="005C5189" w:rsidRPr="00CB4E9F" w:rsidRDefault="00EF58C5" w:rsidP="000F0147">
      <w:pPr>
        <w:rPr>
          <w:rFonts w:cstheme="minorHAnsi"/>
          <w:b/>
          <w:bCs/>
          <w:sz w:val="22"/>
          <w:szCs w:val="22"/>
        </w:rPr>
      </w:pPr>
      <w:r>
        <w:rPr>
          <w:rFonts w:cstheme="minorHAnsi"/>
          <w:b/>
          <w:bCs/>
          <w:sz w:val="22"/>
          <w:szCs w:val="22"/>
        </w:rPr>
        <w:t xml:space="preserve">Ökumenische </w:t>
      </w:r>
      <w:r w:rsidR="005C5189" w:rsidRPr="00CB4E9F">
        <w:rPr>
          <w:rFonts w:cstheme="minorHAnsi"/>
          <w:b/>
          <w:bCs/>
          <w:sz w:val="22"/>
          <w:szCs w:val="22"/>
        </w:rPr>
        <w:t>Kleiderkammer</w:t>
      </w:r>
    </w:p>
    <w:p w14:paraId="6027A446" w14:textId="30282AF7" w:rsidR="005C5189" w:rsidRPr="00DD45EE" w:rsidRDefault="005C5189" w:rsidP="000F0147">
      <w:pPr>
        <w:rPr>
          <w:rFonts w:cstheme="minorHAnsi"/>
          <w:szCs w:val="20"/>
        </w:rPr>
      </w:pPr>
      <w:r w:rsidRPr="00DD45EE">
        <w:rPr>
          <w:rFonts w:cstheme="minorHAnsi"/>
          <w:szCs w:val="20"/>
        </w:rPr>
        <w:t>St. Lucia: Bischof-Ketteler-Str. 5-7 im St. Lucia-Saal über der Kirche, mittwochs von 10-12 Uhr und freitags von 16-18 Uhr</w:t>
      </w:r>
    </w:p>
    <w:p w14:paraId="0D19EEB1" w14:textId="77777777" w:rsidR="008F663A" w:rsidRPr="00DD7493" w:rsidRDefault="008F663A" w:rsidP="000F0147">
      <w:pPr>
        <w:rPr>
          <w:rFonts w:cstheme="minorHAnsi"/>
          <w:szCs w:val="20"/>
        </w:rPr>
      </w:pPr>
    </w:p>
    <w:p w14:paraId="7B2FA682" w14:textId="220AA2F2" w:rsidR="00F53830" w:rsidRPr="00CB4E9F" w:rsidRDefault="00F53830" w:rsidP="000F0147">
      <w:pPr>
        <w:rPr>
          <w:rFonts w:cstheme="minorHAnsi"/>
          <w:b/>
          <w:bCs/>
          <w:sz w:val="18"/>
          <w:szCs w:val="18"/>
        </w:rPr>
      </w:pPr>
      <w:r w:rsidRPr="00CB4E9F">
        <w:rPr>
          <w:rFonts w:cstheme="minorHAnsi"/>
          <w:b/>
          <w:bCs/>
          <w:sz w:val="22"/>
          <w:szCs w:val="22"/>
        </w:rPr>
        <w:t>K</w:t>
      </w:r>
      <w:r w:rsidR="0039740A" w:rsidRPr="00CB4E9F">
        <w:rPr>
          <w:rFonts w:cstheme="minorHAnsi"/>
          <w:b/>
          <w:bCs/>
          <w:sz w:val="22"/>
          <w:szCs w:val="22"/>
        </w:rPr>
        <w:t>i</w:t>
      </w:r>
      <w:r w:rsidRPr="00CB4E9F">
        <w:rPr>
          <w:rFonts w:cstheme="minorHAnsi"/>
          <w:b/>
          <w:bCs/>
          <w:sz w:val="22"/>
          <w:szCs w:val="22"/>
        </w:rPr>
        <w:t>nder-Korb der Kolpingsfamilie Obertshausen</w:t>
      </w:r>
    </w:p>
    <w:p w14:paraId="37C9948C" w14:textId="35C900C7" w:rsidR="005C5189" w:rsidRPr="00DD45EE" w:rsidRDefault="005C5189" w:rsidP="000F0147">
      <w:pPr>
        <w:rPr>
          <w:rFonts w:cstheme="minorHAnsi"/>
          <w:szCs w:val="20"/>
        </w:rPr>
      </w:pPr>
      <w:r w:rsidRPr="00DD45EE">
        <w:rPr>
          <w:rFonts w:cstheme="minorHAnsi"/>
          <w:szCs w:val="20"/>
        </w:rPr>
        <w:t>Herz Jesu: Kirchstr. 2, 63179 Obertshausen im Schwesternhaus, jeden 1. und 3. Dienstag 17.00-19.00 Uhr</w:t>
      </w:r>
    </w:p>
    <w:p w14:paraId="473C69A9" w14:textId="79AABFBA" w:rsidR="000F0147" w:rsidRDefault="000F0147" w:rsidP="00090AB3">
      <w:pPr>
        <w:pStyle w:val="FlietextPfarreiinformationenMitteilungsblatt"/>
        <w:rPr>
          <w:rFonts w:asciiTheme="minorHAnsi" w:hAnsiTheme="minorHAnsi" w:cstheme="minorHAnsi"/>
        </w:rPr>
      </w:pPr>
    </w:p>
    <w:p w14:paraId="43086784" w14:textId="77777777" w:rsidR="000559B0" w:rsidRDefault="00876F77" w:rsidP="00E1236F">
      <w:pPr>
        <w:rPr>
          <w:rFonts w:cstheme="minorHAnsi"/>
          <w:b/>
          <w:bCs/>
          <w:sz w:val="22"/>
          <w:szCs w:val="22"/>
        </w:rPr>
      </w:pPr>
      <w:r w:rsidRPr="00CB4E9F">
        <w:rPr>
          <w:rFonts w:cstheme="minorHAnsi"/>
          <w:b/>
          <w:bCs/>
          <w:sz w:val="22"/>
          <w:szCs w:val="22"/>
        </w:rPr>
        <w:t>Offener Treff für Trauernde</w:t>
      </w:r>
    </w:p>
    <w:p w14:paraId="0EDB2204" w14:textId="303D8447" w:rsidR="00876F77" w:rsidRPr="00986D60" w:rsidRDefault="00876F77" w:rsidP="00E1236F">
      <w:pPr>
        <w:rPr>
          <w:rFonts w:cstheme="minorHAnsi"/>
          <w:b/>
          <w:bCs/>
          <w:szCs w:val="20"/>
        </w:rPr>
      </w:pPr>
      <w:r w:rsidRPr="00DD45EE">
        <w:rPr>
          <w:rFonts w:cstheme="minorHAnsi"/>
          <w:szCs w:val="20"/>
        </w:rPr>
        <w:t xml:space="preserve">Am 1. Donnerstag eines jeden Monats, lädt die Hospizgemeinschaft Mühlheim e.V. zu einen "Offenen Treff für Trauernde" ein. Die Veranstaltung findet statt im Treffpunkt </w:t>
      </w:r>
      <w:r w:rsidRPr="00986D60">
        <w:rPr>
          <w:rFonts w:cstheme="minorHAnsi"/>
          <w:szCs w:val="20"/>
        </w:rPr>
        <w:t>Marktstr 44, von 18:00 bis 19.30 Uhr.</w:t>
      </w:r>
      <w:r w:rsidR="00A061B4" w:rsidRPr="00986D60">
        <w:rPr>
          <w:rFonts w:cstheme="minorHAnsi"/>
          <w:szCs w:val="20"/>
        </w:rPr>
        <w:t xml:space="preserve"> Wir bitten um Anmeldung: Tel. 06108-793846 oder per Mail an </w:t>
      </w:r>
      <w:hyperlink r:id="rId36" w:history="1">
        <w:r w:rsidR="00A061B4" w:rsidRPr="001256CA">
          <w:rPr>
            <w:rStyle w:val="Hyperlink"/>
            <w:rFonts w:cstheme="minorHAnsi"/>
            <w:color w:val="auto"/>
            <w:szCs w:val="20"/>
            <w:u w:val="none"/>
          </w:rPr>
          <w:t>kontakt@hgm-ev.de</w:t>
        </w:r>
      </w:hyperlink>
    </w:p>
    <w:p w14:paraId="374F9753" w14:textId="2C141F43" w:rsidR="00876F77" w:rsidRPr="00DD7493" w:rsidRDefault="00876F77" w:rsidP="00E1236F">
      <w:pPr>
        <w:rPr>
          <w:rFonts w:cstheme="minorHAnsi"/>
          <w:szCs w:val="20"/>
        </w:rPr>
      </w:pPr>
    </w:p>
    <w:p w14:paraId="05D4FC60" w14:textId="46F2EFFF" w:rsidR="00E1236F" w:rsidRPr="00CB4E9F" w:rsidRDefault="00E1236F" w:rsidP="00E1236F">
      <w:pPr>
        <w:rPr>
          <w:rFonts w:cstheme="minorHAnsi"/>
          <w:sz w:val="22"/>
          <w:szCs w:val="22"/>
        </w:rPr>
      </w:pPr>
      <w:r w:rsidRPr="00CB4E9F">
        <w:rPr>
          <w:rFonts w:cstheme="minorHAnsi"/>
          <w:b/>
          <w:bCs/>
          <w:sz w:val="22"/>
          <w:szCs w:val="22"/>
        </w:rPr>
        <w:t>Trauercafe´, Offenes Angebot für Erwachsene:</w:t>
      </w:r>
    </w:p>
    <w:p w14:paraId="4DB4FCCD" w14:textId="00AA76A5" w:rsidR="00E1236F" w:rsidRPr="00986D60" w:rsidRDefault="00E1236F" w:rsidP="00E1236F">
      <w:pPr>
        <w:rPr>
          <w:rFonts w:cstheme="minorHAnsi"/>
          <w:szCs w:val="20"/>
        </w:rPr>
      </w:pPr>
      <w:r w:rsidRPr="00986D60">
        <w:rPr>
          <w:rFonts w:cstheme="minorHAnsi"/>
          <w:szCs w:val="20"/>
        </w:rPr>
        <w:t xml:space="preserve">An jedem ersten Sonntag im Monat von 15:00 – 17:00 Uhr im Gemeindehaus der Evangelischen Waldkirche Obertshausen, Schönbornstraße 42 in 63179 Obertshausen, durch qualifizierte ehrenamtliche </w:t>
      </w:r>
      <w:r w:rsidR="00EF2BDC" w:rsidRPr="00986D60">
        <w:rPr>
          <w:rFonts w:cstheme="minorHAnsi"/>
          <w:szCs w:val="20"/>
        </w:rPr>
        <w:t>Trauer</w:t>
      </w:r>
      <w:r w:rsidRPr="00986D60">
        <w:rPr>
          <w:rFonts w:cstheme="minorHAnsi"/>
          <w:szCs w:val="20"/>
        </w:rPr>
        <w:t xml:space="preserve">begleiterinnen und </w:t>
      </w:r>
      <w:r w:rsidR="00972BD5" w:rsidRPr="00986D60">
        <w:rPr>
          <w:rFonts w:cstheme="minorHAnsi"/>
          <w:szCs w:val="20"/>
        </w:rPr>
        <w:t>Trauer</w:t>
      </w:r>
      <w:r w:rsidRPr="00986D60">
        <w:rPr>
          <w:rFonts w:cstheme="minorHAnsi"/>
          <w:szCs w:val="20"/>
        </w:rPr>
        <w:t>begleiter.</w:t>
      </w:r>
      <w:r w:rsidR="0045315D" w:rsidRPr="00986D60">
        <w:rPr>
          <w:rFonts w:cstheme="minorHAnsi"/>
          <w:szCs w:val="20"/>
        </w:rPr>
        <w:t xml:space="preserve"> Kontakt über Waldkirche Obertshausen.</w:t>
      </w:r>
    </w:p>
    <w:p w14:paraId="5204F191" w14:textId="77777777" w:rsidR="00AF151B" w:rsidRDefault="00AF151B" w:rsidP="00DD7493">
      <w:pPr>
        <w:pStyle w:val="FlietextPfarreiinformationenMitteilungsblatt"/>
        <w:rPr>
          <w:rFonts w:asciiTheme="minorHAnsi" w:hAnsiTheme="minorHAnsi" w:cstheme="minorHAnsi"/>
          <w:bCs/>
        </w:rPr>
      </w:pPr>
    </w:p>
    <w:p w14:paraId="70BBE024" w14:textId="77777777" w:rsidR="00A64162" w:rsidRDefault="00A64162" w:rsidP="00DD7493">
      <w:pPr>
        <w:pStyle w:val="FlietextPfarreiinformationenMitteilungsblatt"/>
        <w:rPr>
          <w:rFonts w:asciiTheme="minorHAnsi" w:hAnsiTheme="minorHAnsi" w:cstheme="minorHAnsi"/>
          <w:bCs/>
        </w:rPr>
      </w:pPr>
    </w:p>
    <w:p w14:paraId="3B7BB4EC" w14:textId="77777777" w:rsidR="00EE606A" w:rsidRDefault="00EE606A" w:rsidP="00DD7493">
      <w:pPr>
        <w:pStyle w:val="FlietextPfarreiinformationenMitteilungsblatt"/>
        <w:rPr>
          <w:rFonts w:asciiTheme="minorHAnsi" w:hAnsiTheme="minorHAnsi" w:cstheme="minorHAnsi"/>
          <w:bCs/>
        </w:rPr>
      </w:pPr>
    </w:p>
    <w:p w14:paraId="776DACBA" w14:textId="77777777" w:rsidR="00EE606A" w:rsidRDefault="00EE606A" w:rsidP="00DD7493">
      <w:pPr>
        <w:pStyle w:val="FlietextPfarreiinformationenMitteilungsblatt"/>
        <w:rPr>
          <w:rFonts w:asciiTheme="minorHAnsi" w:hAnsiTheme="minorHAnsi" w:cstheme="minorHAnsi"/>
          <w:bCs/>
        </w:rPr>
      </w:pPr>
    </w:p>
    <w:p w14:paraId="22B4391F" w14:textId="0D5E7E93" w:rsidR="00AF151B" w:rsidRPr="009D5E7D" w:rsidRDefault="00AF151B" w:rsidP="008C0B20">
      <w:pPr>
        <w:pStyle w:val="berschriftMitteilungsblatt"/>
        <w:rPr>
          <w:rFonts w:asciiTheme="minorHAnsi" w:hAnsiTheme="minorHAnsi" w:cstheme="minorHAnsi"/>
          <w:u w:val="single" w:color="F9D900"/>
        </w:rPr>
      </w:pPr>
      <w:r w:rsidRPr="009D5E7D">
        <w:rPr>
          <w:rFonts w:asciiTheme="minorHAnsi" w:hAnsiTheme="minorHAnsi" w:cstheme="minorHAnsi"/>
          <w:u w:val="single" w:color="F9D900"/>
        </w:rPr>
        <w:t>St. Markus</w:t>
      </w:r>
    </w:p>
    <w:p w14:paraId="5BEB7271" w14:textId="474C6A8C" w:rsidR="00041F3F" w:rsidRDefault="00041F3F" w:rsidP="00B96F0D">
      <w:pPr>
        <w:pStyle w:val="FlietextPfarreiinformationenMitteilungsblatt"/>
        <w:rPr>
          <w:rFonts w:asciiTheme="minorHAnsi" w:hAnsiTheme="minorHAnsi" w:cstheme="minorHAnsi"/>
          <w:b/>
          <w:sz w:val="22"/>
          <w:szCs w:val="22"/>
        </w:rPr>
      </w:pPr>
      <w:r>
        <w:rPr>
          <w:rFonts w:asciiTheme="minorHAnsi" w:hAnsiTheme="minorHAnsi" w:cstheme="minorHAnsi"/>
          <w:b/>
          <w:sz w:val="22"/>
          <w:szCs w:val="22"/>
        </w:rPr>
        <w:t>P</w:t>
      </w:r>
      <w:r w:rsidR="00462F6F">
        <w:rPr>
          <w:rFonts w:asciiTheme="minorHAnsi" w:hAnsiTheme="minorHAnsi" w:cstheme="minorHAnsi"/>
          <w:b/>
          <w:sz w:val="22"/>
          <w:szCs w:val="22"/>
        </w:rPr>
        <w:t>farrbüro geschlossen</w:t>
      </w:r>
    </w:p>
    <w:p w14:paraId="75AC93E6" w14:textId="56C803A8" w:rsidR="00462F6F" w:rsidRDefault="00462F6F" w:rsidP="00B96F0D">
      <w:pPr>
        <w:pStyle w:val="FlietextPfarreiinformationenMitteilungsblatt"/>
        <w:rPr>
          <w:rFonts w:asciiTheme="minorHAnsi" w:hAnsiTheme="minorHAnsi" w:cstheme="minorHAnsi"/>
          <w:bCs/>
        </w:rPr>
      </w:pPr>
      <w:r>
        <w:rPr>
          <w:rFonts w:asciiTheme="minorHAnsi" w:hAnsiTheme="minorHAnsi" w:cstheme="minorHAnsi"/>
          <w:bCs/>
        </w:rPr>
        <w:t xml:space="preserve">Das Pfarrbüro ist </w:t>
      </w:r>
      <w:r w:rsidR="00830F76">
        <w:rPr>
          <w:rFonts w:asciiTheme="minorHAnsi" w:hAnsiTheme="minorHAnsi" w:cstheme="minorHAnsi"/>
          <w:bCs/>
        </w:rPr>
        <w:t xml:space="preserve">am 10.Mai, sowie </w:t>
      </w:r>
      <w:r>
        <w:rPr>
          <w:rFonts w:asciiTheme="minorHAnsi" w:hAnsiTheme="minorHAnsi" w:cstheme="minorHAnsi"/>
          <w:bCs/>
        </w:rPr>
        <w:t>vom 27. – 31. Mai geschlossen.</w:t>
      </w:r>
    </w:p>
    <w:p w14:paraId="5148AF37" w14:textId="77777777" w:rsidR="00462F6F" w:rsidRPr="00462F6F" w:rsidRDefault="00462F6F" w:rsidP="00B96F0D">
      <w:pPr>
        <w:pStyle w:val="FlietextPfarreiinformationenMitteilungsblatt"/>
        <w:rPr>
          <w:rFonts w:asciiTheme="minorHAnsi" w:hAnsiTheme="minorHAnsi" w:cstheme="minorHAnsi"/>
          <w:bCs/>
        </w:rPr>
      </w:pPr>
    </w:p>
    <w:p w14:paraId="0667CD83" w14:textId="77777777" w:rsidR="00BB4BDA" w:rsidRPr="00465D7D" w:rsidRDefault="00BB4BDA" w:rsidP="00BB4BDA">
      <w:pPr>
        <w:pStyle w:val="FlietextPfarreiinformationenMitteilungsblatt"/>
        <w:rPr>
          <w:rFonts w:asciiTheme="minorHAnsi" w:hAnsiTheme="minorHAnsi" w:cstheme="minorHAnsi"/>
          <w:b/>
          <w:sz w:val="22"/>
          <w:szCs w:val="22"/>
        </w:rPr>
      </w:pPr>
      <w:r w:rsidRPr="00465D7D">
        <w:rPr>
          <w:rFonts w:asciiTheme="minorHAnsi" w:hAnsiTheme="minorHAnsi" w:cstheme="minorHAnsi"/>
          <w:b/>
          <w:sz w:val="22"/>
          <w:szCs w:val="22"/>
        </w:rPr>
        <w:t>Sitzung Pfarrgemeinderat</w:t>
      </w:r>
    </w:p>
    <w:p w14:paraId="5743D0C3" w14:textId="77777777" w:rsidR="00BB4BDA" w:rsidRPr="00465D7D" w:rsidRDefault="00BB4BDA" w:rsidP="00BB4BDA">
      <w:pPr>
        <w:pStyle w:val="FlietextPfarreiinformationenMitteilungsblatt"/>
        <w:rPr>
          <w:rFonts w:asciiTheme="minorHAnsi" w:hAnsiTheme="minorHAnsi" w:cstheme="minorHAnsi"/>
          <w:bCs/>
        </w:rPr>
      </w:pPr>
      <w:r w:rsidRPr="00465D7D">
        <w:rPr>
          <w:rFonts w:asciiTheme="minorHAnsi" w:hAnsiTheme="minorHAnsi" w:cstheme="minorHAnsi"/>
          <w:bCs/>
        </w:rPr>
        <w:t xml:space="preserve">Die nächste Sitzung des PGR findet am </w:t>
      </w:r>
      <w:r>
        <w:rPr>
          <w:rFonts w:asciiTheme="minorHAnsi" w:hAnsiTheme="minorHAnsi" w:cstheme="minorHAnsi"/>
          <w:bCs/>
        </w:rPr>
        <w:t>M</w:t>
      </w:r>
      <w:r w:rsidRPr="00465D7D">
        <w:rPr>
          <w:rFonts w:asciiTheme="minorHAnsi" w:hAnsiTheme="minorHAnsi" w:cstheme="minorHAnsi"/>
          <w:bCs/>
        </w:rPr>
        <w:t>i., 1</w:t>
      </w:r>
      <w:r>
        <w:rPr>
          <w:rFonts w:asciiTheme="minorHAnsi" w:hAnsiTheme="minorHAnsi" w:cstheme="minorHAnsi"/>
          <w:bCs/>
        </w:rPr>
        <w:t>5</w:t>
      </w:r>
      <w:r w:rsidRPr="00465D7D">
        <w:rPr>
          <w:rFonts w:asciiTheme="minorHAnsi" w:hAnsiTheme="minorHAnsi" w:cstheme="minorHAnsi"/>
          <w:bCs/>
        </w:rPr>
        <w:t>.0</w:t>
      </w:r>
      <w:r>
        <w:rPr>
          <w:rFonts w:asciiTheme="minorHAnsi" w:hAnsiTheme="minorHAnsi" w:cstheme="minorHAnsi"/>
          <w:bCs/>
        </w:rPr>
        <w:t>5</w:t>
      </w:r>
      <w:r w:rsidRPr="00465D7D">
        <w:rPr>
          <w:rFonts w:asciiTheme="minorHAnsi" w:hAnsiTheme="minorHAnsi" w:cstheme="minorHAnsi"/>
          <w:bCs/>
        </w:rPr>
        <w:t xml:space="preserve">. um </w:t>
      </w:r>
      <w:r>
        <w:rPr>
          <w:rFonts w:asciiTheme="minorHAnsi" w:hAnsiTheme="minorHAnsi" w:cstheme="minorHAnsi"/>
          <w:bCs/>
        </w:rPr>
        <w:t>19</w:t>
      </w:r>
      <w:r w:rsidRPr="00465D7D">
        <w:rPr>
          <w:rFonts w:asciiTheme="minorHAnsi" w:hAnsiTheme="minorHAnsi" w:cstheme="minorHAnsi"/>
          <w:bCs/>
        </w:rPr>
        <w:t>.</w:t>
      </w:r>
      <w:r>
        <w:rPr>
          <w:rFonts w:asciiTheme="minorHAnsi" w:hAnsiTheme="minorHAnsi" w:cstheme="minorHAnsi"/>
          <w:bCs/>
        </w:rPr>
        <w:t>3</w:t>
      </w:r>
      <w:r w:rsidRPr="00465D7D">
        <w:rPr>
          <w:rFonts w:asciiTheme="minorHAnsi" w:hAnsiTheme="minorHAnsi" w:cstheme="minorHAnsi"/>
          <w:bCs/>
        </w:rPr>
        <w:t>0 Uhr im GZ statt.</w:t>
      </w:r>
    </w:p>
    <w:p w14:paraId="0E18E624" w14:textId="77777777" w:rsidR="005D599D" w:rsidRDefault="005D599D" w:rsidP="00B11582">
      <w:pPr>
        <w:pStyle w:val="berschrift2Mitteilungsblatt"/>
        <w:framePr w:wrap="auto"/>
        <w:rPr>
          <w:rFonts w:asciiTheme="minorHAnsi" w:hAnsiTheme="minorHAnsi" w:cstheme="minorHAnsi"/>
          <w:sz w:val="22"/>
          <w:szCs w:val="22"/>
          <w:u w:val="none" w:color="F9D900"/>
        </w:rPr>
      </w:pPr>
    </w:p>
    <w:p w14:paraId="5DCEC619" w14:textId="31C5D8BF" w:rsidR="00B11582" w:rsidRPr="00520109" w:rsidRDefault="00B11582" w:rsidP="00B11582">
      <w:pPr>
        <w:pStyle w:val="berschrift2Mitteilungsblatt"/>
        <w:framePr w:wrap="auto"/>
        <w:rPr>
          <w:rFonts w:asciiTheme="minorHAnsi" w:hAnsiTheme="minorHAnsi" w:cstheme="minorHAnsi"/>
          <w:sz w:val="22"/>
          <w:szCs w:val="22"/>
          <w:u w:val="none" w:color="F9D900"/>
        </w:rPr>
      </w:pPr>
      <w:r w:rsidRPr="00520109">
        <w:rPr>
          <w:rFonts w:asciiTheme="minorHAnsi" w:hAnsiTheme="minorHAnsi" w:cstheme="minorHAnsi"/>
          <w:sz w:val="22"/>
          <w:szCs w:val="22"/>
          <w:u w:val="none" w:color="F9D900"/>
        </w:rPr>
        <w:t>Erstkommunion – Du gehst mit!</w:t>
      </w:r>
    </w:p>
    <w:p w14:paraId="6092A63D" w14:textId="45D0B238" w:rsidR="00B11582" w:rsidRPr="00520109" w:rsidRDefault="00B11582" w:rsidP="00B11582">
      <w:pPr>
        <w:pStyle w:val="berschrift2Mitteilungsblatt"/>
        <w:framePr w:wrap="auto"/>
        <w:rPr>
          <w:rFonts w:asciiTheme="minorHAnsi" w:hAnsiTheme="minorHAnsi" w:cstheme="minorHAnsi"/>
          <w:b w:val="0"/>
          <w:bCs/>
          <w:sz w:val="20"/>
          <w:szCs w:val="20"/>
          <w:u w:val="none" w:color="F9D900"/>
        </w:rPr>
      </w:pPr>
      <w:r w:rsidRPr="00520109">
        <w:rPr>
          <w:rFonts w:asciiTheme="minorHAnsi" w:hAnsiTheme="minorHAnsi" w:cstheme="minorHAnsi"/>
          <w:b w:val="0"/>
          <w:bCs/>
          <w:sz w:val="20"/>
          <w:szCs w:val="20"/>
          <w:u w:val="none" w:color="F9D900"/>
        </w:rPr>
        <w:t xml:space="preserve">Unter diesem Motte feiern folgende Kinder in </w:t>
      </w:r>
      <w:r w:rsidR="004022DE" w:rsidRPr="00520109">
        <w:rPr>
          <w:rFonts w:asciiTheme="minorHAnsi" w:hAnsiTheme="minorHAnsi" w:cstheme="minorHAnsi"/>
          <w:b w:val="0"/>
          <w:bCs/>
          <w:sz w:val="20"/>
          <w:szCs w:val="20"/>
          <w:u w:val="none" w:color="F9D900"/>
        </w:rPr>
        <w:t>Mühl</w:t>
      </w:r>
      <w:r w:rsidRPr="00520109">
        <w:rPr>
          <w:rFonts w:asciiTheme="minorHAnsi" w:hAnsiTheme="minorHAnsi" w:cstheme="minorHAnsi"/>
          <w:b w:val="0"/>
          <w:bCs/>
          <w:sz w:val="20"/>
          <w:szCs w:val="20"/>
          <w:u w:val="none" w:color="F9D900"/>
        </w:rPr>
        <w:t>heim ihre Erstkommunion:</w:t>
      </w:r>
    </w:p>
    <w:p w14:paraId="653F4026" w14:textId="1704CA21" w:rsidR="00B21E95" w:rsidRPr="00520109" w:rsidRDefault="00DB2A7B" w:rsidP="00DB2A7B">
      <w:pPr>
        <w:pStyle w:val="berschrift2Mitteilungsblatt"/>
        <w:framePr w:wrap="auto"/>
        <w:rPr>
          <w:rFonts w:asciiTheme="minorHAnsi" w:hAnsiTheme="minorHAnsi" w:cstheme="minorHAnsi"/>
          <w:b w:val="0"/>
          <w:bCs/>
          <w:sz w:val="20"/>
          <w:szCs w:val="20"/>
          <w:u w:val="none" w:color="F9D900"/>
        </w:rPr>
      </w:pPr>
      <w:r w:rsidRPr="00DB2A7B">
        <w:rPr>
          <w:rFonts w:asciiTheme="minorHAnsi" w:hAnsiTheme="minorHAnsi" w:cstheme="minorHAnsi"/>
          <w:b w:val="0"/>
          <w:bCs/>
          <w:sz w:val="20"/>
          <w:szCs w:val="20"/>
          <w:u w:val="none" w:color="F9D900"/>
        </w:rPr>
        <w:t>-</w:t>
      </w:r>
      <w:r>
        <w:rPr>
          <w:rFonts w:asciiTheme="minorHAnsi" w:hAnsiTheme="minorHAnsi" w:cstheme="minorHAnsi"/>
          <w:b w:val="0"/>
          <w:bCs/>
          <w:sz w:val="20"/>
          <w:szCs w:val="20"/>
          <w:u w:val="none" w:color="F9D900"/>
        </w:rPr>
        <w:t xml:space="preserve"> </w:t>
      </w:r>
      <w:r w:rsidR="00B21E95" w:rsidRPr="00520109">
        <w:rPr>
          <w:rFonts w:asciiTheme="minorHAnsi" w:hAnsiTheme="minorHAnsi" w:cstheme="minorHAnsi"/>
          <w:b w:val="0"/>
          <w:bCs/>
          <w:sz w:val="20"/>
          <w:szCs w:val="20"/>
          <w:u w:val="none" w:color="F9D900"/>
        </w:rPr>
        <w:t>Am Sa., 04. Mai um 11:00 Uhr:</w:t>
      </w:r>
    </w:p>
    <w:p w14:paraId="7E4CC79F" w14:textId="77777777" w:rsidR="00DE4151" w:rsidRPr="00DB2A7B" w:rsidRDefault="005415EA" w:rsidP="00B11582">
      <w:pPr>
        <w:pStyle w:val="berschrift2Mitteilungsblatt"/>
        <w:framePr w:wrap="auto"/>
        <w:rPr>
          <w:rFonts w:asciiTheme="minorHAnsi" w:hAnsiTheme="minorHAnsi" w:cstheme="minorHAnsi"/>
          <w:b w:val="0"/>
          <w:bCs/>
          <w:i/>
          <w:iCs/>
          <w:sz w:val="20"/>
          <w:szCs w:val="20"/>
          <w:u w:val="none" w:color="F9D900"/>
        </w:rPr>
      </w:pPr>
      <w:r w:rsidRPr="00DB2A7B">
        <w:rPr>
          <w:rFonts w:asciiTheme="minorHAnsi" w:hAnsiTheme="minorHAnsi" w:cstheme="minorHAnsi"/>
          <w:b w:val="0"/>
          <w:bCs/>
          <w:i/>
          <w:iCs/>
          <w:sz w:val="20"/>
          <w:szCs w:val="20"/>
          <w:u w:val="none" w:color="F9D900"/>
        </w:rPr>
        <w:t xml:space="preserve">Victoria Bausewein, Elias Dey, Oskar Dornauer, </w:t>
      </w:r>
      <w:r w:rsidR="00D0663A" w:rsidRPr="00DB2A7B">
        <w:rPr>
          <w:rFonts w:asciiTheme="minorHAnsi" w:hAnsiTheme="minorHAnsi" w:cstheme="minorHAnsi"/>
          <w:b w:val="0"/>
          <w:bCs/>
          <w:i/>
          <w:iCs/>
          <w:sz w:val="20"/>
          <w:szCs w:val="20"/>
          <w:u w:val="none" w:color="F9D900"/>
        </w:rPr>
        <w:t xml:space="preserve">Feeluna Hoppe, Fritz Karl, </w:t>
      </w:r>
    </w:p>
    <w:p w14:paraId="273D07C0" w14:textId="7DE2BBD5" w:rsidR="00C922F6" w:rsidRPr="00DB2A7B" w:rsidRDefault="00D0663A" w:rsidP="00B11582">
      <w:pPr>
        <w:pStyle w:val="berschrift2Mitteilungsblatt"/>
        <w:framePr w:wrap="auto"/>
        <w:rPr>
          <w:rFonts w:asciiTheme="minorHAnsi" w:hAnsiTheme="minorHAnsi" w:cstheme="minorHAnsi"/>
          <w:b w:val="0"/>
          <w:bCs/>
          <w:i/>
          <w:iCs/>
          <w:sz w:val="20"/>
          <w:szCs w:val="20"/>
          <w:u w:val="none" w:color="F9D900"/>
        </w:rPr>
      </w:pPr>
      <w:r w:rsidRPr="00DB2A7B">
        <w:rPr>
          <w:rFonts w:asciiTheme="minorHAnsi" w:hAnsiTheme="minorHAnsi" w:cstheme="minorHAnsi"/>
          <w:b w:val="0"/>
          <w:bCs/>
          <w:i/>
          <w:iCs/>
          <w:sz w:val="20"/>
          <w:szCs w:val="20"/>
          <w:u w:val="none" w:color="F9D900"/>
        </w:rPr>
        <w:t xml:space="preserve">Raphael de Lemos, </w:t>
      </w:r>
      <w:r w:rsidR="00C922F6" w:rsidRPr="00DB2A7B">
        <w:rPr>
          <w:rFonts w:asciiTheme="minorHAnsi" w:hAnsiTheme="minorHAnsi" w:cstheme="minorHAnsi"/>
          <w:b w:val="0"/>
          <w:bCs/>
          <w:i/>
          <w:iCs/>
          <w:sz w:val="20"/>
          <w:szCs w:val="20"/>
          <w:u w:val="none" w:color="F9D900"/>
        </w:rPr>
        <w:t xml:space="preserve">David Njikeutchi, Rafael Njikeutchi, </w:t>
      </w:r>
      <w:r w:rsidR="00472502" w:rsidRPr="00DB2A7B">
        <w:rPr>
          <w:rFonts w:asciiTheme="minorHAnsi" w:hAnsiTheme="minorHAnsi" w:cstheme="minorHAnsi"/>
          <w:b w:val="0"/>
          <w:bCs/>
          <w:i/>
          <w:iCs/>
          <w:sz w:val="20"/>
          <w:szCs w:val="20"/>
          <w:u w:val="none" w:color="F9D900"/>
        </w:rPr>
        <w:t>Luisa Nuovo, Josefine Ringat, Yannik Schäfer</w:t>
      </w:r>
      <w:r w:rsidR="006836FF" w:rsidRPr="00DB2A7B">
        <w:rPr>
          <w:rFonts w:asciiTheme="minorHAnsi" w:hAnsiTheme="minorHAnsi" w:cstheme="minorHAnsi"/>
          <w:b w:val="0"/>
          <w:bCs/>
          <w:i/>
          <w:iCs/>
          <w:sz w:val="20"/>
          <w:szCs w:val="20"/>
          <w:u w:val="none" w:color="F9D900"/>
        </w:rPr>
        <w:t>, Jakob Schmunck</w:t>
      </w:r>
      <w:r w:rsidR="00387292" w:rsidRPr="00DB2A7B">
        <w:rPr>
          <w:rFonts w:asciiTheme="minorHAnsi" w:hAnsiTheme="minorHAnsi" w:cstheme="minorHAnsi"/>
          <w:b w:val="0"/>
          <w:bCs/>
          <w:i/>
          <w:iCs/>
          <w:sz w:val="20"/>
          <w:szCs w:val="20"/>
          <w:u w:val="none" w:color="F9D900"/>
        </w:rPr>
        <w:t>,</w:t>
      </w:r>
      <w:r w:rsidR="006836FF" w:rsidRPr="00DB2A7B">
        <w:rPr>
          <w:rFonts w:asciiTheme="minorHAnsi" w:hAnsiTheme="minorHAnsi" w:cstheme="minorHAnsi"/>
          <w:b w:val="0"/>
          <w:bCs/>
          <w:i/>
          <w:iCs/>
          <w:sz w:val="20"/>
          <w:szCs w:val="20"/>
          <w:u w:val="none" w:color="F9D900"/>
        </w:rPr>
        <w:t xml:space="preserve"> </w:t>
      </w:r>
      <w:r w:rsidR="00387292" w:rsidRPr="00DB2A7B">
        <w:rPr>
          <w:rFonts w:asciiTheme="minorHAnsi" w:hAnsiTheme="minorHAnsi" w:cstheme="minorHAnsi"/>
          <w:b w:val="0"/>
          <w:bCs/>
          <w:i/>
          <w:iCs/>
          <w:sz w:val="20"/>
          <w:szCs w:val="20"/>
          <w:u w:val="none" w:color="F9D900"/>
        </w:rPr>
        <w:t>Laura Trageser</w:t>
      </w:r>
    </w:p>
    <w:p w14:paraId="382F581B" w14:textId="30401867" w:rsidR="002D2479" w:rsidRPr="00520109" w:rsidRDefault="00DB2A7B" w:rsidP="00DB2A7B">
      <w:pPr>
        <w:pStyle w:val="berschrift2Mitteilungsblatt"/>
        <w:framePr w:wrap="auto"/>
        <w:rPr>
          <w:rFonts w:asciiTheme="minorHAnsi" w:hAnsiTheme="minorHAnsi" w:cstheme="minorHAnsi"/>
          <w:b w:val="0"/>
          <w:bCs/>
          <w:sz w:val="20"/>
          <w:szCs w:val="20"/>
          <w:u w:val="none" w:color="F9D900"/>
        </w:rPr>
      </w:pPr>
      <w:r w:rsidRPr="00DB2A7B">
        <w:rPr>
          <w:rFonts w:asciiTheme="minorHAnsi" w:hAnsiTheme="minorHAnsi" w:cstheme="minorHAnsi"/>
          <w:b w:val="0"/>
          <w:bCs/>
          <w:sz w:val="20"/>
          <w:szCs w:val="20"/>
          <w:u w:val="none" w:color="F9D900"/>
        </w:rPr>
        <w:t>-</w:t>
      </w:r>
      <w:r>
        <w:rPr>
          <w:rFonts w:asciiTheme="minorHAnsi" w:hAnsiTheme="minorHAnsi" w:cstheme="minorHAnsi"/>
          <w:b w:val="0"/>
          <w:bCs/>
          <w:sz w:val="20"/>
          <w:szCs w:val="20"/>
          <w:u w:val="none" w:color="F9D900"/>
        </w:rPr>
        <w:t xml:space="preserve"> </w:t>
      </w:r>
      <w:r w:rsidR="00B21E95" w:rsidRPr="00520109">
        <w:rPr>
          <w:rFonts w:asciiTheme="minorHAnsi" w:hAnsiTheme="minorHAnsi" w:cstheme="minorHAnsi"/>
          <w:b w:val="0"/>
          <w:bCs/>
          <w:sz w:val="20"/>
          <w:szCs w:val="20"/>
          <w:u w:val="none" w:color="F9D900"/>
        </w:rPr>
        <w:t>A</w:t>
      </w:r>
      <w:r w:rsidR="0072540E" w:rsidRPr="00520109">
        <w:rPr>
          <w:rFonts w:asciiTheme="minorHAnsi" w:hAnsiTheme="minorHAnsi" w:cstheme="minorHAnsi"/>
          <w:b w:val="0"/>
          <w:bCs/>
          <w:sz w:val="20"/>
          <w:szCs w:val="20"/>
          <w:u w:val="none" w:color="F9D900"/>
        </w:rPr>
        <w:t>m Sa., 04. Mai um 14:00 Uhr</w:t>
      </w:r>
      <w:r w:rsidR="002D2479" w:rsidRPr="00520109">
        <w:rPr>
          <w:rFonts w:asciiTheme="minorHAnsi" w:hAnsiTheme="minorHAnsi" w:cstheme="minorHAnsi"/>
          <w:b w:val="0"/>
          <w:bCs/>
          <w:sz w:val="20"/>
          <w:szCs w:val="20"/>
          <w:u w:val="none" w:color="F9D900"/>
        </w:rPr>
        <w:t>:</w:t>
      </w:r>
    </w:p>
    <w:p w14:paraId="40264657" w14:textId="77777777" w:rsidR="00DE4151" w:rsidRPr="00DB2A7B" w:rsidRDefault="00C22FFC" w:rsidP="00B11582">
      <w:pPr>
        <w:pStyle w:val="berschrift2Mitteilungsblatt"/>
        <w:framePr w:wrap="auto"/>
        <w:rPr>
          <w:rFonts w:asciiTheme="minorHAnsi" w:hAnsiTheme="minorHAnsi" w:cstheme="minorHAnsi"/>
          <w:b w:val="0"/>
          <w:bCs/>
          <w:i/>
          <w:iCs/>
          <w:sz w:val="20"/>
          <w:szCs w:val="20"/>
          <w:u w:val="none" w:color="F9D900"/>
        </w:rPr>
      </w:pPr>
      <w:r w:rsidRPr="00DB2A7B">
        <w:rPr>
          <w:rFonts w:asciiTheme="minorHAnsi" w:hAnsiTheme="minorHAnsi" w:cstheme="minorHAnsi"/>
          <w:b w:val="0"/>
          <w:bCs/>
          <w:i/>
          <w:iCs/>
          <w:sz w:val="20"/>
          <w:szCs w:val="20"/>
          <w:u w:val="none" w:color="F9D900"/>
        </w:rPr>
        <w:t xml:space="preserve">Giulia Amato, Martha Bernhardt, </w:t>
      </w:r>
      <w:r w:rsidR="009B7945" w:rsidRPr="00DB2A7B">
        <w:rPr>
          <w:rFonts w:asciiTheme="minorHAnsi" w:hAnsiTheme="minorHAnsi" w:cstheme="minorHAnsi"/>
          <w:b w:val="0"/>
          <w:bCs/>
          <w:i/>
          <w:iCs/>
          <w:sz w:val="20"/>
          <w:szCs w:val="20"/>
          <w:u w:val="none" w:color="F9D900"/>
        </w:rPr>
        <w:t xml:space="preserve">Martim </w:t>
      </w:r>
      <w:r w:rsidR="006F5550" w:rsidRPr="00DB2A7B">
        <w:rPr>
          <w:b w:val="0"/>
          <w:bCs/>
          <w:i/>
          <w:iCs/>
          <w:sz w:val="20"/>
          <w:szCs w:val="20"/>
          <w:u w:val="none"/>
        </w:rPr>
        <w:t>Feio de Melo Miranda</w:t>
      </w:r>
      <w:r w:rsidR="009B7945" w:rsidRPr="00DB2A7B">
        <w:rPr>
          <w:rFonts w:asciiTheme="minorHAnsi" w:hAnsiTheme="minorHAnsi" w:cstheme="minorHAnsi"/>
          <w:b w:val="0"/>
          <w:bCs/>
          <w:i/>
          <w:iCs/>
          <w:sz w:val="20"/>
          <w:szCs w:val="20"/>
          <w:u w:val="none" w:color="F9D900"/>
        </w:rPr>
        <w:t>, Luca Klein, Alessandro La Marte</w:t>
      </w:r>
      <w:r w:rsidR="00C060D6" w:rsidRPr="00DB2A7B">
        <w:rPr>
          <w:rFonts w:asciiTheme="minorHAnsi" w:hAnsiTheme="minorHAnsi" w:cstheme="minorHAnsi"/>
          <w:b w:val="0"/>
          <w:bCs/>
          <w:i/>
          <w:iCs/>
          <w:sz w:val="20"/>
          <w:szCs w:val="20"/>
          <w:u w:val="none" w:color="F9D900"/>
        </w:rPr>
        <w:t xml:space="preserve">, Giulio Mazza, </w:t>
      </w:r>
      <w:r w:rsidRPr="00DB2A7B">
        <w:rPr>
          <w:rFonts w:asciiTheme="minorHAnsi" w:hAnsiTheme="minorHAnsi" w:cstheme="minorHAnsi"/>
          <w:b w:val="0"/>
          <w:bCs/>
          <w:i/>
          <w:iCs/>
          <w:sz w:val="20"/>
          <w:szCs w:val="20"/>
          <w:u w:val="none" w:color="F9D900"/>
        </w:rPr>
        <w:t>Elia Sator</w:t>
      </w:r>
      <w:r w:rsidR="00E0572F" w:rsidRPr="00DB2A7B">
        <w:rPr>
          <w:rFonts w:asciiTheme="minorHAnsi" w:hAnsiTheme="minorHAnsi" w:cstheme="minorHAnsi"/>
          <w:b w:val="0"/>
          <w:bCs/>
          <w:i/>
          <w:iCs/>
          <w:sz w:val="20"/>
          <w:szCs w:val="20"/>
          <w:u w:val="none" w:color="F9D900"/>
        </w:rPr>
        <w:t>,</w:t>
      </w:r>
      <w:r w:rsidRPr="00DB2A7B">
        <w:rPr>
          <w:rFonts w:asciiTheme="minorHAnsi" w:hAnsiTheme="minorHAnsi" w:cstheme="minorHAnsi"/>
          <w:b w:val="0"/>
          <w:bCs/>
          <w:i/>
          <w:iCs/>
          <w:sz w:val="20"/>
          <w:szCs w:val="20"/>
          <w:u w:val="none" w:color="F9D900"/>
        </w:rPr>
        <w:t xml:space="preserve"> </w:t>
      </w:r>
      <w:r w:rsidR="00C060D6" w:rsidRPr="00DB2A7B">
        <w:rPr>
          <w:rFonts w:asciiTheme="minorHAnsi" w:hAnsiTheme="minorHAnsi" w:cstheme="minorHAnsi"/>
          <w:b w:val="0"/>
          <w:bCs/>
          <w:i/>
          <w:iCs/>
          <w:sz w:val="20"/>
          <w:szCs w:val="20"/>
          <w:u w:val="none" w:color="F9D900"/>
        </w:rPr>
        <w:t>Tiago Skrinis Alves</w:t>
      </w:r>
      <w:r w:rsidR="00E70011" w:rsidRPr="00DB2A7B">
        <w:rPr>
          <w:rFonts w:asciiTheme="minorHAnsi" w:hAnsiTheme="minorHAnsi" w:cstheme="minorHAnsi"/>
          <w:b w:val="0"/>
          <w:bCs/>
          <w:i/>
          <w:iCs/>
          <w:sz w:val="20"/>
          <w:szCs w:val="20"/>
          <w:u w:val="none" w:color="F9D900"/>
        </w:rPr>
        <w:t xml:space="preserve">, Max Steinhoff, </w:t>
      </w:r>
    </w:p>
    <w:p w14:paraId="74ADC4DD" w14:textId="629318AB" w:rsidR="00C70107" w:rsidRPr="00DB2A7B" w:rsidRDefault="00E70011" w:rsidP="00B11582">
      <w:pPr>
        <w:pStyle w:val="berschrift2Mitteilungsblatt"/>
        <w:framePr w:wrap="auto"/>
        <w:rPr>
          <w:rFonts w:asciiTheme="minorHAnsi" w:hAnsiTheme="minorHAnsi" w:cstheme="minorHAnsi"/>
          <w:b w:val="0"/>
          <w:bCs/>
          <w:i/>
          <w:iCs/>
          <w:sz w:val="20"/>
          <w:szCs w:val="20"/>
          <w:u w:val="none" w:color="F9D900"/>
        </w:rPr>
      </w:pPr>
      <w:r w:rsidRPr="00DB2A7B">
        <w:rPr>
          <w:rFonts w:asciiTheme="minorHAnsi" w:hAnsiTheme="minorHAnsi" w:cstheme="minorHAnsi"/>
          <w:b w:val="0"/>
          <w:bCs/>
          <w:i/>
          <w:iCs/>
          <w:sz w:val="20"/>
          <w:szCs w:val="20"/>
          <w:u w:val="none" w:color="F9D900"/>
        </w:rPr>
        <w:t>Lucas Teschner, Luis Tome´, David Zivic</w:t>
      </w:r>
      <w:r w:rsidR="00C060D6" w:rsidRPr="00DB2A7B">
        <w:rPr>
          <w:rFonts w:asciiTheme="minorHAnsi" w:hAnsiTheme="minorHAnsi" w:cstheme="minorHAnsi"/>
          <w:b w:val="0"/>
          <w:bCs/>
          <w:i/>
          <w:iCs/>
          <w:sz w:val="20"/>
          <w:szCs w:val="20"/>
          <w:u w:val="none" w:color="F9D900"/>
        </w:rPr>
        <w:t xml:space="preserve"> </w:t>
      </w:r>
    </w:p>
    <w:p w14:paraId="235ECCD1" w14:textId="6B44F7BD" w:rsidR="0072540E" w:rsidRPr="00520109" w:rsidRDefault="00DB2A7B" w:rsidP="00DB2A7B">
      <w:pPr>
        <w:pStyle w:val="berschrift2Mitteilungsblatt"/>
        <w:framePr w:wrap="auto"/>
        <w:rPr>
          <w:rFonts w:asciiTheme="minorHAnsi" w:hAnsiTheme="minorHAnsi" w:cstheme="minorHAnsi"/>
          <w:b w:val="0"/>
          <w:bCs/>
          <w:sz w:val="20"/>
          <w:szCs w:val="20"/>
          <w:u w:val="none" w:color="F9D900"/>
        </w:rPr>
      </w:pPr>
      <w:r w:rsidRPr="00DB2A7B">
        <w:rPr>
          <w:rFonts w:asciiTheme="minorHAnsi" w:hAnsiTheme="minorHAnsi" w:cstheme="minorHAnsi"/>
          <w:b w:val="0"/>
          <w:bCs/>
          <w:sz w:val="20"/>
          <w:szCs w:val="20"/>
          <w:u w:val="none" w:color="F9D900"/>
        </w:rPr>
        <w:t>-</w:t>
      </w:r>
      <w:r>
        <w:rPr>
          <w:rFonts w:asciiTheme="minorHAnsi" w:hAnsiTheme="minorHAnsi" w:cstheme="minorHAnsi"/>
          <w:b w:val="0"/>
          <w:bCs/>
          <w:sz w:val="20"/>
          <w:szCs w:val="20"/>
          <w:u w:val="none" w:color="F9D900"/>
        </w:rPr>
        <w:t xml:space="preserve"> </w:t>
      </w:r>
      <w:r w:rsidR="002D2479" w:rsidRPr="00520109">
        <w:rPr>
          <w:rFonts w:asciiTheme="minorHAnsi" w:hAnsiTheme="minorHAnsi" w:cstheme="minorHAnsi"/>
          <w:b w:val="0"/>
          <w:bCs/>
          <w:sz w:val="20"/>
          <w:szCs w:val="20"/>
          <w:u w:val="none" w:color="F9D900"/>
        </w:rPr>
        <w:t>Am So., 05. Mai um 10:00 Uhr</w:t>
      </w:r>
    </w:p>
    <w:p w14:paraId="1C4353C2" w14:textId="77777777" w:rsidR="00F13F0B" w:rsidRPr="00DB2A7B" w:rsidRDefault="007A3B36" w:rsidP="00B11582">
      <w:pPr>
        <w:pStyle w:val="berschrift2Mitteilungsblatt"/>
        <w:framePr w:wrap="auto"/>
        <w:rPr>
          <w:rFonts w:asciiTheme="minorHAnsi" w:hAnsiTheme="minorHAnsi" w:cstheme="minorHAnsi"/>
          <w:b w:val="0"/>
          <w:bCs/>
          <w:i/>
          <w:iCs/>
          <w:sz w:val="20"/>
          <w:szCs w:val="20"/>
          <w:u w:val="none" w:color="F9D900"/>
        </w:rPr>
      </w:pPr>
      <w:r w:rsidRPr="00DB2A7B">
        <w:rPr>
          <w:rFonts w:asciiTheme="minorHAnsi" w:hAnsiTheme="minorHAnsi" w:cstheme="minorHAnsi"/>
          <w:b w:val="0"/>
          <w:bCs/>
          <w:i/>
          <w:iCs/>
          <w:sz w:val="20"/>
          <w:szCs w:val="20"/>
          <w:u w:val="none" w:color="F9D900"/>
        </w:rPr>
        <w:t xml:space="preserve">Emilia Bachmann, </w:t>
      </w:r>
      <w:r w:rsidR="00597545" w:rsidRPr="00DB2A7B">
        <w:rPr>
          <w:rFonts w:asciiTheme="minorHAnsi" w:hAnsiTheme="minorHAnsi" w:cstheme="minorHAnsi"/>
          <w:b w:val="0"/>
          <w:bCs/>
          <w:i/>
          <w:iCs/>
          <w:sz w:val="20"/>
          <w:szCs w:val="20"/>
          <w:u w:val="none" w:color="F9D900"/>
        </w:rPr>
        <w:t xml:space="preserve">Simon Brödder, Giuseppe Costarelli, </w:t>
      </w:r>
      <w:r w:rsidRPr="00DB2A7B">
        <w:rPr>
          <w:rFonts w:asciiTheme="minorHAnsi" w:hAnsiTheme="minorHAnsi" w:cstheme="minorHAnsi"/>
          <w:b w:val="0"/>
          <w:bCs/>
          <w:i/>
          <w:iCs/>
          <w:sz w:val="20"/>
          <w:szCs w:val="20"/>
          <w:u w:val="none" w:color="F9D900"/>
        </w:rPr>
        <w:t xml:space="preserve">Gerard Mettbach, </w:t>
      </w:r>
    </w:p>
    <w:p w14:paraId="56A02E1B" w14:textId="1DA8A6C3" w:rsidR="00F97D09" w:rsidRPr="00520109" w:rsidRDefault="007A3B36" w:rsidP="00B11582">
      <w:pPr>
        <w:pStyle w:val="berschrift2Mitteilungsblatt"/>
        <w:framePr w:wrap="auto"/>
        <w:rPr>
          <w:rFonts w:asciiTheme="minorHAnsi" w:hAnsiTheme="minorHAnsi" w:cstheme="minorHAnsi"/>
          <w:b w:val="0"/>
          <w:bCs/>
          <w:sz w:val="20"/>
          <w:szCs w:val="20"/>
          <w:u w:val="none" w:color="F9D900"/>
        </w:rPr>
      </w:pPr>
      <w:r w:rsidRPr="00DB2A7B">
        <w:rPr>
          <w:rFonts w:asciiTheme="minorHAnsi" w:hAnsiTheme="minorHAnsi" w:cstheme="minorHAnsi"/>
          <w:b w:val="0"/>
          <w:bCs/>
          <w:i/>
          <w:iCs/>
          <w:sz w:val="20"/>
          <w:szCs w:val="20"/>
          <w:u w:val="none" w:color="F9D900"/>
        </w:rPr>
        <w:t>Alessia Tamburello</w:t>
      </w:r>
      <w:r w:rsidR="00597545" w:rsidRPr="00DB2A7B">
        <w:rPr>
          <w:rFonts w:asciiTheme="minorHAnsi" w:hAnsiTheme="minorHAnsi" w:cstheme="minorHAnsi"/>
          <w:b w:val="0"/>
          <w:bCs/>
          <w:i/>
          <w:iCs/>
          <w:sz w:val="20"/>
          <w:szCs w:val="20"/>
          <w:u w:val="none" w:color="F9D900"/>
        </w:rPr>
        <w:t>, Giuseppe Tamburello</w:t>
      </w:r>
    </w:p>
    <w:p w14:paraId="0E11B5C1" w14:textId="77777777" w:rsidR="002D2479" w:rsidRPr="00520109" w:rsidRDefault="002D2479" w:rsidP="00B11582">
      <w:pPr>
        <w:pStyle w:val="berschrift2Mitteilungsblatt"/>
        <w:framePr w:wrap="auto"/>
        <w:rPr>
          <w:rFonts w:asciiTheme="minorHAnsi" w:hAnsiTheme="minorHAnsi" w:cstheme="minorHAnsi"/>
          <w:b w:val="0"/>
          <w:bCs/>
          <w:sz w:val="20"/>
          <w:szCs w:val="20"/>
          <w:u w:val="none" w:color="F9D900"/>
        </w:rPr>
      </w:pPr>
    </w:p>
    <w:p w14:paraId="7BEE97B5" w14:textId="77777777" w:rsidR="00CD0958" w:rsidRPr="00BD5829" w:rsidRDefault="00CD0958" w:rsidP="00CD0958">
      <w:pPr>
        <w:pStyle w:val="berschrift2Mitteilungsblatt"/>
        <w:framePr w:wrap="auto"/>
        <w:rPr>
          <w:rFonts w:asciiTheme="minorHAnsi" w:hAnsiTheme="minorHAnsi" w:cstheme="minorHAnsi"/>
          <w:sz w:val="20"/>
          <w:szCs w:val="20"/>
          <w:u w:val="none"/>
        </w:rPr>
      </w:pPr>
      <w:r w:rsidRPr="00BD5829">
        <w:rPr>
          <w:rFonts w:asciiTheme="minorHAnsi" w:hAnsiTheme="minorHAnsi" w:cstheme="minorHAnsi"/>
          <w:sz w:val="22"/>
          <w:szCs w:val="22"/>
          <w:u w:val="none"/>
        </w:rPr>
        <w:t>Seniorennachmittag</w:t>
      </w:r>
    </w:p>
    <w:p w14:paraId="0B3F0407" w14:textId="77777777" w:rsidR="00CD0958" w:rsidRPr="00BD5829" w:rsidRDefault="00CD0958" w:rsidP="00CD0958">
      <w:pPr>
        <w:pStyle w:val="berschrift2Mitteilungsblatt"/>
        <w:framePr w:wrap="auto"/>
        <w:rPr>
          <w:rFonts w:asciiTheme="minorHAnsi" w:hAnsiTheme="minorHAnsi" w:cstheme="minorHAnsi"/>
          <w:b w:val="0"/>
          <w:bCs/>
          <w:sz w:val="20"/>
          <w:szCs w:val="20"/>
          <w:u w:val="none"/>
        </w:rPr>
      </w:pPr>
      <w:r w:rsidRPr="00BD5829">
        <w:rPr>
          <w:rFonts w:asciiTheme="minorHAnsi" w:hAnsiTheme="minorHAnsi" w:cstheme="minorHAnsi"/>
          <w:b w:val="0"/>
          <w:bCs/>
          <w:sz w:val="20"/>
          <w:szCs w:val="20"/>
          <w:u w:val="none"/>
        </w:rPr>
        <w:t>Herzliche Einladung an alle Senioren zur Messfeier am Mittwoch, 15. Mai. Im Anschluss gibt es Kaffee und Kuchen und wir singen Mailieder.</w:t>
      </w:r>
    </w:p>
    <w:p w14:paraId="06D1D581" w14:textId="77777777" w:rsidR="00CD0958" w:rsidRDefault="00CD0958" w:rsidP="00B11582">
      <w:pPr>
        <w:pStyle w:val="berschrift2Mitteilungsblatt"/>
        <w:framePr w:wrap="auto"/>
        <w:rPr>
          <w:rFonts w:asciiTheme="minorHAnsi" w:hAnsiTheme="minorHAnsi" w:cstheme="minorHAnsi"/>
          <w:sz w:val="22"/>
          <w:szCs w:val="22"/>
          <w:u w:val="none" w:color="F9D900"/>
        </w:rPr>
      </w:pPr>
    </w:p>
    <w:p w14:paraId="09F2A1A0" w14:textId="18DD8F5E" w:rsidR="00F97D09" w:rsidRPr="002340DB" w:rsidRDefault="00F97D09" w:rsidP="00B11582">
      <w:pPr>
        <w:pStyle w:val="berschrift2Mitteilungsblatt"/>
        <w:framePr w:wrap="auto"/>
        <w:rPr>
          <w:rFonts w:asciiTheme="minorHAnsi" w:hAnsiTheme="minorHAnsi" w:cstheme="minorHAnsi"/>
          <w:sz w:val="20"/>
          <w:szCs w:val="20"/>
          <w:u w:val="none" w:color="F9D900"/>
        </w:rPr>
      </w:pPr>
      <w:r w:rsidRPr="002340DB">
        <w:rPr>
          <w:rFonts w:asciiTheme="minorHAnsi" w:hAnsiTheme="minorHAnsi" w:cstheme="minorHAnsi"/>
          <w:sz w:val="22"/>
          <w:szCs w:val="22"/>
          <w:u w:val="none" w:color="F9D900"/>
        </w:rPr>
        <w:t>Firmung</w:t>
      </w:r>
    </w:p>
    <w:p w14:paraId="339A7CB5" w14:textId="5BECBC55" w:rsidR="00F97D09" w:rsidRPr="002340DB" w:rsidRDefault="002340DB" w:rsidP="00B11582">
      <w:pPr>
        <w:pStyle w:val="berschrift2Mitteilungsblatt"/>
        <w:framePr w:wrap="auto"/>
        <w:rPr>
          <w:rFonts w:asciiTheme="minorHAnsi" w:hAnsiTheme="minorHAnsi" w:cstheme="minorHAnsi"/>
          <w:b w:val="0"/>
          <w:bCs/>
          <w:sz w:val="20"/>
          <w:szCs w:val="20"/>
          <w:u w:val="none" w:color="F9D900"/>
        </w:rPr>
      </w:pPr>
      <w:r w:rsidRPr="002340DB">
        <w:rPr>
          <w:rFonts w:asciiTheme="minorHAnsi" w:hAnsiTheme="minorHAnsi" w:cstheme="minorHAnsi"/>
          <w:b w:val="0"/>
          <w:bCs/>
          <w:sz w:val="20"/>
          <w:szCs w:val="20"/>
          <w:u w:val="none" w:color="F9D900"/>
        </w:rPr>
        <w:t>Am Montag, 20.05.2024 wird diesen jungen Erwachsenen der Pfarrgruppe Mühlheim das Sakrament der Firmung gespendet:</w:t>
      </w:r>
    </w:p>
    <w:p w14:paraId="6B198682" w14:textId="77777777" w:rsidR="001C4C06" w:rsidRPr="00DB2A7B" w:rsidRDefault="002340DB" w:rsidP="00B11582">
      <w:pPr>
        <w:pStyle w:val="berschrift2Mitteilungsblatt"/>
        <w:framePr w:wrap="auto"/>
        <w:rPr>
          <w:rFonts w:asciiTheme="minorHAnsi" w:hAnsiTheme="minorHAnsi" w:cstheme="minorHAnsi"/>
          <w:b w:val="0"/>
          <w:bCs/>
          <w:i/>
          <w:iCs/>
          <w:sz w:val="20"/>
          <w:szCs w:val="20"/>
          <w:u w:val="none" w:color="F9D900"/>
        </w:rPr>
      </w:pPr>
      <w:r w:rsidRPr="00DB2A7B">
        <w:rPr>
          <w:rFonts w:asciiTheme="minorHAnsi" w:hAnsiTheme="minorHAnsi" w:cstheme="minorHAnsi"/>
          <w:b w:val="0"/>
          <w:bCs/>
          <w:i/>
          <w:iCs/>
          <w:sz w:val="20"/>
          <w:szCs w:val="20"/>
          <w:u w:val="none" w:color="F9D900"/>
        </w:rPr>
        <w:t xml:space="preserve">Mia Anderla, Giada Bausch, Nika Brand, Gianluca Calambria, Michael Do, Alessio </w:t>
      </w:r>
      <w:r w:rsidR="001C2C8E" w:rsidRPr="00DB2A7B">
        <w:rPr>
          <w:rFonts w:asciiTheme="minorHAnsi" w:hAnsiTheme="minorHAnsi" w:cstheme="minorHAnsi"/>
          <w:b w:val="0"/>
          <w:bCs/>
          <w:i/>
          <w:iCs/>
          <w:sz w:val="20"/>
          <w:szCs w:val="20"/>
          <w:u w:val="none" w:color="F9D900"/>
        </w:rPr>
        <w:t>F</w:t>
      </w:r>
      <w:r w:rsidRPr="00DB2A7B">
        <w:rPr>
          <w:rFonts w:asciiTheme="minorHAnsi" w:hAnsiTheme="minorHAnsi" w:cstheme="minorHAnsi"/>
          <w:b w:val="0"/>
          <w:bCs/>
          <w:i/>
          <w:iCs/>
          <w:sz w:val="20"/>
          <w:szCs w:val="20"/>
          <w:u w:val="none" w:color="F9D900"/>
        </w:rPr>
        <w:t xml:space="preserve">ranco, Gianluca Gargiulo, Leni Griebel, Kian Hoppe, Emilie Jakschik, </w:t>
      </w:r>
      <w:r w:rsidR="00341520" w:rsidRPr="00DB2A7B">
        <w:rPr>
          <w:rFonts w:asciiTheme="minorHAnsi" w:hAnsiTheme="minorHAnsi" w:cstheme="minorHAnsi"/>
          <w:b w:val="0"/>
          <w:bCs/>
          <w:i/>
          <w:iCs/>
          <w:sz w:val="20"/>
          <w:szCs w:val="20"/>
          <w:u w:val="none" w:color="F9D900"/>
        </w:rPr>
        <w:t xml:space="preserve">Leonie Kison, </w:t>
      </w:r>
      <w:r w:rsidR="00362F49" w:rsidRPr="00DB2A7B">
        <w:rPr>
          <w:rFonts w:asciiTheme="minorHAnsi" w:hAnsiTheme="minorHAnsi" w:cstheme="minorHAnsi"/>
          <w:b w:val="0"/>
          <w:bCs/>
          <w:i/>
          <w:iCs/>
          <w:sz w:val="20"/>
          <w:szCs w:val="20"/>
          <w:u w:val="none" w:color="F9D900"/>
        </w:rPr>
        <w:t xml:space="preserve">Malina Measki, </w:t>
      </w:r>
      <w:r w:rsidRPr="00DB2A7B">
        <w:rPr>
          <w:rFonts w:asciiTheme="minorHAnsi" w:hAnsiTheme="minorHAnsi" w:cstheme="minorHAnsi"/>
          <w:b w:val="0"/>
          <w:bCs/>
          <w:i/>
          <w:iCs/>
          <w:sz w:val="20"/>
          <w:szCs w:val="20"/>
          <w:u w:val="none" w:color="F9D900"/>
        </w:rPr>
        <w:t xml:space="preserve">Frederik Mertens, Yaron Mertens, Emiliana Montalto, Eleonora Montanaro Perez, Lucia Nguyen, Leonardo Perri, Alessandro Pin, </w:t>
      </w:r>
      <w:r w:rsidR="007779DC" w:rsidRPr="00DB2A7B">
        <w:rPr>
          <w:rFonts w:asciiTheme="minorHAnsi" w:hAnsiTheme="minorHAnsi" w:cstheme="minorHAnsi"/>
          <w:b w:val="0"/>
          <w:bCs/>
          <w:i/>
          <w:iCs/>
          <w:sz w:val="20"/>
          <w:szCs w:val="20"/>
          <w:u w:val="none" w:color="F9D900"/>
        </w:rPr>
        <w:t>Lucia Pucher</w:t>
      </w:r>
      <w:r w:rsidR="001C4C06" w:rsidRPr="00DB2A7B">
        <w:rPr>
          <w:rFonts w:asciiTheme="minorHAnsi" w:hAnsiTheme="minorHAnsi" w:cstheme="minorHAnsi"/>
          <w:b w:val="0"/>
          <w:bCs/>
          <w:i/>
          <w:iCs/>
          <w:sz w:val="20"/>
          <w:szCs w:val="20"/>
          <w:u w:val="none" w:color="F9D900"/>
        </w:rPr>
        <w:t>,</w:t>
      </w:r>
    </w:p>
    <w:p w14:paraId="3097591F" w14:textId="77777777" w:rsidR="001C4C06" w:rsidRPr="00DB2A7B" w:rsidRDefault="002340DB" w:rsidP="00B11582">
      <w:pPr>
        <w:pStyle w:val="berschrift2Mitteilungsblatt"/>
        <w:framePr w:wrap="auto"/>
        <w:rPr>
          <w:rFonts w:asciiTheme="minorHAnsi" w:hAnsiTheme="minorHAnsi" w:cstheme="minorHAnsi"/>
          <w:b w:val="0"/>
          <w:bCs/>
          <w:i/>
          <w:iCs/>
          <w:sz w:val="20"/>
          <w:szCs w:val="20"/>
          <w:u w:val="none" w:color="F9D900"/>
        </w:rPr>
      </w:pPr>
      <w:r w:rsidRPr="00DB2A7B">
        <w:rPr>
          <w:rFonts w:asciiTheme="minorHAnsi" w:hAnsiTheme="minorHAnsi" w:cstheme="minorHAnsi"/>
          <w:b w:val="0"/>
          <w:bCs/>
          <w:i/>
          <w:iCs/>
          <w:sz w:val="20"/>
          <w:szCs w:val="20"/>
          <w:u w:val="none" w:color="F9D900"/>
        </w:rPr>
        <w:t xml:space="preserve">Max Rieth, Alexandro Rizzo, Lukas Rothenbücher, Manuel Rühl, Timo Ruß, </w:t>
      </w:r>
    </w:p>
    <w:p w14:paraId="51997498" w14:textId="77777777" w:rsidR="001C4C06" w:rsidRPr="00DB2A7B" w:rsidRDefault="002340DB" w:rsidP="00B11582">
      <w:pPr>
        <w:pStyle w:val="berschrift2Mitteilungsblatt"/>
        <w:framePr w:wrap="auto"/>
        <w:rPr>
          <w:rFonts w:asciiTheme="minorHAnsi" w:hAnsiTheme="minorHAnsi" w:cstheme="minorHAnsi"/>
          <w:b w:val="0"/>
          <w:bCs/>
          <w:i/>
          <w:iCs/>
          <w:sz w:val="20"/>
          <w:szCs w:val="20"/>
          <w:u w:val="none" w:color="F9D900"/>
        </w:rPr>
      </w:pPr>
      <w:r w:rsidRPr="00DB2A7B">
        <w:rPr>
          <w:rFonts w:asciiTheme="minorHAnsi" w:hAnsiTheme="minorHAnsi" w:cstheme="minorHAnsi"/>
          <w:b w:val="0"/>
          <w:bCs/>
          <w:i/>
          <w:iCs/>
          <w:sz w:val="20"/>
          <w:szCs w:val="20"/>
          <w:u w:val="none" w:color="F9D900"/>
        </w:rPr>
        <w:t>Vitali Schulz, Oliver Siwek, Jan</w:t>
      </w:r>
      <w:r w:rsidR="0032263B" w:rsidRPr="00DB2A7B">
        <w:rPr>
          <w:rFonts w:asciiTheme="minorHAnsi" w:hAnsiTheme="minorHAnsi" w:cstheme="minorHAnsi"/>
          <w:b w:val="0"/>
          <w:bCs/>
          <w:i/>
          <w:iCs/>
          <w:sz w:val="20"/>
          <w:szCs w:val="20"/>
          <w:u w:val="none" w:color="F9D900"/>
        </w:rPr>
        <w:t>-</w:t>
      </w:r>
      <w:r w:rsidRPr="00DB2A7B">
        <w:rPr>
          <w:rFonts w:asciiTheme="minorHAnsi" w:hAnsiTheme="minorHAnsi" w:cstheme="minorHAnsi"/>
          <w:b w:val="0"/>
          <w:bCs/>
          <w:i/>
          <w:iCs/>
          <w:sz w:val="20"/>
          <w:szCs w:val="20"/>
          <w:u w:val="none" w:color="F9D900"/>
        </w:rPr>
        <w:t xml:space="preserve">Paul Sterk, Gregor Vondung, </w:t>
      </w:r>
      <w:r w:rsidR="00005F20" w:rsidRPr="00DB2A7B">
        <w:rPr>
          <w:rFonts w:asciiTheme="minorHAnsi" w:hAnsiTheme="minorHAnsi" w:cstheme="minorHAnsi"/>
          <w:b w:val="0"/>
          <w:bCs/>
          <w:i/>
          <w:iCs/>
          <w:sz w:val="20"/>
          <w:szCs w:val="20"/>
          <w:u w:val="none" w:color="F9D900"/>
        </w:rPr>
        <w:t xml:space="preserve">Alessandro Weck, </w:t>
      </w:r>
    </w:p>
    <w:p w14:paraId="7BDE6AE9" w14:textId="3942C557" w:rsidR="002340DB" w:rsidRPr="00DB2A7B" w:rsidRDefault="002340DB" w:rsidP="00B11582">
      <w:pPr>
        <w:pStyle w:val="berschrift2Mitteilungsblatt"/>
        <w:framePr w:wrap="auto"/>
        <w:rPr>
          <w:rFonts w:asciiTheme="minorHAnsi" w:hAnsiTheme="minorHAnsi" w:cstheme="minorHAnsi"/>
          <w:b w:val="0"/>
          <w:bCs/>
          <w:i/>
          <w:iCs/>
          <w:sz w:val="20"/>
          <w:szCs w:val="20"/>
          <w:u w:val="none" w:color="F9D900"/>
        </w:rPr>
      </w:pPr>
      <w:r w:rsidRPr="00DB2A7B">
        <w:rPr>
          <w:rFonts w:asciiTheme="minorHAnsi" w:hAnsiTheme="minorHAnsi" w:cstheme="minorHAnsi"/>
          <w:b w:val="0"/>
          <w:bCs/>
          <w:i/>
          <w:iCs/>
          <w:sz w:val="20"/>
          <w:szCs w:val="20"/>
          <w:u w:val="none" w:color="F9D900"/>
        </w:rPr>
        <w:t xml:space="preserve">Jano Willing, </w:t>
      </w:r>
      <w:r w:rsidR="00A65725" w:rsidRPr="00DB2A7B">
        <w:rPr>
          <w:rFonts w:asciiTheme="minorHAnsi" w:hAnsiTheme="minorHAnsi" w:cstheme="minorHAnsi"/>
          <w:b w:val="0"/>
          <w:bCs/>
          <w:i/>
          <w:iCs/>
          <w:sz w:val="20"/>
          <w:szCs w:val="20"/>
          <w:u w:val="none" w:color="F9D900"/>
        </w:rPr>
        <w:t xml:space="preserve">Fabian Wittstock, </w:t>
      </w:r>
      <w:r w:rsidRPr="00DB2A7B">
        <w:rPr>
          <w:rFonts w:asciiTheme="minorHAnsi" w:hAnsiTheme="minorHAnsi" w:cstheme="minorHAnsi"/>
          <w:b w:val="0"/>
          <w:bCs/>
          <w:i/>
          <w:iCs/>
          <w:sz w:val="20"/>
          <w:szCs w:val="20"/>
          <w:u w:val="none" w:color="F9D900"/>
        </w:rPr>
        <w:t>Leana Zarko</w:t>
      </w:r>
    </w:p>
    <w:p w14:paraId="305DE90F" w14:textId="77777777" w:rsidR="0032263B" w:rsidRPr="00CD0958" w:rsidRDefault="0032263B" w:rsidP="00CD0958">
      <w:pPr>
        <w:pStyle w:val="berschrift2Mitteilungsblatt"/>
        <w:framePr w:wrap="auto"/>
        <w:rPr>
          <w:sz w:val="16"/>
          <w:szCs w:val="16"/>
          <w:u w:val="none"/>
        </w:rPr>
      </w:pPr>
    </w:p>
    <w:p w14:paraId="48E8F43A" w14:textId="46280D56" w:rsidR="00CD0958" w:rsidRPr="00CD0958" w:rsidRDefault="00CD0958" w:rsidP="00CD0958">
      <w:pPr>
        <w:rPr>
          <w:rFonts w:ascii="Calibri" w:hAnsi="Calibri" w:cs="Calibri"/>
          <w:sz w:val="22"/>
          <w:szCs w:val="22"/>
        </w:rPr>
      </w:pPr>
      <w:r w:rsidRPr="00CD0958">
        <w:rPr>
          <w:rFonts w:ascii="Calibri" w:hAnsi="Calibri" w:cs="Calibri"/>
          <w:b/>
          <w:bCs/>
          <w:sz w:val="22"/>
          <w:szCs w:val="22"/>
        </w:rPr>
        <w:t>"Feiern, was uns verbindet", so lautet das Motto des Open Air-Gottesdienstes, der am 18. Mai 2024 um 18.00 Uhr auf dem Markusplatz stattfindet.</w:t>
      </w:r>
    </w:p>
    <w:p w14:paraId="2BEE28EB" w14:textId="77777777" w:rsidR="00CD0958" w:rsidRPr="00CD0958" w:rsidRDefault="00CD0958" w:rsidP="00CD0958">
      <w:pPr>
        <w:rPr>
          <w:rFonts w:ascii="Calibri" w:hAnsi="Calibri" w:cs="Calibri"/>
          <w:szCs w:val="20"/>
        </w:rPr>
      </w:pPr>
      <w:r w:rsidRPr="00CD0958">
        <w:rPr>
          <w:rFonts w:ascii="Calibri" w:hAnsi="Calibri" w:cs="Calibri"/>
          <w:szCs w:val="20"/>
        </w:rPr>
        <w:t>Pfingsten ist das große Fest des Heiligen Geistes, der alle Gläubigen erfüllt und verbindet.</w:t>
      </w:r>
      <w:r w:rsidRPr="00CD0958">
        <w:rPr>
          <w:rFonts w:ascii="Calibri" w:hAnsi="Calibri" w:cs="Calibri"/>
          <w:szCs w:val="20"/>
        </w:rPr>
        <w:br/>
        <w:t>Am Vorabend des Festes, am Samstag, den 18. Mai, feiert die die Pfarrgruppe Mühlheim um 18.00 Uhr einen internationalen Gottesdienst openair auf dem Markusplatz.</w:t>
      </w:r>
    </w:p>
    <w:p w14:paraId="6AA47CA9" w14:textId="77777777" w:rsidR="00CD0958" w:rsidRPr="00CD0958" w:rsidRDefault="00CD0958" w:rsidP="00CD0958">
      <w:pPr>
        <w:rPr>
          <w:rFonts w:ascii="Calibri" w:hAnsi="Calibri" w:cs="Calibri"/>
          <w:szCs w:val="20"/>
        </w:rPr>
      </w:pPr>
      <w:r w:rsidRPr="00CD0958">
        <w:rPr>
          <w:rFonts w:ascii="Calibri" w:hAnsi="Calibri" w:cs="Calibri"/>
          <w:szCs w:val="20"/>
        </w:rPr>
        <w:t>Die geschwisterliche Verbundenheit in der Gemeinde soll auf dem Platz neben der Markuskirche spürbar und sichtbar. Darum heißt das Motto „Feiern, was uns verbindet“. Generationen, Alt und Jung, Menschen aus vielen Kulturen, Konfessionen und Nationalitäten feiern ihren Glauben. Höhepunkt des Gottesdienstes ist ein einfaches Mahl, zu dem jede/r eingeladen ist.</w:t>
      </w:r>
    </w:p>
    <w:p w14:paraId="434F4F90" w14:textId="77777777" w:rsidR="00CD0958" w:rsidRPr="00CD0958" w:rsidRDefault="00CD0958" w:rsidP="00CD0958">
      <w:pPr>
        <w:rPr>
          <w:rFonts w:ascii="Calibri" w:hAnsi="Calibri" w:cs="Calibri"/>
          <w:szCs w:val="20"/>
        </w:rPr>
      </w:pPr>
      <w:r w:rsidRPr="00CD0958">
        <w:rPr>
          <w:rFonts w:ascii="Calibri" w:hAnsi="Calibri" w:cs="Calibri"/>
          <w:szCs w:val="20"/>
        </w:rPr>
        <w:t>Gemeinsam essen, singen, beten und sich begegnen, über alle Grenzen hinweg, so wollen wir Gottes Geist feiern.</w:t>
      </w:r>
    </w:p>
    <w:p w14:paraId="54AC1DEE" w14:textId="77777777" w:rsidR="00CD0958" w:rsidRPr="00CD0958" w:rsidRDefault="00CD0958" w:rsidP="00CD0958">
      <w:pPr>
        <w:rPr>
          <w:rFonts w:ascii="Calibri" w:hAnsi="Calibri" w:cs="Calibri"/>
          <w:szCs w:val="20"/>
        </w:rPr>
      </w:pPr>
      <w:r w:rsidRPr="00CD0958">
        <w:rPr>
          <w:rFonts w:ascii="Calibri" w:hAnsi="Calibri" w:cs="Calibri"/>
          <w:szCs w:val="20"/>
        </w:rPr>
        <w:t>Alle sind herzlich eingeladen mitzufeiern. </w:t>
      </w:r>
    </w:p>
    <w:p w14:paraId="6A050C66" w14:textId="77777777" w:rsidR="00CD0958" w:rsidRPr="00CD0958" w:rsidRDefault="00CD0958" w:rsidP="00CD0958">
      <w:pPr>
        <w:rPr>
          <w:rFonts w:ascii="Calibri" w:hAnsi="Calibri" w:cs="Calibri"/>
          <w:szCs w:val="20"/>
        </w:rPr>
      </w:pPr>
      <w:r w:rsidRPr="00CD0958">
        <w:rPr>
          <w:rFonts w:ascii="Calibri" w:hAnsi="Calibri" w:cs="Calibri"/>
          <w:b/>
          <w:bCs/>
          <w:szCs w:val="20"/>
        </w:rPr>
        <w:t>Die Kollekte ist für unsere Partnergemeinde in der Ukraine bestimmt</w:t>
      </w:r>
    </w:p>
    <w:p w14:paraId="0EDCD7D1" w14:textId="77777777" w:rsidR="0032263B" w:rsidRPr="001C4C06" w:rsidRDefault="0032263B" w:rsidP="00CD0958">
      <w:pPr>
        <w:pStyle w:val="FlietextPfarreiinformationenMitteilungsblatt"/>
        <w:rPr>
          <w:b/>
        </w:rPr>
      </w:pPr>
    </w:p>
    <w:p w14:paraId="2F095ED8" w14:textId="77777777" w:rsidR="00EE606A" w:rsidRPr="001C4C06" w:rsidRDefault="00EE606A" w:rsidP="00F858EB">
      <w:pPr>
        <w:pStyle w:val="FlietextPfarreiinformationenMitteilungsblatt"/>
        <w:rPr>
          <w:rFonts w:asciiTheme="minorHAnsi" w:hAnsiTheme="minorHAnsi" w:cstheme="minorHAnsi"/>
          <w:b/>
        </w:rPr>
      </w:pPr>
    </w:p>
    <w:p w14:paraId="78049F21" w14:textId="043E9C17" w:rsidR="00AF151B" w:rsidRDefault="00AF151B" w:rsidP="008C0B20">
      <w:pPr>
        <w:pStyle w:val="berschriftMitteilungsblatt"/>
        <w:rPr>
          <w:rFonts w:asciiTheme="minorHAnsi" w:hAnsiTheme="minorHAnsi" w:cstheme="minorHAnsi"/>
          <w:u w:val="single" w:color="F9D900"/>
        </w:rPr>
      </w:pPr>
      <w:r w:rsidRPr="00986D60">
        <w:rPr>
          <w:rFonts w:asciiTheme="minorHAnsi" w:hAnsiTheme="minorHAnsi" w:cstheme="minorHAnsi"/>
          <w:u w:val="single" w:color="F9D900"/>
        </w:rPr>
        <w:t>St. Maximilian Kolbe</w:t>
      </w:r>
    </w:p>
    <w:p w14:paraId="46A00455" w14:textId="77777777" w:rsidR="00177C92" w:rsidRDefault="00177C92" w:rsidP="00177C92">
      <w:pPr>
        <w:pStyle w:val="FlietextPfarreiinformationenMitteilungsblatt"/>
        <w:rPr>
          <w:rFonts w:asciiTheme="minorHAnsi" w:hAnsiTheme="minorHAnsi" w:cstheme="minorHAnsi"/>
          <w:b/>
          <w:sz w:val="22"/>
          <w:szCs w:val="22"/>
        </w:rPr>
      </w:pPr>
      <w:r>
        <w:rPr>
          <w:rFonts w:asciiTheme="minorHAnsi" w:hAnsiTheme="minorHAnsi" w:cstheme="minorHAnsi"/>
          <w:b/>
          <w:sz w:val="22"/>
          <w:szCs w:val="22"/>
        </w:rPr>
        <w:t>Pfarrbüro geschlossen</w:t>
      </w:r>
    </w:p>
    <w:p w14:paraId="03D30028" w14:textId="7C8546DF" w:rsidR="00177C92" w:rsidRDefault="00177C92" w:rsidP="00177C92">
      <w:pPr>
        <w:pStyle w:val="FlietextPfarreiinformationenMitteilungsblatt"/>
        <w:rPr>
          <w:rFonts w:asciiTheme="minorHAnsi" w:hAnsiTheme="minorHAnsi" w:cstheme="minorHAnsi"/>
          <w:bCs/>
        </w:rPr>
      </w:pPr>
      <w:r>
        <w:rPr>
          <w:rFonts w:asciiTheme="minorHAnsi" w:hAnsiTheme="minorHAnsi" w:cstheme="minorHAnsi"/>
          <w:bCs/>
        </w:rPr>
        <w:t>Das Pfarrbüro ist am 27.Mai geschlossen.</w:t>
      </w:r>
    </w:p>
    <w:p w14:paraId="3C3B0C10" w14:textId="77777777" w:rsidR="006800CF" w:rsidRDefault="006800CF" w:rsidP="00BB4BDA">
      <w:pPr>
        <w:pStyle w:val="berschrift2Mitteilungsblatt"/>
        <w:framePr w:wrap="auto"/>
        <w:rPr>
          <w:rFonts w:asciiTheme="minorHAnsi" w:hAnsiTheme="minorHAnsi" w:cstheme="minorHAnsi"/>
          <w:sz w:val="22"/>
          <w:szCs w:val="22"/>
          <w:u w:val="none"/>
        </w:rPr>
      </w:pPr>
    </w:p>
    <w:p w14:paraId="717851C6" w14:textId="4B55F8EA" w:rsidR="00BB4BDA" w:rsidRPr="00B00B16" w:rsidRDefault="00BB4BDA" w:rsidP="00BB4BDA">
      <w:pPr>
        <w:pStyle w:val="berschrift2Mitteilungsblatt"/>
        <w:framePr w:wrap="auto"/>
        <w:rPr>
          <w:rFonts w:asciiTheme="minorHAnsi" w:hAnsiTheme="minorHAnsi" w:cstheme="minorHAnsi"/>
          <w:sz w:val="22"/>
          <w:szCs w:val="22"/>
          <w:u w:val="none"/>
        </w:rPr>
      </w:pPr>
      <w:r w:rsidRPr="00B00B16">
        <w:rPr>
          <w:rFonts w:asciiTheme="minorHAnsi" w:hAnsiTheme="minorHAnsi" w:cstheme="minorHAnsi"/>
          <w:sz w:val="22"/>
          <w:szCs w:val="22"/>
          <w:u w:val="none"/>
        </w:rPr>
        <w:t>Handarbeitskreis “2 rechts, 2 links“</w:t>
      </w:r>
    </w:p>
    <w:p w14:paraId="2FE60DEE" w14:textId="77777777" w:rsidR="00BB4BDA" w:rsidRPr="00B00B16" w:rsidRDefault="00BB4BDA" w:rsidP="00BB4BDA">
      <w:pPr>
        <w:pStyle w:val="berschrift2Mitteilungsblatt"/>
        <w:framePr w:wrap="auto"/>
        <w:rPr>
          <w:rFonts w:asciiTheme="minorHAnsi" w:hAnsiTheme="minorHAnsi" w:cstheme="minorHAnsi"/>
          <w:b w:val="0"/>
          <w:bCs/>
          <w:sz w:val="20"/>
          <w:szCs w:val="20"/>
          <w:u w:val="none"/>
        </w:rPr>
      </w:pPr>
      <w:r w:rsidRPr="00B00B16">
        <w:rPr>
          <w:rFonts w:asciiTheme="minorHAnsi" w:hAnsiTheme="minorHAnsi" w:cstheme="minorHAnsi"/>
          <w:b w:val="0"/>
          <w:bCs/>
          <w:sz w:val="20"/>
          <w:szCs w:val="20"/>
          <w:u w:val="none"/>
        </w:rPr>
        <w:t>Wir treffen uns wieder am Dienstag, 14.05. um 14.30 Uhr im GZ und heißen auch Neueinsteiger herzlich willkommen.</w:t>
      </w:r>
    </w:p>
    <w:p w14:paraId="6E7BD690" w14:textId="77777777" w:rsidR="00090BB3" w:rsidRDefault="00090BB3" w:rsidP="00454D4D">
      <w:pPr>
        <w:rPr>
          <w:rFonts w:ascii="Calibri" w:hAnsi="Calibri" w:cs="Calibri"/>
          <w:b/>
          <w:bCs/>
          <w:sz w:val="22"/>
          <w:szCs w:val="22"/>
        </w:rPr>
      </w:pPr>
    </w:p>
    <w:p w14:paraId="37610338" w14:textId="77777777" w:rsidR="006800CF" w:rsidRPr="006800CF" w:rsidRDefault="006800CF" w:rsidP="006800CF">
      <w:pPr>
        <w:rPr>
          <w:rFonts w:cstheme="minorHAnsi"/>
          <w:b/>
          <w:bCs/>
          <w:sz w:val="22"/>
          <w:szCs w:val="22"/>
        </w:rPr>
      </w:pPr>
      <w:r w:rsidRPr="006800CF">
        <w:rPr>
          <w:rFonts w:cstheme="minorHAnsi"/>
          <w:b/>
          <w:bCs/>
          <w:sz w:val="22"/>
          <w:szCs w:val="22"/>
        </w:rPr>
        <w:t>Traditionelles Gemeindefest im Markwald am 1. Mai</w:t>
      </w:r>
    </w:p>
    <w:p w14:paraId="6ED50F97" w14:textId="2C837CC2" w:rsidR="006800CF" w:rsidRPr="006800CF" w:rsidRDefault="006800CF" w:rsidP="006800CF">
      <w:pPr>
        <w:rPr>
          <w:rFonts w:cstheme="minorHAnsi"/>
          <w:szCs w:val="20"/>
        </w:rPr>
      </w:pPr>
      <w:r w:rsidRPr="006800CF">
        <w:rPr>
          <w:rFonts w:cstheme="minorHAnsi"/>
          <w:szCs w:val="20"/>
        </w:rPr>
        <w:t>Auch in diesem Jahr findet am 1. Mai das traditionelle Gemeindefest im Markwald in Sankt Maximilian Kolbe, statt. Pfarrer Schmitt-Helfferich eröffnet diesen Festtag um 11 Uhr mit einer Maiandacht. Anschließend gibt es Leberkäse und Bratwürstchen vom Grill und leckeren Kartoffelsalat. Auch eine fleischlose Alternative wird angeboten. Zum Nachtisch gibt es selbstgebackene Kuchen. Herzliche Einladung zu diesem kleinen, gemütlichen Beisammensein.</w:t>
      </w:r>
    </w:p>
    <w:p w14:paraId="7885F762" w14:textId="77777777" w:rsidR="00593D08" w:rsidRDefault="00593D08" w:rsidP="007318B3">
      <w:pPr>
        <w:rPr>
          <w:rFonts w:ascii="Calibri" w:hAnsi="Calibri" w:cs="Calibri"/>
          <w:b/>
          <w:sz w:val="22"/>
          <w:szCs w:val="22"/>
        </w:rPr>
      </w:pPr>
    </w:p>
    <w:p w14:paraId="79B3D32F" w14:textId="639F7CDC" w:rsidR="007318B3" w:rsidRPr="00454D4D" w:rsidRDefault="007318B3" w:rsidP="007318B3">
      <w:pPr>
        <w:rPr>
          <w:rFonts w:ascii="Calibri" w:hAnsi="Calibri" w:cs="Calibri"/>
          <w:b/>
          <w:sz w:val="22"/>
          <w:szCs w:val="22"/>
        </w:rPr>
      </w:pPr>
      <w:r w:rsidRPr="00454D4D">
        <w:rPr>
          <w:rFonts w:ascii="Calibri" w:hAnsi="Calibri" w:cs="Calibri"/>
          <w:b/>
          <w:sz w:val="22"/>
          <w:szCs w:val="22"/>
        </w:rPr>
        <w:t xml:space="preserve">Seniorennachmittag </w:t>
      </w:r>
    </w:p>
    <w:p w14:paraId="64C619F3" w14:textId="75388E09" w:rsidR="007318B3" w:rsidRPr="00454D4D" w:rsidRDefault="00F16A05" w:rsidP="007318B3">
      <w:pPr>
        <w:pStyle w:val="berschrift2Mitteilungsblatt"/>
        <w:framePr w:wrap="auto"/>
        <w:rPr>
          <w:b w:val="0"/>
          <w:bCs/>
          <w:sz w:val="20"/>
          <w:szCs w:val="20"/>
          <w:u w:val="none"/>
        </w:rPr>
      </w:pPr>
      <w:r w:rsidRPr="00454D4D">
        <w:rPr>
          <w:b w:val="0"/>
          <w:bCs/>
          <w:sz w:val="20"/>
          <w:szCs w:val="20"/>
          <w:u w:val="none"/>
        </w:rPr>
        <w:t>Am Mittwoch, den 0</w:t>
      </w:r>
      <w:r w:rsidR="00454D4D" w:rsidRPr="00454D4D">
        <w:rPr>
          <w:b w:val="0"/>
          <w:bCs/>
          <w:sz w:val="20"/>
          <w:szCs w:val="20"/>
          <w:u w:val="none"/>
        </w:rPr>
        <w:t>8</w:t>
      </w:r>
      <w:r w:rsidRPr="00454D4D">
        <w:rPr>
          <w:b w:val="0"/>
          <w:bCs/>
          <w:sz w:val="20"/>
          <w:szCs w:val="20"/>
          <w:u w:val="none"/>
        </w:rPr>
        <w:t xml:space="preserve">. </w:t>
      </w:r>
      <w:r w:rsidR="00454D4D" w:rsidRPr="00454D4D">
        <w:rPr>
          <w:b w:val="0"/>
          <w:bCs/>
          <w:sz w:val="20"/>
          <w:szCs w:val="20"/>
          <w:u w:val="none"/>
        </w:rPr>
        <w:t>Mai</w:t>
      </w:r>
      <w:r w:rsidRPr="00454D4D">
        <w:rPr>
          <w:b w:val="0"/>
          <w:bCs/>
          <w:sz w:val="20"/>
          <w:szCs w:val="20"/>
          <w:u w:val="none"/>
        </w:rPr>
        <w:t xml:space="preserve"> 2024 </w:t>
      </w:r>
      <w:r w:rsidR="00232259" w:rsidRPr="00454D4D">
        <w:rPr>
          <w:b w:val="0"/>
          <w:bCs/>
          <w:sz w:val="20"/>
          <w:szCs w:val="20"/>
          <w:u w:val="none"/>
        </w:rPr>
        <w:t>gibt es nach dem</w:t>
      </w:r>
      <w:r w:rsidR="003F7176" w:rsidRPr="00454D4D">
        <w:rPr>
          <w:b w:val="0"/>
          <w:bCs/>
          <w:sz w:val="20"/>
          <w:szCs w:val="20"/>
          <w:u w:val="none"/>
        </w:rPr>
        <w:t xml:space="preserve"> </w:t>
      </w:r>
      <w:r w:rsidR="00232259" w:rsidRPr="00454D4D">
        <w:rPr>
          <w:b w:val="0"/>
          <w:bCs/>
          <w:sz w:val="20"/>
          <w:szCs w:val="20"/>
          <w:u w:val="none"/>
        </w:rPr>
        <w:t xml:space="preserve">Gottesdienst </w:t>
      </w:r>
      <w:r w:rsidRPr="00454D4D">
        <w:rPr>
          <w:b w:val="0"/>
          <w:bCs/>
          <w:sz w:val="20"/>
          <w:szCs w:val="20"/>
          <w:u w:val="none"/>
        </w:rPr>
        <w:t>um 14.30 Uhr Kaffee und Kuchen</w:t>
      </w:r>
      <w:r w:rsidR="00DF1D87">
        <w:rPr>
          <w:b w:val="0"/>
          <w:bCs/>
          <w:sz w:val="20"/>
          <w:szCs w:val="20"/>
          <w:u w:val="none"/>
        </w:rPr>
        <w:t xml:space="preserve"> und wir begrüßen</w:t>
      </w:r>
      <w:r w:rsidR="00454D4D" w:rsidRPr="00454D4D">
        <w:rPr>
          <w:b w:val="0"/>
          <w:bCs/>
          <w:sz w:val="20"/>
          <w:szCs w:val="20"/>
          <w:u w:val="none"/>
        </w:rPr>
        <w:t xml:space="preserve"> de</w:t>
      </w:r>
      <w:r w:rsidR="00DF1D87">
        <w:rPr>
          <w:b w:val="0"/>
          <w:bCs/>
          <w:sz w:val="20"/>
          <w:szCs w:val="20"/>
          <w:u w:val="none"/>
        </w:rPr>
        <w:t>n</w:t>
      </w:r>
      <w:r w:rsidR="00454D4D" w:rsidRPr="00454D4D">
        <w:rPr>
          <w:b w:val="0"/>
          <w:bCs/>
          <w:sz w:val="20"/>
          <w:szCs w:val="20"/>
          <w:u w:val="none"/>
        </w:rPr>
        <w:t xml:space="preserve"> Mai mit schönen Liedern.</w:t>
      </w:r>
      <w:r w:rsidRPr="00454D4D">
        <w:rPr>
          <w:b w:val="0"/>
          <w:bCs/>
          <w:sz w:val="20"/>
          <w:szCs w:val="20"/>
          <w:u w:val="none"/>
        </w:rPr>
        <w:t xml:space="preserve"> Herzliche Einladung</w:t>
      </w:r>
      <w:r w:rsidR="0036383A" w:rsidRPr="00454D4D">
        <w:rPr>
          <w:b w:val="0"/>
          <w:bCs/>
          <w:sz w:val="20"/>
          <w:szCs w:val="20"/>
          <w:u w:val="none"/>
        </w:rPr>
        <w:t>.</w:t>
      </w:r>
    </w:p>
    <w:p w14:paraId="7AB188D3" w14:textId="77777777" w:rsidR="006214D2" w:rsidRPr="00090BB3" w:rsidRDefault="006214D2" w:rsidP="008F663A">
      <w:pPr>
        <w:pStyle w:val="berschrift2Mitteilungsblatt"/>
        <w:framePr w:wrap="auto"/>
        <w:rPr>
          <w:rFonts w:asciiTheme="minorHAnsi" w:hAnsiTheme="minorHAnsi" w:cstheme="minorHAnsi"/>
          <w:sz w:val="20"/>
          <w:szCs w:val="20"/>
          <w:u w:color="F9D900"/>
        </w:rPr>
      </w:pPr>
    </w:p>
    <w:p w14:paraId="77106368" w14:textId="77777777" w:rsidR="006214D2" w:rsidRPr="00090BB3" w:rsidRDefault="006214D2" w:rsidP="008F663A">
      <w:pPr>
        <w:pStyle w:val="berschrift2Mitteilungsblatt"/>
        <w:framePr w:wrap="auto"/>
        <w:rPr>
          <w:rFonts w:asciiTheme="minorHAnsi" w:hAnsiTheme="minorHAnsi" w:cstheme="minorHAnsi"/>
          <w:sz w:val="20"/>
          <w:szCs w:val="20"/>
          <w:u w:color="F9D900"/>
        </w:rPr>
      </w:pPr>
    </w:p>
    <w:p w14:paraId="4DF7B37A" w14:textId="07DAFC5E" w:rsidR="00AF151B" w:rsidRPr="00986D60" w:rsidRDefault="00AF151B" w:rsidP="008F663A">
      <w:pPr>
        <w:pStyle w:val="berschrift2Mitteilungsblatt"/>
        <w:framePr w:wrap="auto"/>
        <w:rPr>
          <w:rFonts w:asciiTheme="minorHAnsi" w:hAnsiTheme="minorHAnsi" w:cstheme="minorHAnsi"/>
          <w:u w:color="F9D900"/>
        </w:rPr>
      </w:pPr>
      <w:r w:rsidRPr="00986D60">
        <w:rPr>
          <w:rFonts w:asciiTheme="minorHAnsi" w:hAnsiTheme="minorHAnsi" w:cstheme="minorHAnsi"/>
          <w:u w:color="F9D900"/>
        </w:rPr>
        <w:t>St. Sebastian</w:t>
      </w:r>
    </w:p>
    <w:p w14:paraId="324374FA" w14:textId="77777777" w:rsidR="00454D4D" w:rsidRDefault="00454D4D" w:rsidP="00454D4D">
      <w:pPr>
        <w:pStyle w:val="FlietextPfarreiinformationenMitteilungsblatt"/>
        <w:rPr>
          <w:rFonts w:asciiTheme="minorHAnsi" w:hAnsiTheme="minorHAnsi" w:cstheme="minorHAnsi"/>
          <w:b/>
          <w:sz w:val="22"/>
          <w:szCs w:val="22"/>
        </w:rPr>
      </w:pPr>
      <w:r>
        <w:rPr>
          <w:rFonts w:asciiTheme="minorHAnsi" w:hAnsiTheme="minorHAnsi" w:cstheme="minorHAnsi"/>
          <w:b/>
          <w:sz w:val="22"/>
          <w:szCs w:val="22"/>
        </w:rPr>
        <w:t>Pfarrbüro geschlossen</w:t>
      </w:r>
    </w:p>
    <w:p w14:paraId="60EB6632" w14:textId="44AD13C4" w:rsidR="00454D4D" w:rsidRDefault="00454D4D" w:rsidP="00454D4D">
      <w:pPr>
        <w:pStyle w:val="FlietextPfarreiinformationenMitteilungsblatt"/>
        <w:rPr>
          <w:rFonts w:asciiTheme="minorHAnsi" w:hAnsiTheme="minorHAnsi" w:cstheme="minorHAnsi"/>
          <w:bCs/>
        </w:rPr>
      </w:pPr>
      <w:r>
        <w:rPr>
          <w:rFonts w:asciiTheme="minorHAnsi" w:hAnsiTheme="minorHAnsi" w:cstheme="minorHAnsi"/>
          <w:bCs/>
        </w:rPr>
        <w:t xml:space="preserve">Das Pfarrbüro ist </w:t>
      </w:r>
      <w:r>
        <w:rPr>
          <w:rFonts w:cstheme="minorHAnsi"/>
        </w:rPr>
        <w:t>in der Zeit vom 02.bis zum 10. Mai geschlossen.</w:t>
      </w:r>
    </w:p>
    <w:p w14:paraId="042FA116" w14:textId="77777777" w:rsidR="00454D4D" w:rsidRDefault="00454D4D" w:rsidP="00B20B7B">
      <w:pPr>
        <w:pStyle w:val="berschrift2Mitteilungsblatt"/>
        <w:framePr w:wrap="auto"/>
        <w:rPr>
          <w:sz w:val="22"/>
          <w:szCs w:val="22"/>
          <w:u w:val="none"/>
        </w:rPr>
      </w:pPr>
    </w:p>
    <w:p w14:paraId="6FC96172" w14:textId="7516BBCD" w:rsidR="00D40A11" w:rsidRPr="00420804" w:rsidRDefault="00D40A11" w:rsidP="00B20B7B">
      <w:pPr>
        <w:pStyle w:val="berschrift2Mitteilungsblatt"/>
        <w:framePr w:wrap="auto"/>
        <w:rPr>
          <w:rFonts w:asciiTheme="minorHAnsi" w:hAnsiTheme="minorHAnsi" w:cstheme="minorHAnsi"/>
          <w:sz w:val="22"/>
          <w:szCs w:val="22"/>
          <w:u w:val="none"/>
        </w:rPr>
      </w:pPr>
      <w:r w:rsidRPr="00420804">
        <w:rPr>
          <w:sz w:val="22"/>
          <w:szCs w:val="22"/>
          <w:u w:val="none"/>
        </w:rPr>
        <w:t>Türkollekte Kirchenrenovierung am Sonntag, 0</w:t>
      </w:r>
      <w:r w:rsidR="00420804" w:rsidRPr="00420804">
        <w:rPr>
          <w:sz w:val="22"/>
          <w:szCs w:val="22"/>
          <w:u w:val="none"/>
        </w:rPr>
        <w:t>5</w:t>
      </w:r>
      <w:r w:rsidRPr="00420804">
        <w:rPr>
          <w:sz w:val="22"/>
          <w:szCs w:val="22"/>
          <w:u w:val="none"/>
        </w:rPr>
        <w:t xml:space="preserve">. </w:t>
      </w:r>
      <w:r w:rsidR="00420804" w:rsidRPr="00420804">
        <w:rPr>
          <w:sz w:val="22"/>
          <w:szCs w:val="22"/>
          <w:u w:val="none"/>
        </w:rPr>
        <w:t>Mai</w:t>
      </w:r>
      <w:r w:rsidRPr="00420804">
        <w:rPr>
          <w:sz w:val="22"/>
          <w:szCs w:val="22"/>
          <w:u w:val="none"/>
        </w:rPr>
        <w:t xml:space="preserve"> 2024</w:t>
      </w:r>
    </w:p>
    <w:p w14:paraId="725ABA8F" w14:textId="77777777" w:rsidR="00420804" w:rsidRPr="00454D4D" w:rsidRDefault="00420804" w:rsidP="00420804">
      <w:pPr>
        <w:rPr>
          <w:b/>
          <w:bCs/>
          <w:sz w:val="22"/>
          <w:szCs w:val="28"/>
        </w:rPr>
      </w:pPr>
      <w:r w:rsidRPr="00454D4D">
        <w:rPr>
          <w:b/>
          <w:bCs/>
          <w:sz w:val="22"/>
          <w:szCs w:val="28"/>
        </w:rPr>
        <w:t>Katholischer Kirchenchor Sankt Sebastian</w:t>
      </w:r>
    </w:p>
    <w:p w14:paraId="02E04F9C" w14:textId="2CB5D888" w:rsidR="00420804" w:rsidRPr="00420804" w:rsidRDefault="00420804" w:rsidP="00420804">
      <w:r w:rsidRPr="00420804">
        <w:t>Der Kirchenchor unternimmt vom 12.10.2024 bis 16.10.2024 seine Chorfahrt nach Oberaudorf</w:t>
      </w:r>
      <w:r w:rsidR="00090BB3">
        <w:t xml:space="preserve"> ins </w:t>
      </w:r>
      <w:r w:rsidRPr="00420804">
        <w:t>Sporthotel "Wilder Kaiser". Es gibt noch wenige freie Plätze</w:t>
      </w:r>
      <w:r w:rsidR="00090BB3">
        <w:t>, A</w:t>
      </w:r>
      <w:r w:rsidRPr="00420804">
        <w:t xml:space="preserve">nmeldung bis 31.07.2024. Bei Interesse oder weiteren Fragen melden Sie sich bitte </w:t>
      </w:r>
      <w:r w:rsidR="00090BB3">
        <w:t>bei</w:t>
      </w:r>
      <w:r w:rsidRPr="00420804">
        <w:t xml:space="preserve"> Frau Bärbel Picard, Tel. 06108/77554 oder per Mail</w:t>
      </w:r>
      <w:r w:rsidR="00454D4D">
        <w:t>:</w:t>
      </w:r>
      <w:r w:rsidRPr="00420804">
        <w:t xml:space="preserve"> baerbel.picard@t-online.de</w:t>
      </w:r>
    </w:p>
    <w:p w14:paraId="120E495C" w14:textId="77777777" w:rsidR="00023B64" w:rsidRDefault="00023B64" w:rsidP="00420804"/>
    <w:p w14:paraId="5EC499D5" w14:textId="77777777" w:rsidR="00BB4BDA" w:rsidRPr="00420804" w:rsidRDefault="00BB4BDA" w:rsidP="00BB4BDA">
      <w:pPr>
        <w:rPr>
          <w:b/>
          <w:bCs/>
          <w:sz w:val="22"/>
          <w:szCs w:val="22"/>
        </w:rPr>
      </w:pPr>
      <w:r w:rsidRPr="00420804">
        <w:rPr>
          <w:b/>
          <w:bCs/>
          <w:sz w:val="22"/>
          <w:szCs w:val="22"/>
        </w:rPr>
        <w:t>Senioren</w:t>
      </w:r>
    </w:p>
    <w:p w14:paraId="374E695B" w14:textId="77777777" w:rsidR="00BB4BDA" w:rsidRPr="00420804" w:rsidRDefault="00BB4BDA" w:rsidP="00BB4BDA">
      <w:r w:rsidRPr="00420804">
        <w:t>Herzliche Einladung an alle Senioren zur Messfeier am Mittwoch, 15. Mai mit anschließendem Kaffee im Pfarrheim St. Sebastian.</w:t>
      </w:r>
    </w:p>
    <w:p w14:paraId="221BBAB4" w14:textId="77777777" w:rsidR="00454D4D" w:rsidRDefault="00454D4D" w:rsidP="00420804"/>
    <w:p w14:paraId="455DC392" w14:textId="77777777" w:rsidR="00090BB3" w:rsidRPr="00090BB3" w:rsidRDefault="00090BB3" w:rsidP="00C34E04">
      <w:pPr>
        <w:pStyle w:val="berschrift2Mitteilungsblatt"/>
        <w:framePr w:wrap="auto"/>
        <w:rPr>
          <w:rFonts w:asciiTheme="minorHAnsi" w:hAnsiTheme="minorHAnsi" w:cstheme="minorHAnsi"/>
          <w:sz w:val="20"/>
          <w:szCs w:val="20"/>
          <w:u w:color="F9D900"/>
        </w:rPr>
      </w:pPr>
    </w:p>
    <w:p w14:paraId="0B3751A0" w14:textId="471D2D40" w:rsidR="00111FEF" w:rsidRPr="00090BB3" w:rsidRDefault="00AF151B" w:rsidP="00C34E04">
      <w:pPr>
        <w:pStyle w:val="berschrift2Mitteilungsblatt"/>
        <w:framePr w:wrap="auto"/>
        <w:rPr>
          <w:rFonts w:asciiTheme="minorHAnsi" w:hAnsiTheme="minorHAnsi" w:cstheme="minorHAnsi"/>
          <w:u w:color="F9D900"/>
        </w:rPr>
      </w:pPr>
      <w:r w:rsidRPr="00090BB3">
        <w:rPr>
          <w:rFonts w:asciiTheme="minorHAnsi" w:hAnsiTheme="minorHAnsi" w:cstheme="minorHAnsi"/>
          <w:u w:color="F9D900"/>
        </w:rPr>
        <w:t>St. Lucia</w:t>
      </w:r>
    </w:p>
    <w:p w14:paraId="2C3DC282" w14:textId="021CE48F" w:rsidR="00092E66" w:rsidRPr="00916581" w:rsidRDefault="00817674" w:rsidP="00C34E04">
      <w:pPr>
        <w:pStyle w:val="berschrift2Mitteilungsblatt"/>
        <w:framePr w:wrap="auto"/>
        <w:rPr>
          <w:rFonts w:asciiTheme="minorHAnsi" w:hAnsiTheme="minorHAnsi" w:cstheme="minorHAnsi"/>
          <w:sz w:val="22"/>
          <w:szCs w:val="22"/>
          <w:u w:val="none"/>
        </w:rPr>
      </w:pPr>
      <w:r w:rsidRPr="00916581">
        <w:rPr>
          <w:rFonts w:asciiTheme="minorHAnsi" w:hAnsiTheme="minorHAnsi" w:cstheme="minorHAnsi"/>
          <w:sz w:val="22"/>
          <w:szCs w:val="22"/>
          <w:u w:val="none"/>
        </w:rPr>
        <w:t>Kollekte Kirchenrenovierung am 2</w:t>
      </w:r>
      <w:r w:rsidR="00F155BC" w:rsidRPr="00916581">
        <w:rPr>
          <w:rFonts w:asciiTheme="minorHAnsi" w:hAnsiTheme="minorHAnsi" w:cstheme="minorHAnsi"/>
          <w:sz w:val="22"/>
          <w:szCs w:val="22"/>
          <w:u w:val="none"/>
        </w:rPr>
        <w:t>5</w:t>
      </w:r>
      <w:r w:rsidRPr="00916581">
        <w:rPr>
          <w:rFonts w:asciiTheme="minorHAnsi" w:hAnsiTheme="minorHAnsi" w:cstheme="minorHAnsi"/>
          <w:sz w:val="22"/>
          <w:szCs w:val="22"/>
          <w:u w:val="none"/>
        </w:rPr>
        <w:t>.0</w:t>
      </w:r>
      <w:r w:rsidR="00916581" w:rsidRPr="00916581">
        <w:rPr>
          <w:rFonts w:asciiTheme="minorHAnsi" w:hAnsiTheme="minorHAnsi" w:cstheme="minorHAnsi"/>
          <w:sz w:val="22"/>
          <w:szCs w:val="22"/>
          <w:u w:val="none"/>
        </w:rPr>
        <w:t>5</w:t>
      </w:r>
      <w:r w:rsidRPr="00916581">
        <w:rPr>
          <w:rFonts w:asciiTheme="minorHAnsi" w:hAnsiTheme="minorHAnsi" w:cstheme="minorHAnsi"/>
          <w:sz w:val="22"/>
          <w:szCs w:val="22"/>
          <w:u w:val="none"/>
        </w:rPr>
        <w:t>.2024</w:t>
      </w:r>
    </w:p>
    <w:p w14:paraId="2BEF98D4" w14:textId="77777777" w:rsidR="00817674" w:rsidRPr="00916581" w:rsidRDefault="00817674" w:rsidP="006256DE">
      <w:pPr>
        <w:rPr>
          <w:rFonts w:cstheme="minorHAnsi"/>
          <w:b/>
          <w:bCs/>
          <w:szCs w:val="20"/>
        </w:rPr>
      </w:pPr>
    </w:p>
    <w:p w14:paraId="0FA825D9" w14:textId="77777777" w:rsidR="00A80C17" w:rsidRPr="00BB4BDA" w:rsidRDefault="00A80C17" w:rsidP="00A80C17">
      <w:pPr>
        <w:widowControl w:val="0"/>
        <w:autoSpaceDE w:val="0"/>
        <w:autoSpaceDN w:val="0"/>
        <w:rPr>
          <w:rFonts w:ascii="Calibri" w:eastAsia="Verdana Pro Cond Light" w:hAnsi="Calibri" w:cs="Calibri"/>
          <w:b/>
          <w:sz w:val="22"/>
          <w:szCs w:val="22"/>
        </w:rPr>
      </w:pPr>
      <w:r w:rsidRPr="00BB4BDA">
        <w:rPr>
          <w:rFonts w:ascii="Calibri" w:eastAsia="Verdana Pro Cond Light" w:hAnsi="Calibri" w:cs="Calibri"/>
          <w:b/>
          <w:sz w:val="22"/>
          <w:szCs w:val="22"/>
        </w:rPr>
        <w:t>Seniorennachmittag</w:t>
      </w:r>
    </w:p>
    <w:p w14:paraId="40C0BB37" w14:textId="2010614B" w:rsidR="00A80C17" w:rsidRPr="00AB25C1" w:rsidRDefault="00A80C17" w:rsidP="00A80C17">
      <w:pPr>
        <w:rPr>
          <w:rFonts w:ascii="Calibri" w:hAnsi="Calibri" w:cs="Calibri"/>
          <w:szCs w:val="20"/>
        </w:rPr>
      </w:pPr>
      <w:r>
        <w:rPr>
          <w:rFonts w:ascii="Calibri" w:hAnsi="Calibri" w:cs="Calibri"/>
          <w:szCs w:val="20"/>
        </w:rPr>
        <w:t xml:space="preserve">Am Dienstag, 7. Mai l </w:t>
      </w:r>
      <w:r w:rsidRPr="00AB25C1">
        <w:rPr>
          <w:rFonts w:ascii="Calibri" w:hAnsi="Calibri" w:cs="Calibri"/>
          <w:szCs w:val="20"/>
        </w:rPr>
        <w:t xml:space="preserve">findet </w:t>
      </w:r>
      <w:r>
        <w:rPr>
          <w:rFonts w:ascii="Calibri" w:hAnsi="Calibri" w:cs="Calibri"/>
          <w:szCs w:val="20"/>
        </w:rPr>
        <w:t>um 14 Uhr ein Seniorengottesdienst</w:t>
      </w:r>
      <w:r w:rsidRPr="00AB25C1">
        <w:rPr>
          <w:rFonts w:ascii="Calibri" w:hAnsi="Calibri" w:cs="Calibri"/>
          <w:szCs w:val="20"/>
        </w:rPr>
        <w:t xml:space="preserve"> in der Pfarrkirche </w:t>
      </w:r>
      <w:r>
        <w:rPr>
          <w:rFonts w:ascii="Calibri" w:hAnsi="Calibri" w:cs="Calibri"/>
          <w:szCs w:val="20"/>
        </w:rPr>
        <w:t xml:space="preserve">St. Lucia statt. Anschließend Kaffee und Kuchen im Pfarrheim. Herzliche </w:t>
      </w:r>
      <w:r w:rsidR="00081309">
        <w:rPr>
          <w:rFonts w:ascii="Calibri" w:hAnsi="Calibri" w:cs="Calibri"/>
          <w:szCs w:val="20"/>
        </w:rPr>
        <w:t>Einladung</w:t>
      </w:r>
    </w:p>
    <w:p w14:paraId="3CDB0E76" w14:textId="77777777" w:rsidR="00A80C17" w:rsidRDefault="00A80C17" w:rsidP="00A80C17">
      <w:pPr>
        <w:widowControl w:val="0"/>
        <w:autoSpaceDE w:val="0"/>
        <w:autoSpaceDN w:val="0"/>
        <w:rPr>
          <w:rFonts w:ascii="Calibri" w:eastAsia="Verdana Pro Cond Light" w:hAnsi="Calibri" w:cs="Calibri"/>
          <w:szCs w:val="20"/>
        </w:rPr>
      </w:pPr>
    </w:p>
    <w:p w14:paraId="3AC6AAC5" w14:textId="77777777" w:rsidR="00A80C17" w:rsidRPr="00BB4BDA" w:rsidRDefault="00A80C17" w:rsidP="00A80C17">
      <w:pPr>
        <w:rPr>
          <w:b/>
          <w:sz w:val="22"/>
          <w:szCs w:val="22"/>
        </w:rPr>
      </w:pPr>
      <w:r w:rsidRPr="00BB4BDA">
        <w:rPr>
          <w:b/>
          <w:sz w:val="22"/>
          <w:szCs w:val="22"/>
        </w:rPr>
        <w:t xml:space="preserve">Feldkreuzweg der Kolpingfamilie: </w:t>
      </w:r>
    </w:p>
    <w:p w14:paraId="7292229A" w14:textId="6891F9A2" w:rsidR="00A80C17" w:rsidRPr="004B4CFB" w:rsidRDefault="00A80C17" w:rsidP="00A80C17">
      <w:pPr>
        <w:rPr>
          <w:b/>
          <w:szCs w:val="20"/>
        </w:rPr>
      </w:pPr>
      <w:r w:rsidRPr="004B4CFB">
        <w:rPr>
          <w:szCs w:val="20"/>
        </w:rPr>
        <w:t xml:space="preserve">Die Kolpingfamilie lädt alle Interessierten zum Feldkreuzweg </w:t>
      </w:r>
      <w:r w:rsidRPr="00511945">
        <w:rPr>
          <w:szCs w:val="20"/>
        </w:rPr>
        <w:t xml:space="preserve">am </w:t>
      </w:r>
      <w:r w:rsidR="00511945" w:rsidRPr="00511945">
        <w:rPr>
          <w:szCs w:val="20"/>
        </w:rPr>
        <w:t xml:space="preserve">Freitag, 03. Mai </w:t>
      </w:r>
      <w:r w:rsidRPr="00511945">
        <w:rPr>
          <w:szCs w:val="20"/>
        </w:rPr>
        <w:t xml:space="preserve">ein. </w:t>
      </w:r>
      <w:r w:rsidRPr="004B4CFB">
        <w:rPr>
          <w:szCs w:val="20"/>
        </w:rPr>
        <w:t xml:space="preserve">Treffpunkt ist um 18 Uhr auf der Pfarrwiese hinter der Kirche. Wir gehen zu den Feldkreuzen in der Gemarkung, halten Fürbitte und singen. Anschließend ist gemütliches Beisammensein im Pfarrheim. Das Vorstandsteam </w:t>
      </w:r>
    </w:p>
    <w:p w14:paraId="6B466262" w14:textId="77777777" w:rsidR="00A80C17" w:rsidRDefault="00A80C17" w:rsidP="00A80C17">
      <w:pPr>
        <w:widowControl w:val="0"/>
        <w:autoSpaceDE w:val="0"/>
        <w:autoSpaceDN w:val="0"/>
        <w:rPr>
          <w:rFonts w:ascii="Calibri" w:eastAsia="Verdana Pro Cond Light" w:hAnsi="Calibri" w:cs="Calibri"/>
          <w:szCs w:val="20"/>
        </w:rPr>
      </w:pPr>
    </w:p>
    <w:p w14:paraId="5A08C462" w14:textId="77777777" w:rsidR="00511945" w:rsidRPr="00511945" w:rsidRDefault="00511945" w:rsidP="00511945">
      <w:pPr>
        <w:widowControl w:val="0"/>
        <w:autoSpaceDE w:val="0"/>
        <w:autoSpaceDN w:val="0"/>
        <w:rPr>
          <w:rFonts w:ascii="Calibri" w:eastAsia="Verdana Pro Cond Light" w:hAnsi="Calibri" w:cs="Calibri"/>
          <w:b/>
          <w:sz w:val="22"/>
          <w:szCs w:val="22"/>
        </w:rPr>
      </w:pPr>
      <w:r w:rsidRPr="00511945">
        <w:rPr>
          <w:rFonts w:ascii="Calibri" w:eastAsia="Verdana Pro Cond Light" w:hAnsi="Calibri" w:cs="Calibri"/>
          <w:b/>
          <w:sz w:val="22"/>
          <w:szCs w:val="22"/>
        </w:rPr>
        <w:t xml:space="preserve">Erstkommunion – Du gehst mit! </w:t>
      </w:r>
    </w:p>
    <w:p w14:paraId="1D62BB32" w14:textId="77777777" w:rsidR="00511945" w:rsidRPr="00511945" w:rsidRDefault="00511945" w:rsidP="00511945">
      <w:pPr>
        <w:widowControl w:val="0"/>
        <w:autoSpaceDE w:val="0"/>
        <w:autoSpaceDN w:val="0"/>
        <w:rPr>
          <w:rFonts w:ascii="Calibri" w:eastAsia="Verdana Pro Cond Light" w:hAnsi="Calibri" w:cs="Calibri"/>
          <w:szCs w:val="20"/>
        </w:rPr>
      </w:pPr>
      <w:r w:rsidRPr="00511945">
        <w:rPr>
          <w:rFonts w:ascii="Calibri" w:eastAsia="Verdana Pro Cond Light" w:hAnsi="Calibri" w:cs="Calibri"/>
          <w:szCs w:val="20"/>
        </w:rPr>
        <w:t>Unter diesem Motto feiern folgende Kinder am Samstag 04. Mai um 14 Uhr in St. Lucia Ihre Erstkommunion:</w:t>
      </w:r>
    </w:p>
    <w:p w14:paraId="6FB42D9A" w14:textId="77777777" w:rsidR="00511945" w:rsidRPr="00511945" w:rsidRDefault="00511945" w:rsidP="00511945">
      <w:pPr>
        <w:widowControl w:val="0"/>
        <w:autoSpaceDE w:val="0"/>
        <w:autoSpaceDN w:val="0"/>
        <w:rPr>
          <w:rFonts w:ascii="Calibri" w:eastAsia="Verdana Pro Cond Light" w:hAnsi="Calibri" w:cs="Calibri"/>
          <w:szCs w:val="20"/>
        </w:rPr>
      </w:pPr>
      <w:r w:rsidRPr="00511945">
        <w:rPr>
          <w:rFonts w:ascii="Calibri" w:eastAsia="Verdana Pro Cond Light" w:hAnsi="Calibri" w:cs="Calibri"/>
          <w:szCs w:val="20"/>
        </w:rPr>
        <w:t>Lena Kusmaul, Elia Modica, Joline Modica, Mathilda Obermeier, Nele Pröger, Philipp Schmack, Luca Sikora und Alessandro Topazio.</w:t>
      </w:r>
    </w:p>
    <w:p w14:paraId="4FADCFC6" w14:textId="77777777" w:rsidR="00511945" w:rsidRDefault="00511945" w:rsidP="00A80C17">
      <w:pPr>
        <w:widowControl w:val="0"/>
        <w:autoSpaceDE w:val="0"/>
        <w:autoSpaceDN w:val="0"/>
        <w:rPr>
          <w:rFonts w:ascii="Calibri" w:eastAsia="Verdana Pro Cond Light" w:hAnsi="Calibri" w:cs="Calibri"/>
          <w:szCs w:val="20"/>
        </w:rPr>
      </w:pPr>
    </w:p>
    <w:p w14:paraId="06392DEF" w14:textId="77777777" w:rsidR="00A80C17" w:rsidRPr="00BB4BDA" w:rsidRDefault="00A80C17" w:rsidP="00A80C17">
      <w:pPr>
        <w:widowControl w:val="0"/>
        <w:autoSpaceDE w:val="0"/>
        <w:autoSpaceDN w:val="0"/>
        <w:rPr>
          <w:rFonts w:ascii="Calibri" w:eastAsia="Verdana Pro Cond Light" w:hAnsi="Calibri" w:cs="Calibri"/>
          <w:sz w:val="22"/>
          <w:szCs w:val="22"/>
        </w:rPr>
      </w:pPr>
      <w:r w:rsidRPr="00BB4BDA">
        <w:rPr>
          <w:rFonts w:ascii="Calibri" w:eastAsia="Verdana Pro Cond Light" w:hAnsi="Calibri" w:cs="Calibri"/>
          <w:b/>
          <w:sz w:val="22"/>
          <w:szCs w:val="22"/>
        </w:rPr>
        <w:t>Offener Babbel- und Spieltreff</w:t>
      </w:r>
    </w:p>
    <w:p w14:paraId="5AA3E5B1" w14:textId="77777777" w:rsidR="00A80C17" w:rsidRPr="004A4C06" w:rsidRDefault="00A80C17" w:rsidP="00A80C17">
      <w:pPr>
        <w:widowControl w:val="0"/>
        <w:autoSpaceDE w:val="0"/>
        <w:autoSpaceDN w:val="0"/>
        <w:rPr>
          <w:rFonts w:ascii="Calibri" w:eastAsia="Verdana Pro Cond Light" w:hAnsi="Calibri" w:cs="Calibri"/>
          <w:color w:val="000000"/>
          <w:szCs w:val="20"/>
        </w:rPr>
      </w:pPr>
      <w:r w:rsidRPr="004A4C06">
        <w:rPr>
          <w:rFonts w:ascii="Calibri" w:eastAsia="Verdana Pro Cond Light" w:hAnsi="Calibri" w:cs="Calibri"/>
          <w:szCs w:val="20"/>
        </w:rPr>
        <w:t>Der "offene Babbel- und Spieltreff" fin</w:t>
      </w:r>
      <w:r>
        <w:rPr>
          <w:rFonts w:ascii="Calibri" w:eastAsia="Verdana Pro Cond Light" w:hAnsi="Calibri" w:cs="Calibri"/>
          <w:szCs w:val="20"/>
        </w:rPr>
        <w:t>det am Donnerstag den 23.05</w:t>
      </w:r>
      <w:r w:rsidRPr="004A4C06">
        <w:rPr>
          <w:rFonts w:ascii="Calibri" w:eastAsia="Verdana Pro Cond Light" w:hAnsi="Calibri" w:cs="Calibri"/>
          <w:szCs w:val="20"/>
        </w:rPr>
        <w:t xml:space="preserve">.2024 </w:t>
      </w:r>
      <w:r w:rsidRPr="004A4C06">
        <w:rPr>
          <w:rFonts w:ascii="Calibri" w:eastAsia="Verdana Pro Cond Light" w:hAnsi="Calibri" w:cs="Calibri"/>
          <w:color w:val="000000"/>
          <w:szCs w:val="20"/>
        </w:rPr>
        <w:t>um 18.30 Uhr im Pfarrheim St. Lucia statt</w:t>
      </w:r>
    </w:p>
    <w:p w14:paraId="34DAFE4B" w14:textId="77777777" w:rsidR="00206CE2" w:rsidRDefault="00206CE2" w:rsidP="00385160">
      <w:pPr>
        <w:rPr>
          <w:rFonts w:eastAsia="Calibri" w:cstheme="minorHAnsi"/>
          <w:szCs w:val="20"/>
        </w:rPr>
      </w:pPr>
    </w:p>
    <w:p w14:paraId="3087B766" w14:textId="77777777" w:rsidR="0093774A" w:rsidRPr="0093774A" w:rsidRDefault="0093774A" w:rsidP="0093774A">
      <w:pPr>
        <w:autoSpaceDE w:val="0"/>
        <w:autoSpaceDN w:val="0"/>
        <w:adjustRightInd w:val="0"/>
        <w:rPr>
          <w:rFonts w:ascii="Calibri" w:hAnsi="Calibri" w:cs="Calibri"/>
          <w:b/>
          <w:bCs/>
          <w:sz w:val="22"/>
          <w:szCs w:val="22"/>
          <w:lang w:val="de"/>
        </w:rPr>
      </w:pPr>
      <w:r w:rsidRPr="0093774A">
        <w:rPr>
          <w:rFonts w:ascii="Calibri" w:hAnsi="Calibri" w:cs="Calibri"/>
          <w:b/>
          <w:bCs/>
          <w:sz w:val="22"/>
          <w:szCs w:val="22"/>
          <w:lang w:val="de"/>
        </w:rPr>
        <w:t>HERZLICHE EINLADUNG St. Lucia Pfarrfest an Fronleichnam</w:t>
      </w:r>
    </w:p>
    <w:p w14:paraId="76065868" w14:textId="256B825D" w:rsidR="0093774A" w:rsidRPr="008C3B73" w:rsidRDefault="0093774A" w:rsidP="0093774A">
      <w:pPr>
        <w:rPr>
          <w:rFonts w:ascii="Calibri" w:hAnsi="Calibri" w:cs="Calibri"/>
          <w:szCs w:val="20"/>
        </w:rPr>
      </w:pPr>
      <w:r w:rsidRPr="008C3B73">
        <w:rPr>
          <w:rFonts w:ascii="Calibri" w:hAnsi="Calibri" w:cs="Calibri"/>
          <w:szCs w:val="20"/>
        </w:rPr>
        <w:t xml:space="preserve">Herzliche Einladung an alle aus Lämmerspiel und Umgebung am Donnerstag, 30.05.2024 auf der Pfarrwiese hinter der Kirche ein paar nette Stunden zu verbringen. Nach Gottesdienst und Prozession bildet der Frühschoppen mit dem Musikverein Dietesheim den Auftakt. Zum Mittagessen winken leckere Speisen (natürlich auch Vegetarische) und zum Nachtisch werden Waffeln serviert – eine große Kuchenvielfalt und Kaffee im Pfarrheim runden den Nachmittag kulinarisch ab. Auch sonst sind allerlei Aktionen geplant – das genaue Programm entnehmen Sie bitte den Plakaten oder der Homepage. </w:t>
      </w:r>
    </w:p>
    <w:p w14:paraId="313ED568" w14:textId="77777777" w:rsidR="0093774A" w:rsidRPr="008C3B73" w:rsidRDefault="0093774A" w:rsidP="0093774A">
      <w:pPr>
        <w:rPr>
          <w:rFonts w:ascii="Calibri" w:hAnsi="Calibri" w:cs="Calibri"/>
          <w:szCs w:val="20"/>
        </w:rPr>
      </w:pPr>
      <w:r w:rsidRPr="008C3B73">
        <w:rPr>
          <w:rFonts w:ascii="Calibri" w:hAnsi="Calibri" w:cs="Calibri"/>
          <w:szCs w:val="20"/>
        </w:rPr>
        <w:t>Damit dies alles gelingt, werden viele fleißige Hände benötigt:</w:t>
      </w:r>
    </w:p>
    <w:p w14:paraId="528DBEF0" w14:textId="77777777" w:rsidR="0093774A" w:rsidRPr="008C3B73" w:rsidRDefault="0093774A" w:rsidP="0093774A">
      <w:pPr>
        <w:autoSpaceDE w:val="0"/>
        <w:autoSpaceDN w:val="0"/>
        <w:ind w:left="720" w:hanging="360"/>
        <w:rPr>
          <w:rFonts w:ascii="Calibri" w:hAnsi="Calibri" w:cs="Calibri"/>
          <w:b/>
          <w:bCs/>
          <w:szCs w:val="20"/>
        </w:rPr>
      </w:pPr>
      <w:r w:rsidRPr="008C3B73">
        <w:rPr>
          <w:rFonts w:ascii="Calibri" w:hAnsi="Calibri" w:cs="Calibri"/>
          <w:szCs w:val="20"/>
        </w:rPr>
        <w:t></w:t>
      </w:r>
      <w:r w:rsidRPr="008C3B73">
        <w:rPr>
          <w:rFonts w:ascii="Calibri" w:hAnsi="Calibri" w:cs="Calibri"/>
          <w:sz w:val="10"/>
          <w:szCs w:val="10"/>
        </w:rPr>
        <w:t xml:space="preserve">        </w:t>
      </w:r>
      <w:r w:rsidRPr="008C3B73">
        <w:rPr>
          <w:rFonts w:ascii="Calibri" w:hAnsi="Calibri" w:cs="Calibri"/>
          <w:szCs w:val="20"/>
        </w:rPr>
        <w:t xml:space="preserve">zum </w:t>
      </w:r>
      <w:r w:rsidRPr="008C3B73">
        <w:rPr>
          <w:rFonts w:ascii="Calibri" w:hAnsi="Calibri" w:cs="Calibri"/>
          <w:b/>
          <w:bCs/>
          <w:szCs w:val="20"/>
        </w:rPr>
        <w:t>Zeltaufbau am Dienstag, den 28.05. ab 17:00 Uhr</w:t>
      </w:r>
    </w:p>
    <w:p w14:paraId="22E2D3F5" w14:textId="77777777" w:rsidR="0093774A" w:rsidRPr="008C3B73" w:rsidRDefault="0093774A" w:rsidP="0093774A">
      <w:pPr>
        <w:autoSpaceDE w:val="0"/>
        <w:autoSpaceDN w:val="0"/>
        <w:ind w:left="720" w:hanging="360"/>
        <w:rPr>
          <w:rFonts w:ascii="Calibri" w:hAnsi="Calibri" w:cs="Calibri"/>
          <w:szCs w:val="20"/>
        </w:rPr>
      </w:pPr>
      <w:r w:rsidRPr="008C3B73">
        <w:rPr>
          <w:rFonts w:ascii="Calibri" w:hAnsi="Calibri" w:cs="Calibri"/>
          <w:szCs w:val="20"/>
        </w:rPr>
        <w:t></w:t>
      </w:r>
      <w:r w:rsidRPr="008C3B73">
        <w:rPr>
          <w:rFonts w:ascii="Calibri" w:hAnsi="Calibri" w:cs="Calibri"/>
          <w:sz w:val="10"/>
          <w:szCs w:val="10"/>
        </w:rPr>
        <w:t xml:space="preserve">        </w:t>
      </w:r>
      <w:r w:rsidRPr="008C3B73">
        <w:rPr>
          <w:rFonts w:ascii="Calibri" w:hAnsi="Calibri" w:cs="Calibri"/>
          <w:szCs w:val="20"/>
        </w:rPr>
        <w:t xml:space="preserve">am </w:t>
      </w:r>
      <w:r w:rsidRPr="008C3B73">
        <w:rPr>
          <w:rFonts w:ascii="Calibri" w:hAnsi="Calibri" w:cs="Calibri"/>
          <w:b/>
          <w:bCs/>
          <w:szCs w:val="20"/>
        </w:rPr>
        <w:t>Mittwoch, 29.05. ab 14:30 Uhr, zum Aufbau der Garnituren, der Stände</w:t>
      </w:r>
      <w:r w:rsidRPr="008C3B73">
        <w:rPr>
          <w:rFonts w:ascii="Calibri" w:hAnsi="Calibri" w:cs="Calibri"/>
          <w:szCs w:val="20"/>
        </w:rPr>
        <w:t xml:space="preserve"> und sonstigen Vorbereitungen </w:t>
      </w:r>
    </w:p>
    <w:p w14:paraId="72EA1E84" w14:textId="77777777" w:rsidR="0093774A" w:rsidRPr="008C3B73" w:rsidRDefault="0093774A" w:rsidP="0093774A">
      <w:pPr>
        <w:autoSpaceDE w:val="0"/>
        <w:autoSpaceDN w:val="0"/>
        <w:ind w:left="720" w:hanging="360"/>
        <w:rPr>
          <w:rFonts w:ascii="Calibri" w:hAnsi="Calibri" w:cs="Calibri"/>
          <w:b/>
          <w:bCs/>
          <w:szCs w:val="20"/>
        </w:rPr>
      </w:pPr>
      <w:r w:rsidRPr="008C3B73">
        <w:rPr>
          <w:rFonts w:ascii="Calibri" w:hAnsi="Calibri" w:cs="Calibri"/>
          <w:szCs w:val="20"/>
        </w:rPr>
        <w:t></w:t>
      </w:r>
      <w:r w:rsidRPr="008C3B73">
        <w:rPr>
          <w:rFonts w:ascii="Calibri" w:hAnsi="Calibri" w:cs="Calibri"/>
          <w:sz w:val="10"/>
          <w:szCs w:val="10"/>
        </w:rPr>
        <w:t>       </w:t>
      </w:r>
      <w:r w:rsidRPr="008C3B73">
        <w:rPr>
          <w:rFonts w:ascii="Calibri" w:hAnsi="Calibri" w:cs="Calibri"/>
          <w:szCs w:val="20"/>
        </w:rPr>
        <w:t xml:space="preserve">zum </w:t>
      </w:r>
      <w:r w:rsidRPr="008C3B73">
        <w:rPr>
          <w:rFonts w:ascii="Calibri" w:hAnsi="Calibri" w:cs="Calibri"/>
          <w:b/>
          <w:bCs/>
          <w:szCs w:val="20"/>
        </w:rPr>
        <w:t>Abbau am Freitag, den 31. Mai ab 9:30 Uhr</w:t>
      </w:r>
    </w:p>
    <w:p w14:paraId="1AA196DB" w14:textId="77777777" w:rsidR="0093774A" w:rsidRPr="008C3B73" w:rsidRDefault="0093774A" w:rsidP="0093774A">
      <w:pPr>
        <w:pStyle w:val="Listenabsatz"/>
        <w:numPr>
          <w:ilvl w:val="0"/>
          <w:numId w:val="2"/>
        </w:numPr>
        <w:autoSpaceDE w:val="0"/>
        <w:autoSpaceDN w:val="0"/>
        <w:spacing w:before="0" w:beforeAutospacing="0" w:after="0" w:afterAutospacing="0"/>
        <w:contextualSpacing/>
        <w:rPr>
          <w:rFonts w:ascii="Calibri" w:hAnsi="Calibri" w:cs="Calibri"/>
          <w:b/>
          <w:bCs/>
          <w:szCs w:val="20"/>
        </w:rPr>
      </w:pPr>
      <w:r w:rsidRPr="008C3B73">
        <w:rPr>
          <w:rFonts w:ascii="Calibri" w:hAnsi="Calibri" w:cs="Calibri"/>
          <w:b/>
          <w:bCs/>
          <w:szCs w:val="20"/>
        </w:rPr>
        <w:t>Helfer für Getränke- und Essenstände am Pfarrfesttag</w:t>
      </w:r>
    </w:p>
    <w:p w14:paraId="44250E6C" w14:textId="77777777" w:rsidR="0093774A" w:rsidRPr="008C3B73" w:rsidRDefault="0093774A" w:rsidP="0093774A">
      <w:pPr>
        <w:pStyle w:val="Listenabsatz"/>
        <w:numPr>
          <w:ilvl w:val="0"/>
          <w:numId w:val="2"/>
        </w:numPr>
        <w:autoSpaceDE w:val="0"/>
        <w:autoSpaceDN w:val="0"/>
        <w:spacing w:before="0" w:beforeAutospacing="0" w:after="0" w:afterAutospacing="0"/>
        <w:contextualSpacing/>
        <w:rPr>
          <w:rFonts w:ascii="Calibri" w:hAnsi="Calibri" w:cs="Calibri"/>
          <w:b/>
          <w:bCs/>
          <w:szCs w:val="20"/>
        </w:rPr>
      </w:pPr>
      <w:r w:rsidRPr="008C3B73">
        <w:rPr>
          <w:rFonts w:ascii="Calibri" w:hAnsi="Calibri" w:cs="Calibri"/>
          <w:b/>
          <w:bCs/>
          <w:szCs w:val="20"/>
        </w:rPr>
        <w:t>Kuchenspenden</w:t>
      </w:r>
    </w:p>
    <w:p w14:paraId="5CA72E48" w14:textId="77777777" w:rsidR="0093774A" w:rsidRPr="008C3B73" w:rsidRDefault="0093774A" w:rsidP="0093774A">
      <w:pPr>
        <w:rPr>
          <w:rFonts w:ascii="Calibri" w:hAnsi="Calibri" w:cs="Calibri"/>
          <w:szCs w:val="20"/>
        </w:rPr>
      </w:pPr>
      <w:r w:rsidRPr="008C3B73">
        <w:rPr>
          <w:rFonts w:ascii="Calibri" w:hAnsi="Calibri" w:cs="Calibri"/>
          <w:szCs w:val="20"/>
        </w:rPr>
        <w:t>Bitte unterstützt uns, damit es wieder ein schönes buntes Pfarrfest wird!</w:t>
      </w:r>
    </w:p>
    <w:p w14:paraId="76FFF198" w14:textId="77777777" w:rsidR="0093774A" w:rsidRPr="008C3B73" w:rsidRDefault="0093774A" w:rsidP="0093774A">
      <w:pPr>
        <w:rPr>
          <w:rFonts w:ascii="Calibri" w:hAnsi="Calibri" w:cs="Calibri"/>
          <w:szCs w:val="20"/>
        </w:rPr>
      </w:pPr>
      <w:r w:rsidRPr="008C3B73">
        <w:rPr>
          <w:rFonts w:ascii="Calibri" w:hAnsi="Calibri" w:cs="Calibri"/>
          <w:szCs w:val="20"/>
        </w:rPr>
        <w:t>Wer gerne einen Dienst übernehmen oder einen Kuchen spenden möchte, meldet sich bitte bei einem Mitglied des Pfarrgemeinderates oder im Pfarrbüro unter der Telefonnummer 06108/ 6321 oder E-Mail: stlucia@laemmerspiel.de. Vielen Dank!</w:t>
      </w:r>
    </w:p>
    <w:p w14:paraId="39E99B79" w14:textId="50A73A64" w:rsidR="0093774A" w:rsidRPr="008C3B73" w:rsidRDefault="0093774A" w:rsidP="0093774A">
      <w:pPr>
        <w:rPr>
          <w:rFonts w:ascii="Calibri" w:hAnsi="Calibri" w:cs="Calibri"/>
          <w:i/>
          <w:iCs/>
          <w:szCs w:val="20"/>
        </w:rPr>
      </w:pPr>
      <w:r w:rsidRPr="008C3B73">
        <w:rPr>
          <w:rFonts w:ascii="Calibri" w:hAnsi="Calibri" w:cs="Calibri"/>
          <w:i/>
          <w:iCs/>
          <w:szCs w:val="20"/>
        </w:rPr>
        <w:t>Wir freuen uns auf Sie / Euch! Ihr Pfarrfest - Team</w:t>
      </w:r>
    </w:p>
    <w:p w14:paraId="76E36EBC" w14:textId="77777777" w:rsidR="00EE606A" w:rsidRDefault="00EE606A" w:rsidP="00385160">
      <w:pPr>
        <w:rPr>
          <w:rFonts w:eastAsia="Calibri" w:cstheme="minorHAnsi"/>
          <w:szCs w:val="20"/>
        </w:rPr>
      </w:pPr>
    </w:p>
    <w:p w14:paraId="3F23FAD7" w14:textId="77777777" w:rsidR="00EE606A" w:rsidRDefault="00EE606A" w:rsidP="00385160">
      <w:pPr>
        <w:rPr>
          <w:rFonts w:eastAsia="Calibri" w:cstheme="minorHAnsi"/>
          <w:szCs w:val="20"/>
        </w:rPr>
      </w:pPr>
    </w:p>
    <w:p w14:paraId="44D39E0A" w14:textId="13DC8E9C" w:rsidR="00AF151B" w:rsidRPr="00986D60" w:rsidRDefault="00AF151B" w:rsidP="00472468">
      <w:pPr>
        <w:pStyle w:val="berschrift2Mitteilungsblatt"/>
        <w:framePr w:wrap="auto"/>
        <w:rPr>
          <w:rFonts w:asciiTheme="minorHAnsi" w:hAnsiTheme="minorHAnsi" w:cstheme="minorHAnsi"/>
          <w:u w:color="F9D900"/>
        </w:rPr>
      </w:pPr>
      <w:r w:rsidRPr="00986D60">
        <w:rPr>
          <w:rFonts w:asciiTheme="minorHAnsi" w:hAnsiTheme="minorHAnsi" w:cstheme="minorHAnsi"/>
          <w:u w:color="F9D900"/>
        </w:rPr>
        <w:t>St. Josef</w:t>
      </w:r>
    </w:p>
    <w:p w14:paraId="152582EA" w14:textId="500CDC61" w:rsidR="009518CF" w:rsidRPr="004D20DF" w:rsidRDefault="009518CF" w:rsidP="00F71B13">
      <w:pPr>
        <w:pStyle w:val="berschrift2Mitteilungsblatt"/>
        <w:framePr w:wrap="auto"/>
        <w:rPr>
          <w:rFonts w:asciiTheme="minorHAnsi" w:eastAsia="Times New Roman" w:hAnsiTheme="minorHAnsi" w:cstheme="minorHAnsi"/>
          <w:bCs/>
          <w:sz w:val="20"/>
          <w:szCs w:val="20"/>
          <w:u w:val="none"/>
          <w:lang w:eastAsia="de-DE"/>
        </w:rPr>
      </w:pPr>
      <w:r w:rsidRPr="004D20DF">
        <w:rPr>
          <w:rFonts w:asciiTheme="minorHAnsi" w:eastAsia="Times New Roman" w:hAnsiTheme="minorHAnsi" w:cstheme="minorHAnsi"/>
          <w:bCs/>
          <w:sz w:val="22"/>
          <w:szCs w:val="22"/>
          <w:u w:val="none"/>
          <w:lang w:eastAsia="de-DE"/>
        </w:rPr>
        <w:t>Kolpingsfamilie</w:t>
      </w:r>
    </w:p>
    <w:p w14:paraId="60914E07" w14:textId="77777777" w:rsidR="0093774A" w:rsidRPr="0093774A" w:rsidRDefault="0093774A" w:rsidP="0093774A">
      <w:r w:rsidRPr="0093774A">
        <w:t>Am Freitag, 3. Mai beginnt der Feldkreuzweg der Kolpingfamilien in St. Lucia Lämmerspiel um 18 Uhr!</w:t>
      </w:r>
    </w:p>
    <w:p w14:paraId="0CC8234A" w14:textId="77777777" w:rsidR="000F5DFC" w:rsidRDefault="0093774A" w:rsidP="0093774A">
      <w:r w:rsidRPr="0093774A">
        <w:t xml:space="preserve">Herzliche Einladung für den 17. Mai um 19:30 Uhr im Pfarrer-Schwahn-Haus zum Bericht des 1. Stadtrates Michael Möser. </w:t>
      </w:r>
    </w:p>
    <w:p w14:paraId="4C625178" w14:textId="1044E7C6" w:rsidR="0093774A" w:rsidRPr="0093774A" w:rsidRDefault="0093774A" w:rsidP="0093774A">
      <w:r w:rsidRPr="0093774A">
        <w:t>Am 20. Mai feiert die Kolpingfamilie Hausen ihr 70jähriges Bestehen. Der Jubiläums</w:t>
      </w:r>
      <w:r w:rsidR="000F5DFC">
        <w:t>-</w:t>
      </w:r>
      <w:r w:rsidRPr="0093774A">
        <w:t>gottesdienst beginnt um 10:00 Uhr in der St. Pius Kirche, Festprediger ist Bundes</w:t>
      </w:r>
      <w:r w:rsidR="000F5DFC">
        <w:t>-</w:t>
      </w:r>
      <w:r w:rsidRPr="0093774A">
        <w:t xml:space="preserve">präses Pfarrer Hans-Joachim Wahl. Im Anschluss Sektempfang vor der St. Pius Kirche.   </w:t>
      </w:r>
    </w:p>
    <w:p w14:paraId="72DC3E4F" w14:textId="5ECBD590" w:rsidR="0093774A" w:rsidRPr="0093774A" w:rsidRDefault="0093774A" w:rsidP="0093774A">
      <w:r w:rsidRPr="0093774A">
        <w:t>Am Freitag, 24. Mai findet auf der Liebfrauenheide die Wallfahrt der Kolpingsbezi</w:t>
      </w:r>
      <w:r w:rsidR="004E61D0">
        <w:t>r</w:t>
      </w:r>
      <w:r w:rsidRPr="0093774A">
        <w:t>ke Offenbach &amp; Seligenstadt statt.</w:t>
      </w:r>
    </w:p>
    <w:p w14:paraId="75A21347" w14:textId="77777777" w:rsidR="009518CF" w:rsidRPr="0093774A" w:rsidRDefault="009518CF" w:rsidP="0093774A"/>
    <w:p w14:paraId="209863F8" w14:textId="0BBE6566" w:rsidR="00446A4F" w:rsidRPr="004D20DF" w:rsidRDefault="009518CF" w:rsidP="00446A4F">
      <w:pPr>
        <w:rPr>
          <w:b/>
        </w:rPr>
      </w:pPr>
      <w:r w:rsidRPr="004D20DF">
        <w:rPr>
          <w:rFonts w:cstheme="minorHAnsi"/>
          <w:b/>
          <w:sz w:val="22"/>
          <w:szCs w:val="22"/>
        </w:rPr>
        <w:t>Senioren</w:t>
      </w:r>
      <w:r w:rsidR="003E6699" w:rsidRPr="004D20DF">
        <w:rPr>
          <w:rFonts w:cstheme="minorHAnsi"/>
          <w:b/>
          <w:sz w:val="22"/>
          <w:szCs w:val="22"/>
        </w:rPr>
        <w:t>nachmittag</w:t>
      </w:r>
      <w:r w:rsidR="00446A4F" w:rsidRPr="004D20DF">
        <w:rPr>
          <w:b/>
        </w:rPr>
        <w:t xml:space="preserve"> </w:t>
      </w:r>
    </w:p>
    <w:p w14:paraId="295C5D82" w14:textId="77777777" w:rsidR="00DF5FEB" w:rsidRPr="004D20DF" w:rsidRDefault="00DF5FEB" w:rsidP="00DF5FEB">
      <w:r w:rsidRPr="004D20DF">
        <w:t>Alle Senioren sind zur Maiandacht am Donnerstag, 16. Mai um 15 Uhr in St. Josef recht herzlich eingeladen. Im Anschluss Kaffee und Kuchen im Pfarrer-Schwahn-Haus</w:t>
      </w:r>
    </w:p>
    <w:p w14:paraId="42A6F900" w14:textId="77777777" w:rsidR="004022DE" w:rsidRPr="004D20DF" w:rsidRDefault="004022DE" w:rsidP="00DF5FEB"/>
    <w:p w14:paraId="280C5EF4" w14:textId="20E6FD7B" w:rsidR="0093774A" w:rsidRPr="0093774A" w:rsidRDefault="00DF5FEB" w:rsidP="0093774A">
      <w:r w:rsidRPr="004D20DF">
        <w:rPr>
          <w:b/>
          <w:bCs/>
          <w:sz w:val="22"/>
          <w:szCs w:val="28"/>
        </w:rPr>
        <w:t>Chor Jubilate St. Josef – Projekt Weihnachtsoratorium von Camille Saint-</w:t>
      </w:r>
      <w:r w:rsidR="0093774A" w:rsidRPr="0093774A">
        <w:rPr>
          <w:rFonts w:cstheme="minorHAnsi"/>
          <w:b/>
          <w:color w:val="FF0000"/>
          <w:sz w:val="24"/>
        </w:rPr>
        <w:t xml:space="preserve"> </w:t>
      </w:r>
    </w:p>
    <w:p w14:paraId="67B8A5CB" w14:textId="7DA379D9" w:rsidR="00DF5FEB" w:rsidRPr="0093774A" w:rsidRDefault="0093774A" w:rsidP="0093774A">
      <w:r w:rsidRPr="0093774A">
        <w:t xml:space="preserve">Der Chor Jubilate St. Josef hat sich dieses Jahr einmal ein ganz anderes Weihnachtsoratorium vorgenommen. Die intime Weihnachtsmusik von Camille Saint-Saens, ohne Pauken und Trompeten, dafür mit Harfe, Streichern und solistischer Orgel. Die Proben sind immer mittwochs von 19:30 – 21:30 Uhr im Pfarrer-Schwahn-Haus, Probenbeginn ist am 29. Mai, das Konzert findet am 08. Dezember um 17:00 Uhr in der St. Pius Kirche statt. Informieren Sie sich bitte über unsere Homepage </w:t>
      </w:r>
      <w:hyperlink r:id="rId37" w:history="1">
        <w:r w:rsidRPr="0093774A">
          <w:rPr>
            <w:rStyle w:val="Hyperlink"/>
            <w:color w:val="auto"/>
            <w:u w:val="none"/>
          </w:rPr>
          <w:t>www.chor-obertshausen.de</w:t>
        </w:r>
      </w:hyperlink>
      <w:r w:rsidRPr="0093774A">
        <w:t>, wir freuen uns auf Mitsängerinnen und Mitsänger.</w:t>
      </w:r>
    </w:p>
    <w:p w14:paraId="64A6A206" w14:textId="77777777" w:rsidR="00DF5FEB" w:rsidRDefault="00DF5FEB" w:rsidP="00DF5FEB"/>
    <w:p w14:paraId="177CF6E5" w14:textId="77777777" w:rsidR="004E61D0" w:rsidRPr="0093774A" w:rsidRDefault="004E61D0" w:rsidP="004E61D0">
      <w:pPr>
        <w:rPr>
          <w:b/>
          <w:bCs/>
          <w:sz w:val="22"/>
          <w:szCs w:val="28"/>
        </w:rPr>
      </w:pPr>
      <w:r w:rsidRPr="0093774A">
        <w:rPr>
          <w:b/>
          <w:bCs/>
          <w:sz w:val="22"/>
          <w:szCs w:val="28"/>
        </w:rPr>
        <w:t>Blüten für Blumenteppich vor der St. Lucia Kirche an Fronleichnam</w:t>
      </w:r>
    </w:p>
    <w:p w14:paraId="30185DCC" w14:textId="77777777" w:rsidR="004E61D0" w:rsidRPr="000A3FCA" w:rsidRDefault="004E61D0" w:rsidP="004E61D0">
      <w:pPr>
        <w:rPr>
          <w:rFonts w:cstheme="minorHAnsi"/>
          <w:szCs w:val="20"/>
        </w:rPr>
      </w:pPr>
      <w:r w:rsidRPr="000A3FCA">
        <w:rPr>
          <w:rFonts w:cstheme="minorHAnsi"/>
          <w:szCs w:val="20"/>
        </w:rPr>
        <w:t>Das Pastoralteam hat vereinbart, dass in diesem Jahr keine eigene Prozession zu Fronleichnam wie gewohnt in Hausen sondern zusammen mit der Pfarrgemeinde von </w:t>
      </w:r>
    </w:p>
    <w:p w14:paraId="31D33433" w14:textId="77777777" w:rsidR="004E61D0" w:rsidRPr="0093774A" w:rsidRDefault="004E61D0" w:rsidP="004E61D0">
      <w:r w:rsidRPr="000A3FCA">
        <w:rPr>
          <w:rFonts w:cstheme="minorHAnsi"/>
          <w:szCs w:val="20"/>
        </w:rPr>
        <w:t>St. Lucia in Lämmerspiel angeboten wird.</w:t>
      </w:r>
      <w:r>
        <w:rPr>
          <w:rFonts w:cstheme="minorHAnsi"/>
          <w:szCs w:val="20"/>
        </w:rPr>
        <w:t xml:space="preserve"> D</w:t>
      </w:r>
      <w:r w:rsidRPr="0093774A">
        <w:t xml:space="preserve">er Blumenteppich </w:t>
      </w:r>
      <w:r>
        <w:t xml:space="preserve">wird </w:t>
      </w:r>
      <w:r w:rsidRPr="0093774A">
        <w:t>an Fronleichnam vor der St. Lucia Kirche vom Hausener Blumenteam gestaltet. Sie können zum Gelingen des Blumenteppichs beitragen, indem Sie Ihre Blütenspenden am Vorabend, Mittwoch 29. Mai von 18:00 – 19:00 Uhr, zum Vorplatz nach St. Lucia Lämmerspiel bringen, ebenso besteht die Möglichkeit die Blüten in Hausen bei Uta Picard, Frh.-v.-Stein-Str. 4 am Abend abzugeben oder aber am Fronleichnamstag, morgens um 6:30 Uhr direkt vor St. Lucia in Lämmerspiel</w:t>
      </w:r>
    </w:p>
    <w:p w14:paraId="153072E6" w14:textId="77777777" w:rsidR="0093774A" w:rsidRDefault="0093774A" w:rsidP="00DF5FEB"/>
    <w:p w14:paraId="40EA53DA" w14:textId="77777777" w:rsidR="0093774A" w:rsidRPr="00DF5FEB" w:rsidRDefault="0093774A" w:rsidP="00DF5FEB"/>
    <w:p w14:paraId="521AB9D2" w14:textId="556945C8" w:rsidR="00AF151B" w:rsidRPr="00986D60" w:rsidRDefault="00AF151B" w:rsidP="009518CF">
      <w:pPr>
        <w:pStyle w:val="berschrift2Mitteilungsblatt"/>
        <w:framePr w:wrap="auto"/>
        <w:rPr>
          <w:rFonts w:asciiTheme="minorHAnsi" w:hAnsiTheme="minorHAnsi" w:cstheme="minorHAnsi"/>
          <w:u w:color="F9D900"/>
        </w:rPr>
      </w:pPr>
      <w:r w:rsidRPr="00986D60">
        <w:rPr>
          <w:rFonts w:asciiTheme="minorHAnsi" w:hAnsiTheme="minorHAnsi" w:cstheme="minorHAnsi"/>
          <w:u w:color="F9D900"/>
        </w:rPr>
        <w:t>Herz Jesu</w:t>
      </w:r>
    </w:p>
    <w:p w14:paraId="05D26F36" w14:textId="77777777" w:rsidR="004D20DF" w:rsidRPr="004D20DF" w:rsidRDefault="004D20DF" w:rsidP="004D20DF">
      <w:pPr>
        <w:rPr>
          <w:b/>
          <w:bCs/>
          <w:sz w:val="22"/>
          <w:szCs w:val="28"/>
        </w:rPr>
      </w:pPr>
      <w:r w:rsidRPr="004D20DF">
        <w:rPr>
          <w:b/>
          <w:bCs/>
          <w:sz w:val="22"/>
          <w:szCs w:val="28"/>
        </w:rPr>
        <w:t>KJO</w:t>
      </w:r>
    </w:p>
    <w:p w14:paraId="750114A6" w14:textId="06980E08" w:rsidR="004D20DF" w:rsidRPr="004D20DF" w:rsidRDefault="004D20DF" w:rsidP="004D20DF">
      <w:r w:rsidRPr="004D20DF">
        <w:t>Die Teilnehmer des Langen Wochenendes, das von der Katholischen Jugend Obertshausen vom 8. Bis 12. Mai veranstaltet wird, erhalten am Mittwoch, 08.</w:t>
      </w:r>
      <w:r>
        <w:t>M</w:t>
      </w:r>
      <w:r w:rsidRPr="004D20DF">
        <w:t>ai um 15 Uhr den Reisesegen auf dem Pilgerplatz St. Thomas Morus.</w:t>
      </w:r>
    </w:p>
    <w:p w14:paraId="458220B0" w14:textId="77777777" w:rsidR="004D20DF" w:rsidRPr="004D20DF" w:rsidRDefault="004D20DF" w:rsidP="004D20DF"/>
    <w:p w14:paraId="2C2CC77F" w14:textId="77777777" w:rsidR="004D20DF" w:rsidRPr="004D20DF" w:rsidRDefault="004D20DF" w:rsidP="004D20DF">
      <w:r w:rsidRPr="004D20DF">
        <w:t>Die Katholisch Jugend Obertshausen bietet am Donnerstag, 30. Mai nach der Fronleichnamsprozession um ca. 11 Uhr einen Kuchenverkauf auf dem Pilgerplatz St. Thomas Morus an.</w:t>
      </w:r>
    </w:p>
    <w:p w14:paraId="3E82CA21" w14:textId="77777777" w:rsidR="004D20DF" w:rsidRDefault="004D20DF" w:rsidP="00472468">
      <w:pPr>
        <w:pStyle w:val="berschrift2Mitteilungsblatt"/>
        <w:framePr w:wrap="auto"/>
        <w:rPr>
          <w:rFonts w:asciiTheme="minorHAnsi" w:hAnsiTheme="minorHAnsi" w:cstheme="minorHAnsi"/>
          <w:b w:val="0"/>
          <w:bCs/>
          <w:sz w:val="20"/>
          <w:szCs w:val="20"/>
          <w:u w:val="none"/>
        </w:rPr>
      </w:pPr>
    </w:p>
    <w:p w14:paraId="42D41AE6" w14:textId="77777777" w:rsidR="004D20DF" w:rsidRPr="00715373" w:rsidRDefault="004D20DF" w:rsidP="004D20DF">
      <w:pPr>
        <w:rPr>
          <w:b/>
          <w:bCs/>
          <w:sz w:val="22"/>
          <w:szCs w:val="28"/>
        </w:rPr>
      </w:pPr>
      <w:r w:rsidRPr="00715373">
        <w:rPr>
          <w:b/>
          <w:bCs/>
          <w:sz w:val="22"/>
          <w:szCs w:val="28"/>
        </w:rPr>
        <w:t>Kolpingsfamilie</w:t>
      </w:r>
    </w:p>
    <w:p w14:paraId="5E18C6D7" w14:textId="004C40E6" w:rsidR="004D20DF" w:rsidRPr="00715373" w:rsidRDefault="004D20DF" w:rsidP="004D20DF">
      <w:r w:rsidRPr="00715373">
        <w:t>Die Kolpingsfamilie Obertshausen veranstaltet am Freitag, 17. Mai im Pfarrsaal Herz Jesu, Kirchstr. 2 einen Spielenachmittag und lädt dazu alle Interessierte herzlich ein.</w:t>
      </w:r>
    </w:p>
    <w:p w14:paraId="2C2473C9" w14:textId="14BF6EC9" w:rsidR="00E17D11" w:rsidRPr="00715373" w:rsidRDefault="00E17D11" w:rsidP="00472468">
      <w:pPr>
        <w:pStyle w:val="berschrift2Mitteilungsblatt"/>
        <w:framePr w:wrap="auto"/>
        <w:rPr>
          <w:rFonts w:asciiTheme="minorHAnsi" w:hAnsiTheme="minorHAnsi" w:cstheme="minorHAnsi"/>
          <w:b w:val="0"/>
          <w:bCs/>
          <w:sz w:val="20"/>
          <w:szCs w:val="20"/>
          <w:u w:val="none"/>
        </w:rPr>
      </w:pPr>
    </w:p>
    <w:p w14:paraId="7E3384A1" w14:textId="7E72CB12" w:rsidR="003B54F6" w:rsidRPr="00715373" w:rsidRDefault="003B54F6" w:rsidP="003B54F6">
      <w:pPr>
        <w:pStyle w:val="FlietextPfarreiinformationenMitteilungsblatt"/>
        <w:rPr>
          <w:b/>
          <w:bCs/>
        </w:rPr>
      </w:pPr>
    </w:p>
    <w:p w14:paraId="4EF74F75" w14:textId="14E5720B" w:rsidR="004E61D0" w:rsidRPr="00715373" w:rsidRDefault="000F5DFC" w:rsidP="003B54F6">
      <w:pPr>
        <w:pStyle w:val="FlietextPfarreiinformationenMitteilungsblatt"/>
        <w:rPr>
          <w:b/>
          <w:bCs/>
        </w:rPr>
      </w:pPr>
      <w:r w:rsidRPr="00715373">
        <w:rPr>
          <w:rFonts w:ascii="Verdana" w:hAnsi="Verdana"/>
          <w:i/>
          <w:noProof/>
        </w:rPr>
        <mc:AlternateContent>
          <mc:Choice Requires="wps">
            <w:drawing>
              <wp:anchor distT="45720" distB="45720" distL="114300" distR="114300" simplePos="0" relativeHeight="251684352" behindDoc="1" locked="0" layoutInCell="1" allowOverlap="1" wp14:anchorId="0DC1F957" wp14:editId="643CDA5C">
                <wp:simplePos x="0" y="0"/>
                <wp:positionH relativeFrom="margin">
                  <wp:align>right</wp:align>
                </wp:positionH>
                <wp:positionV relativeFrom="paragraph">
                  <wp:posOffset>33584</wp:posOffset>
                </wp:positionV>
                <wp:extent cx="2523666" cy="1976796"/>
                <wp:effectExtent l="133350" t="171450" r="143510" b="175895"/>
                <wp:wrapNone/>
                <wp:docPr id="1730434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76667">
                          <a:off x="0" y="0"/>
                          <a:ext cx="2523666" cy="1976796"/>
                        </a:xfrm>
                        <a:prstGeom prst="rect">
                          <a:avLst/>
                        </a:prstGeom>
                        <a:solidFill>
                          <a:srgbClr val="FFFFFF"/>
                        </a:solidFill>
                        <a:ln w="9525">
                          <a:noFill/>
                          <a:miter lim="800000"/>
                          <a:headEnd/>
                          <a:tailEnd/>
                        </a:ln>
                      </wps:spPr>
                      <wps:txbx>
                        <w:txbxContent>
                          <w:p w14:paraId="03716DE5" w14:textId="13A58386" w:rsidR="00183018" w:rsidRPr="00A36ED1" w:rsidRDefault="00183018" w:rsidP="00183018">
                            <w:pPr>
                              <w:rPr>
                                <w:rFonts w:ascii="Comic Sans MS" w:hAnsi="Comic Sans MS"/>
                                <w:b/>
                                <w:sz w:val="22"/>
                                <w:szCs w:val="28"/>
                              </w:rPr>
                            </w:pPr>
                            <w:r w:rsidRPr="00A36ED1">
                              <w:rPr>
                                <w:rFonts w:ascii="Comic Sans MS" w:hAnsi="Comic Sans MS"/>
                                <w:b/>
                                <w:sz w:val="22"/>
                                <w:szCs w:val="28"/>
                              </w:rPr>
                              <w:t>Heiliger Geist</w:t>
                            </w:r>
                          </w:p>
                          <w:p w14:paraId="319192CE" w14:textId="77777777" w:rsidR="00183018" w:rsidRPr="00A36ED1" w:rsidRDefault="00183018" w:rsidP="00183018">
                            <w:pPr>
                              <w:rPr>
                                <w:rFonts w:ascii="Comic Sans MS" w:hAnsi="Comic Sans MS"/>
                                <w:sz w:val="22"/>
                                <w:szCs w:val="28"/>
                              </w:rPr>
                            </w:pPr>
                            <w:r w:rsidRPr="00A36ED1">
                              <w:rPr>
                                <w:rFonts w:ascii="Comic Sans MS" w:hAnsi="Comic Sans MS"/>
                                <w:sz w:val="22"/>
                                <w:szCs w:val="28"/>
                              </w:rPr>
                              <w:t> </w:t>
                            </w:r>
                          </w:p>
                          <w:p w14:paraId="66182727" w14:textId="77777777" w:rsidR="006D439A" w:rsidRPr="00A36ED1" w:rsidRDefault="00183018" w:rsidP="00183018">
                            <w:pPr>
                              <w:rPr>
                                <w:rFonts w:ascii="Comic Sans MS" w:hAnsi="Comic Sans MS"/>
                                <w:sz w:val="22"/>
                                <w:szCs w:val="28"/>
                              </w:rPr>
                            </w:pPr>
                            <w:r w:rsidRPr="00A36ED1">
                              <w:rPr>
                                <w:rFonts w:ascii="Comic Sans MS" w:hAnsi="Comic Sans MS"/>
                                <w:sz w:val="22"/>
                                <w:szCs w:val="28"/>
                              </w:rPr>
                              <w:t xml:space="preserve">Sei bei mir, </w:t>
                            </w:r>
                          </w:p>
                          <w:p w14:paraId="77074FC2" w14:textId="77777777" w:rsidR="006D439A" w:rsidRPr="00A36ED1" w:rsidRDefault="00183018" w:rsidP="00183018">
                            <w:pPr>
                              <w:rPr>
                                <w:rFonts w:ascii="Comic Sans MS" w:hAnsi="Comic Sans MS"/>
                                <w:sz w:val="22"/>
                                <w:szCs w:val="28"/>
                              </w:rPr>
                            </w:pPr>
                            <w:r w:rsidRPr="00A36ED1">
                              <w:rPr>
                                <w:rFonts w:ascii="Comic Sans MS" w:hAnsi="Comic Sans MS"/>
                                <w:sz w:val="22"/>
                                <w:szCs w:val="28"/>
                              </w:rPr>
                              <w:t>Heiliger Geist,</w:t>
                            </w:r>
                            <w:r w:rsidR="006D439A" w:rsidRPr="00A36ED1">
                              <w:rPr>
                                <w:rFonts w:ascii="Comic Sans MS" w:hAnsi="Comic Sans MS"/>
                                <w:sz w:val="22"/>
                                <w:szCs w:val="28"/>
                              </w:rPr>
                              <w:t xml:space="preserve"> </w:t>
                            </w:r>
                            <w:r w:rsidRPr="00A36ED1">
                              <w:rPr>
                                <w:rFonts w:ascii="Comic Sans MS" w:hAnsi="Comic Sans MS"/>
                                <w:sz w:val="22"/>
                                <w:szCs w:val="28"/>
                              </w:rPr>
                              <w:t xml:space="preserve">trage mich, </w:t>
                            </w:r>
                          </w:p>
                          <w:p w14:paraId="76412C0D" w14:textId="77777777" w:rsidR="006D439A" w:rsidRPr="00A36ED1" w:rsidRDefault="00183018" w:rsidP="00183018">
                            <w:pPr>
                              <w:rPr>
                                <w:rFonts w:ascii="Comic Sans MS" w:hAnsi="Comic Sans MS"/>
                                <w:sz w:val="22"/>
                                <w:szCs w:val="28"/>
                              </w:rPr>
                            </w:pPr>
                            <w:r w:rsidRPr="00A36ED1">
                              <w:rPr>
                                <w:rFonts w:ascii="Comic Sans MS" w:hAnsi="Comic Sans MS"/>
                                <w:sz w:val="22"/>
                                <w:szCs w:val="28"/>
                              </w:rPr>
                              <w:t>halte mich,</w:t>
                            </w:r>
                            <w:r w:rsidR="006D439A" w:rsidRPr="00A36ED1">
                              <w:rPr>
                                <w:rFonts w:ascii="Comic Sans MS" w:hAnsi="Comic Sans MS"/>
                                <w:sz w:val="22"/>
                                <w:szCs w:val="28"/>
                              </w:rPr>
                              <w:t xml:space="preserve"> </w:t>
                            </w:r>
                            <w:r w:rsidRPr="00A36ED1">
                              <w:rPr>
                                <w:rFonts w:ascii="Comic Sans MS" w:hAnsi="Comic Sans MS"/>
                                <w:sz w:val="22"/>
                                <w:szCs w:val="28"/>
                              </w:rPr>
                              <w:t xml:space="preserve">erleuchte mich, </w:t>
                            </w:r>
                          </w:p>
                          <w:p w14:paraId="0F28FB0D" w14:textId="29047A5D" w:rsidR="00183018" w:rsidRPr="00A36ED1" w:rsidRDefault="00183018" w:rsidP="00183018">
                            <w:pPr>
                              <w:rPr>
                                <w:rFonts w:ascii="Comic Sans MS" w:hAnsi="Comic Sans MS"/>
                                <w:sz w:val="22"/>
                                <w:szCs w:val="28"/>
                              </w:rPr>
                            </w:pPr>
                            <w:r w:rsidRPr="00A36ED1">
                              <w:rPr>
                                <w:rFonts w:ascii="Comic Sans MS" w:hAnsi="Comic Sans MS"/>
                                <w:sz w:val="22"/>
                                <w:szCs w:val="28"/>
                              </w:rPr>
                              <w:t>fang mich auf,</w:t>
                            </w:r>
                            <w:r w:rsidR="006D439A" w:rsidRPr="00A36ED1">
                              <w:rPr>
                                <w:rFonts w:ascii="Comic Sans MS" w:hAnsi="Comic Sans MS"/>
                                <w:sz w:val="22"/>
                                <w:szCs w:val="28"/>
                              </w:rPr>
                              <w:t xml:space="preserve"> </w:t>
                            </w:r>
                            <w:r w:rsidRPr="00A36ED1">
                              <w:rPr>
                                <w:rFonts w:ascii="Comic Sans MS" w:hAnsi="Comic Sans MS"/>
                                <w:sz w:val="22"/>
                                <w:szCs w:val="28"/>
                              </w:rPr>
                              <w:t>wenn ich strauchle,</w:t>
                            </w:r>
                          </w:p>
                          <w:p w14:paraId="0A055183" w14:textId="70D75514" w:rsidR="00183018" w:rsidRPr="006D439A" w:rsidRDefault="00183018" w:rsidP="00183018">
                            <w:pPr>
                              <w:rPr>
                                <w:rFonts w:ascii="Comic Sans MS" w:hAnsi="Comic Sans MS"/>
                                <w:sz w:val="24"/>
                                <w:szCs w:val="32"/>
                              </w:rPr>
                            </w:pPr>
                            <w:r w:rsidRPr="00A36ED1">
                              <w:rPr>
                                <w:rFonts w:ascii="Comic Sans MS" w:hAnsi="Comic Sans MS"/>
                                <w:sz w:val="22"/>
                                <w:szCs w:val="28"/>
                              </w:rPr>
                              <w:t>öffne mein Herz</w:t>
                            </w:r>
                            <w:r w:rsidR="006D439A" w:rsidRPr="00A36ED1">
                              <w:rPr>
                                <w:rFonts w:ascii="Comic Sans MS" w:hAnsi="Comic Sans MS"/>
                                <w:sz w:val="22"/>
                                <w:szCs w:val="28"/>
                              </w:rPr>
                              <w:t xml:space="preserve"> </w:t>
                            </w:r>
                            <w:r w:rsidRPr="00A36ED1">
                              <w:rPr>
                                <w:rFonts w:ascii="Comic Sans MS" w:hAnsi="Comic Sans MS"/>
                                <w:sz w:val="22"/>
                                <w:szCs w:val="28"/>
                              </w:rPr>
                              <w:t>für Gottes Wort</w:t>
                            </w:r>
                            <w:r w:rsidRPr="006D439A">
                              <w:rPr>
                                <w:rFonts w:ascii="Comic Sans MS" w:hAnsi="Comic Sans MS"/>
                                <w:sz w:val="24"/>
                                <w:szCs w:val="32"/>
                              </w:rPr>
                              <w:t>.</w:t>
                            </w:r>
                          </w:p>
                          <w:p w14:paraId="0914CC1C" w14:textId="77777777" w:rsidR="00183018" w:rsidRPr="006D439A" w:rsidRDefault="00183018" w:rsidP="00183018">
                            <w:pPr>
                              <w:rPr>
                                <w:rFonts w:ascii="Comic Sans MS" w:hAnsi="Comic Sans MS"/>
                                <w:iCs/>
                                <w:sz w:val="22"/>
                                <w:szCs w:val="28"/>
                              </w:rPr>
                            </w:pPr>
                          </w:p>
                          <w:p w14:paraId="7DE70684" w14:textId="6FBBD907" w:rsidR="00183018" w:rsidRPr="00183018" w:rsidRDefault="00183018" w:rsidP="00183018">
                            <w:pPr>
                              <w:rPr>
                                <w:rFonts w:ascii="Verdana" w:hAnsi="Verdana"/>
                                <w:i/>
                                <w:sz w:val="18"/>
                                <w:szCs w:val="22"/>
                              </w:rPr>
                            </w:pPr>
                            <w:r w:rsidRPr="006D439A">
                              <w:rPr>
                                <w:rFonts w:ascii="Comic Sans MS" w:hAnsi="Comic Sans MS"/>
                                <w:iCs/>
                                <w:sz w:val="18"/>
                                <w:szCs w:val="22"/>
                              </w:rPr>
                              <w:t>Theresia Bongarth, In:Pfarrbriefservice.de</w:t>
                            </w:r>
                          </w:p>
                          <w:p w14:paraId="67E54E41" w14:textId="65088A10" w:rsidR="00183018" w:rsidRDefault="001830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1F957" id="_x0000_s1031" type="#_x0000_t202" style="position:absolute;margin-left:147.5pt;margin-top:2.65pt;width:198.7pt;height:155.65pt;rotation:520647fd;z-index:-251632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" stroked="f">
                <v:textbox>
                  <w:txbxContent>
                    <w:p w14:paraId="03716DE5" w14:textId="13A58386" w:rsidR="00183018" w:rsidRPr="00A36ED1" w:rsidRDefault="00183018" w:rsidP="00183018">
                      <w:pPr>
                        <w:rPr>
                          <w:rFonts w:ascii="Comic Sans MS" w:hAnsi="Comic Sans MS"/>
                          <w:b/>
                          <w:sz w:val="22"/>
                          <w:szCs w:val="28"/>
                        </w:rPr>
                      </w:pPr>
                      <w:r w:rsidRPr="00A36ED1">
                        <w:rPr>
                          <w:rFonts w:ascii="Comic Sans MS" w:hAnsi="Comic Sans MS"/>
                          <w:b/>
                          <w:sz w:val="22"/>
                          <w:szCs w:val="28"/>
                        </w:rPr>
                        <w:t>Heiliger Geist</w:t>
                      </w:r>
                    </w:p>
                    <w:p w14:paraId="319192CE" w14:textId="77777777" w:rsidR="00183018" w:rsidRPr="00A36ED1" w:rsidRDefault="00183018" w:rsidP="00183018">
                      <w:pPr>
                        <w:rPr>
                          <w:rFonts w:ascii="Comic Sans MS" w:hAnsi="Comic Sans MS"/>
                          <w:sz w:val="22"/>
                          <w:szCs w:val="28"/>
                        </w:rPr>
                      </w:pPr>
                      <w:r w:rsidRPr="00A36ED1">
                        <w:rPr>
                          <w:rFonts w:ascii="Comic Sans MS" w:hAnsi="Comic Sans MS"/>
                          <w:sz w:val="22"/>
                          <w:szCs w:val="28"/>
                        </w:rPr>
                        <w:t> </w:t>
                      </w:r>
                    </w:p>
                    <w:p w14:paraId="66182727" w14:textId="77777777" w:rsidR="006D439A" w:rsidRPr="00A36ED1" w:rsidRDefault="00183018" w:rsidP="00183018">
                      <w:pPr>
                        <w:rPr>
                          <w:rFonts w:ascii="Comic Sans MS" w:hAnsi="Comic Sans MS"/>
                          <w:sz w:val="22"/>
                          <w:szCs w:val="28"/>
                        </w:rPr>
                      </w:pPr>
                      <w:r w:rsidRPr="00A36ED1">
                        <w:rPr>
                          <w:rFonts w:ascii="Comic Sans MS" w:hAnsi="Comic Sans MS"/>
                          <w:sz w:val="22"/>
                          <w:szCs w:val="28"/>
                        </w:rPr>
                        <w:t xml:space="preserve">Sei bei mir, </w:t>
                      </w:r>
                    </w:p>
                    <w:p w14:paraId="77074FC2" w14:textId="77777777" w:rsidR="006D439A" w:rsidRPr="00A36ED1" w:rsidRDefault="00183018" w:rsidP="00183018">
                      <w:pPr>
                        <w:rPr>
                          <w:rFonts w:ascii="Comic Sans MS" w:hAnsi="Comic Sans MS"/>
                          <w:sz w:val="22"/>
                          <w:szCs w:val="28"/>
                        </w:rPr>
                      </w:pPr>
                      <w:r w:rsidRPr="00A36ED1">
                        <w:rPr>
                          <w:rFonts w:ascii="Comic Sans MS" w:hAnsi="Comic Sans MS"/>
                          <w:sz w:val="22"/>
                          <w:szCs w:val="28"/>
                        </w:rPr>
                        <w:t>Heiliger Geist,</w:t>
                      </w:r>
                      <w:r w:rsidR="006D439A" w:rsidRPr="00A36ED1">
                        <w:rPr>
                          <w:rFonts w:ascii="Comic Sans MS" w:hAnsi="Comic Sans MS"/>
                          <w:sz w:val="22"/>
                          <w:szCs w:val="28"/>
                        </w:rPr>
                        <w:t xml:space="preserve"> </w:t>
                      </w:r>
                      <w:r w:rsidRPr="00A36ED1">
                        <w:rPr>
                          <w:rFonts w:ascii="Comic Sans MS" w:hAnsi="Comic Sans MS"/>
                          <w:sz w:val="22"/>
                          <w:szCs w:val="28"/>
                        </w:rPr>
                        <w:t xml:space="preserve">trage mich, </w:t>
                      </w:r>
                    </w:p>
                    <w:p w14:paraId="76412C0D" w14:textId="77777777" w:rsidR="006D439A" w:rsidRPr="00A36ED1" w:rsidRDefault="00183018" w:rsidP="00183018">
                      <w:pPr>
                        <w:rPr>
                          <w:rFonts w:ascii="Comic Sans MS" w:hAnsi="Comic Sans MS"/>
                          <w:sz w:val="22"/>
                          <w:szCs w:val="28"/>
                        </w:rPr>
                      </w:pPr>
                      <w:r w:rsidRPr="00A36ED1">
                        <w:rPr>
                          <w:rFonts w:ascii="Comic Sans MS" w:hAnsi="Comic Sans MS"/>
                          <w:sz w:val="22"/>
                          <w:szCs w:val="28"/>
                        </w:rPr>
                        <w:t>halte mich,</w:t>
                      </w:r>
                      <w:r w:rsidR="006D439A" w:rsidRPr="00A36ED1">
                        <w:rPr>
                          <w:rFonts w:ascii="Comic Sans MS" w:hAnsi="Comic Sans MS"/>
                          <w:sz w:val="22"/>
                          <w:szCs w:val="28"/>
                        </w:rPr>
                        <w:t xml:space="preserve"> </w:t>
                      </w:r>
                      <w:r w:rsidRPr="00A36ED1">
                        <w:rPr>
                          <w:rFonts w:ascii="Comic Sans MS" w:hAnsi="Comic Sans MS"/>
                          <w:sz w:val="22"/>
                          <w:szCs w:val="28"/>
                        </w:rPr>
                        <w:t xml:space="preserve">erleuchte mich, </w:t>
                      </w:r>
                    </w:p>
                    <w:p w14:paraId="0F28FB0D" w14:textId="29047A5D" w:rsidR="00183018" w:rsidRPr="00A36ED1" w:rsidRDefault="00183018" w:rsidP="00183018">
                      <w:pPr>
                        <w:rPr>
                          <w:rFonts w:ascii="Comic Sans MS" w:hAnsi="Comic Sans MS"/>
                          <w:sz w:val="22"/>
                          <w:szCs w:val="28"/>
                        </w:rPr>
                      </w:pPr>
                      <w:r w:rsidRPr="00A36ED1">
                        <w:rPr>
                          <w:rFonts w:ascii="Comic Sans MS" w:hAnsi="Comic Sans MS"/>
                          <w:sz w:val="22"/>
                          <w:szCs w:val="28"/>
                        </w:rPr>
                        <w:t>fang mich auf,</w:t>
                      </w:r>
                      <w:r w:rsidR="006D439A" w:rsidRPr="00A36ED1">
                        <w:rPr>
                          <w:rFonts w:ascii="Comic Sans MS" w:hAnsi="Comic Sans MS"/>
                          <w:sz w:val="22"/>
                          <w:szCs w:val="28"/>
                        </w:rPr>
                        <w:t xml:space="preserve"> </w:t>
                      </w:r>
                      <w:r w:rsidRPr="00A36ED1">
                        <w:rPr>
                          <w:rFonts w:ascii="Comic Sans MS" w:hAnsi="Comic Sans MS"/>
                          <w:sz w:val="22"/>
                          <w:szCs w:val="28"/>
                        </w:rPr>
                        <w:t>wenn ich strauchle,</w:t>
                      </w:r>
                    </w:p>
                    <w:p w14:paraId="0A055183" w14:textId="70D75514" w:rsidR="00183018" w:rsidRPr="006D439A" w:rsidRDefault="00183018" w:rsidP="00183018">
                      <w:pPr>
                        <w:rPr>
                          <w:rFonts w:ascii="Comic Sans MS" w:hAnsi="Comic Sans MS"/>
                          <w:sz w:val="24"/>
                          <w:szCs w:val="32"/>
                        </w:rPr>
                      </w:pPr>
                      <w:r w:rsidRPr="00A36ED1">
                        <w:rPr>
                          <w:rFonts w:ascii="Comic Sans MS" w:hAnsi="Comic Sans MS"/>
                          <w:sz w:val="22"/>
                          <w:szCs w:val="28"/>
                        </w:rPr>
                        <w:t>öffne mein Herz</w:t>
                      </w:r>
                      <w:r w:rsidR="006D439A" w:rsidRPr="00A36ED1">
                        <w:rPr>
                          <w:rFonts w:ascii="Comic Sans MS" w:hAnsi="Comic Sans MS"/>
                          <w:sz w:val="22"/>
                          <w:szCs w:val="28"/>
                        </w:rPr>
                        <w:t xml:space="preserve"> </w:t>
                      </w:r>
                      <w:r w:rsidRPr="00A36ED1">
                        <w:rPr>
                          <w:rFonts w:ascii="Comic Sans MS" w:hAnsi="Comic Sans MS"/>
                          <w:sz w:val="22"/>
                          <w:szCs w:val="28"/>
                        </w:rPr>
                        <w:t>für Gottes Wort</w:t>
                      </w:r>
                      <w:r w:rsidRPr="006D439A">
                        <w:rPr>
                          <w:rFonts w:ascii="Comic Sans MS" w:hAnsi="Comic Sans MS"/>
                          <w:sz w:val="24"/>
                          <w:szCs w:val="32"/>
                        </w:rPr>
                        <w:t>.</w:t>
                      </w:r>
                    </w:p>
                    <w:p w14:paraId="0914CC1C" w14:textId="77777777" w:rsidR="00183018" w:rsidRPr="006D439A" w:rsidRDefault="00183018" w:rsidP="00183018">
                      <w:pPr>
                        <w:rPr>
                          <w:rFonts w:ascii="Comic Sans MS" w:hAnsi="Comic Sans MS"/>
                          <w:iCs/>
                          <w:sz w:val="22"/>
                          <w:szCs w:val="28"/>
                        </w:rPr>
                      </w:pPr>
                    </w:p>
                    <w:p w14:paraId="7DE70684" w14:textId="6FBBD907" w:rsidR="00183018" w:rsidRPr="00183018" w:rsidRDefault="00183018" w:rsidP="00183018">
                      <w:pPr>
                        <w:rPr>
                          <w:rFonts w:ascii="Verdana" w:hAnsi="Verdana"/>
                          <w:i/>
                          <w:sz w:val="18"/>
                          <w:szCs w:val="22"/>
                        </w:rPr>
                      </w:pPr>
                      <w:r w:rsidRPr="006D439A">
                        <w:rPr>
                          <w:rFonts w:ascii="Comic Sans MS" w:hAnsi="Comic Sans MS"/>
                          <w:iCs/>
                          <w:sz w:val="18"/>
                          <w:szCs w:val="22"/>
                        </w:rPr>
                        <w:t xml:space="preserve">Theresia </w:t>
                      </w:r>
                      <w:proofErr w:type="spellStart"/>
                      <w:r w:rsidRPr="006D439A">
                        <w:rPr>
                          <w:rFonts w:ascii="Comic Sans MS" w:hAnsi="Comic Sans MS"/>
                          <w:iCs/>
                          <w:sz w:val="18"/>
                          <w:szCs w:val="22"/>
                        </w:rPr>
                        <w:t>Bongarth</w:t>
                      </w:r>
                      <w:proofErr w:type="spellEnd"/>
                      <w:r w:rsidRPr="006D439A">
                        <w:rPr>
                          <w:rFonts w:ascii="Comic Sans MS" w:hAnsi="Comic Sans MS"/>
                          <w:iCs/>
                          <w:sz w:val="18"/>
                          <w:szCs w:val="22"/>
                        </w:rPr>
                        <w:t xml:space="preserve">, </w:t>
                      </w:r>
                      <w:proofErr w:type="spellStart"/>
                      <w:proofErr w:type="gramStart"/>
                      <w:r w:rsidRPr="006D439A">
                        <w:rPr>
                          <w:rFonts w:ascii="Comic Sans MS" w:hAnsi="Comic Sans MS"/>
                          <w:iCs/>
                          <w:sz w:val="18"/>
                          <w:szCs w:val="22"/>
                        </w:rPr>
                        <w:t>In:Pfarrbriefservice.de</w:t>
                      </w:r>
                      <w:proofErr w:type="spellEnd"/>
                      <w:proofErr w:type="gramEnd"/>
                    </w:p>
                    <w:p w14:paraId="67E54E41" w14:textId="65088A10" w:rsidR="00183018" w:rsidRDefault="00183018"/>
                  </w:txbxContent>
                </v:textbox>
                <w10:wrap anchorx="margin"/>
              </v:shape>
            </w:pict>
          </mc:Fallback>
        </mc:AlternateContent>
      </w:r>
    </w:p>
    <w:p w14:paraId="7ED65B23" w14:textId="77777777" w:rsidR="004E61D0" w:rsidRPr="00715373" w:rsidRDefault="004E61D0" w:rsidP="003B54F6">
      <w:pPr>
        <w:pStyle w:val="FlietextPfarreiinformationenMitteilungsblatt"/>
        <w:rPr>
          <w:b/>
          <w:bCs/>
        </w:rPr>
      </w:pPr>
    </w:p>
    <w:p w14:paraId="611C9DB1" w14:textId="77777777" w:rsidR="004E61D0" w:rsidRPr="00715373" w:rsidRDefault="004E61D0" w:rsidP="003B54F6">
      <w:pPr>
        <w:pStyle w:val="FlietextPfarreiinformationenMitteilungsblatt"/>
        <w:rPr>
          <w:b/>
          <w:bCs/>
        </w:rPr>
      </w:pPr>
    </w:p>
    <w:p w14:paraId="4586CE4C" w14:textId="6A60251C" w:rsidR="00183018" w:rsidRDefault="00183018" w:rsidP="00183018">
      <w:pPr>
        <w:rPr>
          <w:rFonts w:ascii="Verdana" w:hAnsi="Verdana"/>
          <w:i/>
        </w:rPr>
      </w:pPr>
    </w:p>
    <w:p w14:paraId="3920B6B8" w14:textId="59B8D302" w:rsidR="00970C0C" w:rsidRDefault="00A36ED1" w:rsidP="00970C0C">
      <w:pPr>
        <w:pStyle w:val="FlietextPfarreiinformationenMitteilungsblatt"/>
        <w:rPr>
          <w:bCs/>
          <w:color w:val="FFC000"/>
          <w:sz w:val="18"/>
          <w:szCs w:val="18"/>
        </w:rPr>
      </w:pPr>
      <w:r w:rsidRPr="00A36ED1">
        <w:rPr>
          <w:noProof/>
        </w:rPr>
        <w:drawing>
          <wp:inline distT="0" distB="0" distL="0" distR="0" wp14:anchorId="51621B08" wp14:editId="4FEF6484">
            <wp:extent cx="1217627" cy="1286549"/>
            <wp:effectExtent l="0" t="0" r="1905" b="8890"/>
            <wp:docPr id="13728326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32697" name=""/>
                    <pic:cNvPicPr/>
                  </pic:nvPicPr>
                  <pic:blipFill>
                    <a:blip r:embed="rId38"/>
                    <a:stretch>
                      <a:fillRect/>
                    </a:stretch>
                  </pic:blipFill>
                  <pic:spPr>
                    <a:xfrm>
                      <a:off x="0" y="0"/>
                      <a:ext cx="1225279" cy="1294634"/>
                    </a:xfrm>
                    <a:prstGeom prst="rect">
                      <a:avLst/>
                    </a:prstGeom>
                  </pic:spPr>
                </pic:pic>
              </a:graphicData>
            </a:graphic>
          </wp:inline>
        </w:drawing>
      </w:r>
    </w:p>
    <w:p w14:paraId="462D9A7E" w14:textId="42B87301" w:rsidR="00B56B12" w:rsidRPr="00DA3B0A" w:rsidRDefault="00B56B12" w:rsidP="00B56B12">
      <w:pPr>
        <w:rPr>
          <w:rFonts w:cstheme="minorHAnsi"/>
          <w:sz w:val="18"/>
          <w:szCs w:val="18"/>
        </w:rPr>
      </w:pPr>
      <w:r w:rsidRPr="00DA3B0A">
        <w:rPr>
          <w:bCs/>
          <w:color w:val="FFC000"/>
          <w:sz w:val="18"/>
          <w:szCs w:val="18"/>
        </w:rPr>
        <w:t>_________________________</w:t>
      </w:r>
      <w:r w:rsidR="00970C0C" w:rsidRPr="00DA3B0A">
        <w:rPr>
          <w:bCs/>
          <w:color w:val="FFC000"/>
          <w:sz w:val="18"/>
          <w:szCs w:val="18"/>
        </w:rPr>
        <w:t>____________</w:t>
      </w:r>
      <w:r w:rsidRPr="00DA3B0A">
        <w:rPr>
          <w:bCs/>
          <w:color w:val="FFC000"/>
          <w:sz w:val="18"/>
          <w:szCs w:val="18"/>
        </w:rPr>
        <w:t>_________________________________________</w:t>
      </w:r>
    </w:p>
    <w:p w14:paraId="318B3148" w14:textId="77777777" w:rsidR="00DF1D87" w:rsidRDefault="00DF1D87" w:rsidP="003801AE">
      <w:pPr>
        <w:pStyle w:val="FlietextPfarreiinformationenMitteilungsblatt"/>
      </w:pPr>
    </w:p>
    <w:p w14:paraId="1956DA28" w14:textId="59FA7DE4" w:rsidR="00301F73" w:rsidRDefault="00301F73" w:rsidP="003801AE">
      <w:pPr>
        <w:pStyle w:val="FlietextPfarreiinformationenMitteilungsblatt"/>
        <w:sectPr w:rsidR="00301F73" w:rsidSect="00E767A7">
          <w:headerReference w:type="even" r:id="rId39"/>
          <w:headerReference w:type="default" r:id="rId40"/>
          <w:pgSz w:w="8392" w:h="11907" w:code="9"/>
          <w:pgMar w:top="680" w:right="680" w:bottom="680" w:left="680" w:header="340" w:footer="397" w:gutter="0"/>
          <w:cols w:space="708"/>
          <w:docGrid w:linePitch="360"/>
        </w:sectPr>
      </w:pPr>
    </w:p>
    <w:p w14:paraId="291AAF8F" w14:textId="77777777" w:rsidR="00674860" w:rsidRPr="00785405" w:rsidRDefault="00674860" w:rsidP="00674860">
      <w:pPr>
        <w:pStyle w:val="PfarrerMitteilungsblatt"/>
        <w:rPr>
          <w:u w:color="F9D900"/>
        </w:rPr>
      </w:pPr>
      <w:r w:rsidRPr="00785405">
        <w:rPr>
          <w:u w:color="F9D900"/>
        </w:rPr>
        <w:t>Pfarrer Christoph Schneider</w:t>
      </w:r>
    </w:p>
    <w:p w14:paraId="7FCDBB9D" w14:textId="77777777" w:rsidR="00674860" w:rsidRPr="00B60B53" w:rsidRDefault="00674860" w:rsidP="00674860">
      <w:pPr>
        <w:pStyle w:val="FlietextPfarreiinformationenMitteilungsblatt"/>
      </w:pPr>
      <w:r w:rsidRPr="00B60B53">
        <w:t xml:space="preserve">Leitender Pfarrer des Pastoralraums, Pfarrer von </w:t>
      </w:r>
      <w:r>
        <w:t>St. Josef, St. Sebastian</w:t>
      </w:r>
      <w:r w:rsidRPr="00B60B53">
        <w:t xml:space="preserve"> und </w:t>
      </w:r>
      <w:r>
        <w:t>St. Lucia</w:t>
      </w:r>
    </w:p>
    <w:p w14:paraId="12A37EDB" w14:textId="77777777" w:rsidR="00674860" w:rsidRPr="00B60B53" w:rsidRDefault="00674860" w:rsidP="00674860">
      <w:pPr>
        <w:pStyle w:val="FlietextPfarreiinformationenMitteilungsblatt"/>
      </w:pPr>
      <w:r w:rsidRPr="00B60B53">
        <w:t>Telefon: 06104-984613</w:t>
      </w:r>
    </w:p>
    <w:p w14:paraId="2546651D" w14:textId="77777777" w:rsidR="00674860" w:rsidRPr="00B60B53" w:rsidRDefault="00674860" w:rsidP="00674860">
      <w:pPr>
        <w:pStyle w:val="FlietextPfarreiinformationenMitteilungsblatt"/>
      </w:pPr>
      <w:r w:rsidRPr="00B60B53">
        <w:t xml:space="preserve">Mail: </w:t>
      </w:r>
      <w:hyperlink r:id="rId41" w:history="1">
        <w:r w:rsidRPr="00B60B53">
          <w:rPr>
            <w:rStyle w:val="Hyperlink"/>
          </w:rPr>
          <w:t>christoph.schneider@bistum-mainz.de</w:t>
        </w:r>
      </w:hyperlink>
    </w:p>
    <w:p w14:paraId="25D69AD1" w14:textId="77777777" w:rsidR="00674860" w:rsidRPr="006A5DF7" w:rsidRDefault="00674860" w:rsidP="00196864">
      <w:pPr>
        <w:pStyle w:val="PfarrerMitteilungsblatt"/>
        <w:rPr>
          <w:sz w:val="20"/>
          <w:szCs w:val="20"/>
          <w:u w:color="F9D900"/>
        </w:rPr>
      </w:pPr>
    </w:p>
    <w:p w14:paraId="47865CFA" w14:textId="5DEB4583" w:rsidR="00B60B53" w:rsidRPr="00785405" w:rsidRDefault="00B60B53" w:rsidP="00196864">
      <w:pPr>
        <w:pStyle w:val="PfarrerMitteilungsblatt"/>
        <w:rPr>
          <w:u w:color="F9D900"/>
        </w:rPr>
      </w:pPr>
      <w:r w:rsidRPr="00785405">
        <w:rPr>
          <w:u w:color="F9D900"/>
        </w:rPr>
        <w:t>Pfarrer Norbert Hofmann</w:t>
      </w:r>
    </w:p>
    <w:p w14:paraId="08A9B6BE" w14:textId="69A71B0E" w:rsidR="00B60B53" w:rsidRPr="00B60B53" w:rsidRDefault="00B60B53" w:rsidP="006A5DF7">
      <w:pPr>
        <w:pStyle w:val="FlietextPfarreiinformationenMitteilungsblatt"/>
      </w:pPr>
      <w:r w:rsidRPr="00B60B53">
        <w:t xml:space="preserve">Pfarrer </w:t>
      </w:r>
      <w:r w:rsidR="0045315D">
        <w:t xml:space="preserve">von </w:t>
      </w:r>
      <w:r w:rsidRPr="00B60B53">
        <w:t>Herz Jesu und St. Thomas Morus</w:t>
      </w:r>
    </w:p>
    <w:p w14:paraId="71D45B48" w14:textId="77777777" w:rsidR="00B60B53" w:rsidRPr="00B60B53" w:rsidRDefault="00B60B53" w:rsidP="006A5DF7">
      <w:pPr>
        <w:pStyle w:val="FlietextPfarreiinformationenMitteilungsblatt"/>
      </w:pPr>
      <w:r w:rsidRPr="00B60B53">
        <w:t>Telefon: 06104-42655</w:t>
      </w:r>
    </w:p>
    <w:p w14:paraId="7ABEC533" w14:textId="77777777" w:rsidR="00B60B53" w:rsidRPr="00B60B53" w:rsidRDefault="00B60B53" w:rsidP="006A5DF7">
      <w:pPr>
        <w:pStyle w:val="FlietextPfarreiinformationenMitteilungsblatt"/>
      </w:pPr>
      <w:r w:rsidRPr="00B60B53">
        <w:t xml:space="preserve">Mail: </w:t>
      </w:r>
      <w:hyperlink r:id="rId42" w:history="1">
        <w:r w:rsidRPr="00B60B53">
          <w:rPr>
            <w:rStyle w:val="Hyperlink"/>
          </w:rPr>
          <w:t>st-thomas-morus@rkk-obh.de</w:t>
        </w:r>
      </w:hyperlink>
    </w:p>
    <w:p w14:paraId="03A03309" w14:textId="77777777" w:rsidR="00B60B53" w:rsidRPr="006A5DF7" w:rsidRDefault="00B60B53" w:rsidP="006A5DF7">
      <w:pPr>
        <w:pStyle w:val="FlietextPfarreiinformationenMitteilungsblatt"/>
      </w:pPr>
    </w:p>
    <w:p w14:paraId="33D29D56" w14:textId="77777777" w:rsidR="00B60B53" w:rsidRPr="00785405" w:rsidRDefault="00B60B53" w:rsidP="00196864">
      <w:pPr>
        <w:pStyle w:val="PfarrerMitteilungsblatt"/>
        <w:rPr>
          <w:u w:color="F9D900"/>
        </w:rPr>
      </w:pPr>
      <w:r w:rsidRPr="00785405">
        <w:rPr>
          <w:u w:color="F9D900"/>
        </w:rPr>
        <w:t>Pfarrer Ajimon Joseph</w:t>
      </w:r>
    </w:p>
    <w:p w14:paraId="31EAC782" w14:textId="35E5E0B9" w:rsidR="00B60B53" w:rsidRPr="00B60B53" w:rsidRDefault="00B60B53" w:rsidP="006A5DF7">
      <w:pPr>
        <w:pStyle w:val="FlietextPfarreiinformationenMitteilungsblatt"/>
      </w:pPr>
      <w:r w:rsidRPr="00B60B53">
        <w:t>Pfarrvikar für St. Josef,</w:t>
      </w:r>
      <w:r w:rsidR="00840C76">
        <w:t xml:space="preserve"> </w:t>
      </w:r>
      <w:r w:rsidRPr="00B60B53">
        <w:t xml:space="preserve">St. Sebastian und St. Lucia </w:t>
      </w:r>
    </w:p>
    <w:p w14:paraId="16F482D9" w14:textId="77777777" w:rsidR="00B60B53" w:rsidRPr="00B60B53" w:rsidRDefault="00B60B53" w:rsidP="006A5DF7">
      <w:pPr>
        <w:pStyle w:val="FlietextPfarreiinformationenMitteilungsblatt"/>
      </w:pPr>
      <w:r w:rsidRPr="00B60B53">
        <w:t>Telefon: 0176-72334852</w:t>
      </w:r>
    </w:p>
    <w:p w14:paraId="3D4C7049" w14:textId="77777777" w:rsidR="00B60B53" w:rsidRPr="00B60B53" w:rsidRDefault="00B60B53" w:rsidP="006A5DF7">
      <w:pPr>
        <w:pStyle w:val="FlietextPfarreiinformationenMitteilungsblatt"/>
      </w:pPr>
      <w:r w:rsidRPr="00B60B53">
        <w:t xml:space="preserve">Mail: </w:t>
      </w:r>
      <w:hyperlink r:id="rId43" w:history="1">
        <w:r w:rsidRPr="00B60B53">
          <w:rPr>
            <w:rStyle w:val="Hyperlink"/>
          </w:rPr>
          <w:t>ajimon.joseph@bistum-mainz.de</w:t>
        </w:r>
      </w:hyperlink>
    </w:p>
    <w:p w14:paraId="387C75DD" w14:textId="77777777" w:rsidR="00B60B53" w:rsidRPr="006A5DF7" w:rsidRDefault="00B60B53" w:rsidP="006A5DF7">
      <w:pPr>
        <w:pStyle w:val="FlietextPfarreiinformationenMitteilungsblatt"/>
      </w:pPr>
    </w:p>
    <w:p w14:paraId="16F7475B" w14:textId="77777777" w:rsidR="00B60B53" w:rsidRPr="00785405" w:rsidRDefault="00B60B53" w:rsidP="00196864">
      <w:pPr>
        <w:pStyle w:val="PfarrerMitteilungsblatt"/>
        <w:rPr>
          <w:u w:color="F9D900"/>
        </w:rPr>
      </w:pPr>
      <w:r w:rsidRPr="00785405">
        <w:rPr>
          <w:u w:color="F9D900"/>
        </w:rPr>
        <w:t>Gemeindereferentin Jutta Moka</w:t>
      </w:r>
    </w:p>
    <w:p w14:paraId="27792DAD" w14:textId="5C075A10" w:rsidR="00B60B53" w:rsidRPr="00B60B53" w:rsidRDefault="00B60B53" w:rsidP="006A5DF7">
      <w:pPr>
        <w:pStyle w:val="FlietextPfarreiinformationenMitteilungsblatt"/>
      </w:pPr>
      <w:r w:rsidRPr="00B60B53">
        <w:t>Dienstauftrag für St. Josef</w:t>
      </w:r>
    </w:p>
    <w:p w14:paraId="6EDA017D" w14:textId="77777777" w:rsidR="00B60B53" w:rsidRPr="00B60B53" w:rsidRDefault="00B60B53" w:rsidP="006A5DF7">
      <w:pPr>
        <w:pStyle w:val="FlietextPfarreiinformationenMitteilungsblatt"/>
      </w:pPr>
      <w:r w:rsidRPr="00B60B53">
        <w:t>Telefon: 06104-984618</w:t>
      </w:r>
    </w:p>
    <w:p w14:paraId="3C7808BA" w14:textId="77777777" w:rsidR="00B60B53" w:rsidRPr="00B60B53" w:rsidRDefault="00B60B53" w:rsidP="006A5DF7">
      <w:pPr>
        <w:pStyle w:val="FlietextPfarreiinformationenMitteilungsblatt"/>
      </w:pPr>
      <w:r w:rsidRPr="00B60B53">
        <w:t xml:space="preserve">Mail: </w:t>
      </w:r>
      <w:hyperlink r:id="rId44" w:history="1">
        <w:r w:rsidRPr="00B60B53">
          <w:rPr>
            <w:rStyle w:val="Hyperlink"/>
          </w:rPr>
          <w:t>jutta.moka@bistum-mainz.de</w:t>
        </w:r>
      </w:hyperlink>
    </w:p>
    <w:p w14:paraId="63F3AC32" w14:textId="77777777" w:rsidR="00B60B53" w:rsidRPr="006A5DF7" w:rsidRDefault="00B60B53" w:rsidP="006A5DF7">
      <w:pPr>
        <w:pStyle w:val="FlietextPfarreiinformationenMitteilungsblatt"/>
      </w:pPr>
    </w:p>
    <w:p w14:paraId="1DAA00EC" w14:textId="6485C125" w:rsidR="00CD1C91" w:rsidRPr="00785405" w:rsidRDefault="00CD1C91" w:rsidP="00CD1C91">
      <w:pPr>
        <w:pStyle w:val="PfarrerMitteilungsblatt"/>
        <w:rPr>
          <w:u w:color="F9D900"/>
        </w:rPr>
      </w:pPr>
      <w:r w:rsidRPr="00785405">
        <w:rPr>
          <w:u w:color="F9D900"/>
        </w:rPr>
        <w:t>Pfarrer Johannes Schmitt</w:t>
      </w:r>
      <w:r w:rsidR="006A5DF7">
        <w:rPr>
          <w:u w:color="F9D900"/>
        </w:rPr>
        <w:t>-</w:t>
      </w:r>
      <w:r w:rsidRPr="00785405">
        <w:rPr>
          <w:u w:color="F9D900"/>
        </w:rPr>
        <w:t xml:space="preserve">Helfferich </w:t>
      </w:r>
    </w:p>
    <w:p w14:paraId="1DF2163C" w14:textId="77777777" w:rsidR="00CD1C91" w:rsidRPr="00B60B53" w:rsidRDefault="00CD1C91" w:rsidP="006A5DF7">
      <w:pPr>
        <w:pStyle w:val="FlietextPfarreiinformationenMitteilungsblatt"/>
      </w:pPr>
      <w:r w:rsidRPr="00B60B53">
        <w:t>Pfarrer von St. Markus und St. Maximilian Kolbe</w:t>
      </w:r>
    </w:p>
    <w:p w14:paraId="6B4BAD9F" w14:textId="77777777" w:rsidR="00CD1C91" w:rsidRPr="00B60B53" w:rsidRDefault="00CD1C91" w:rsidP="006A5DF7">
      <w:pPr>
        <w:pStyle w:val="FlietextPfarreiinformationenMitteilungsblatt"/>
      </w:pPr>
      <w:r w:rsidRPr="00B60B53">
        <w:t>Telefon: 06108-74169</w:t>
      </w:r>
    </w:p>
    <w:p w14:paraId="5150A4F2" w14:textId="77777777" w:rsidR="00CD1C91" w:rsidRPr="00B60B53" w:rsidRDefault="00CD1C91" w:rsidP="006A5DF7">
      <w:pPr>
        <w:pStyle w:val="FlietextPfarreiinformationenMitteilungsblatt"/>
      </w:pPr>
      <w:r w:rsidRPr="00B60B53">
        <w:t xml:space="preserve">Mail: </w:t>
      </w:r>
      <w:hyperlink r:id="rId45" w:history="1">
        <w:r w:rsidRPr="00B60B53">
          <w:rPr>
            <w:rStyle w:val="Hyperlink"/>
          </w:rPr>
          <w:t>pfarrbuero-st.markus@t-online.de</w:t>
        </w:r>
      </w:hyperlink>
    </w:p>
    <w:p w14:paraId="1DD4BF3E" w14:textId="77777777" w:rsidR="00CD1C91" w:rsidRPr="006A5DF7" w:rsidRDefault="00CD1C91" w:rsidP="006A5DF7">
      <w:pPr>
        <w:pStyle w:val="FlietextPfarreiinformationenMitteilungsblatt"/>
      </w:pPr>
    </w:p>
    <w:p w14:paraId="601C2F8D" w14:textId="77777777" w:rsidR="00BE272F" w:rsidRPr="00785405" w:rsidRDefault="00BE272F" w:rsidP="00BE272F">
      <w:pPr>
        <w:pStyle w:val="PfarrerMitteilungsblatt"/>
        <w:rPr>
          <w:u w:color="F9D900"/>
        </w:rPr>
      </w:pPr>
      <w:r w:rsidRPr="00785405">
        <w:rPr>
          <w:u w:color="F9D900"/>
        </w:rPr>
        <w:t>Gemeindereferent Dirk Stoll</w:t>
      </w:r>
    </w:p>
    <w:p w14:paraId="34591BED" w14:textId="6234DDD0" w:rsidR="00BE272F" w:rsidRPr="00B60B53" w:rsidRDefault="00BE272F" w:rsidP="006A5DF7">
      <w:pPr>
        <w:pStyle w:val="FlietextPfarreiinformationenMitteilungsblatt"/>
      </w:pPr>
      <w:r w:rsidRPr="00B60B53">
        <w:t>Koordinator für den Pastoralraum, Gemeindereferent für St. Lucia und St. Sebastian</w:t>
      </w:r>
    </w:p>
    <w:p w14:paraId="5991158F" w14:textId="77777777" w:rsidR="00BE272F" w:rsidRPr="00B60B53" w:rsidRDefault="00BE272F" w:rsidP="006A5DF7">
      <w:pPr>
        <w:pStyle w:val="FlietextPfarreiinformationenMitteilungsblatt"/>
      </w:pPr>
      <w:r w:rsidRPr="00B60B53">
        <w:t>Telefon: 0175-5150891</w:t>
      </w:r>
    </w:p>
    <w:p w14:paraId="2DF4ED36" w14:textId="77777777" w:rsidR="00BE272F" w:rsidRPr="00B60B53" w:rsidRDefault="00BE272F" w:rsidP="006A5DF7">
      <w:pPr>
        <w:pStyle w:val="FlietextPfarreiinformationenMitteilungsblatt"/>
      </w:pPr>
      <w:r w:rsidRPr="00B60B53">
        <w:t xml:space="preserve">Mail: </w:t>
      </w:r>
      <w:hyperlink r:id="rId46" w:history="1">
        <w:r w:rsidRPr="00B60B53">
          <w:rPr>
            <w:rStyle w:val="Hyperlink"/>
          </w:rPr>
          <w:t>dirk.stoll@bistum-mainz.de</w:t>
        </w:r>
      </w:hyperlink>
    </w:p>
    <w:p w14:paraId="051A9C33" w14:textId="5B1074AB" w:rsidR="00CD1C91" w:rsidRPr="006A5DF7" w:rsidRDefault="00CD1C91" w:rsidP="006A5DF7">
      <w:pPr>
        <w:pStyle w:val="FlietextPfarreiinformationenMitteilungsblatt"/>
      </w:pPr>
    </w:p>
    <w:p w14:paraId="15E42FC5" w14:textId="2DFA0057" w:rsidR="00CD1C91" w:rsidRPr="00785405" w:rsidRDefault="00CD1C91" w:rsidP="00CD1C91">
      <w:pPr>
        <w:pStyle w:val="PfarrerMitteilungsblatt"/>
        <w:rPr>
          <w:u w:color="F9D900"/>
        </w:rPr>
      </w:pPr>
      <w:r w:rsidRPr="00785405">
        <w:rPr>
          <w:u w:color="F9D900"/>
        </w:rPr>
        <w:t xml:space="preserve">Diakon (mit Zivilberuf) Andreas Quandt </w:t>
      </w:r>
    </w:p>
    <w:p w14:paraId="6E095149" w14:textId="0E79A78B" w:rsidR="00CD1C91" w:rsidRPr="00B60B53" w:rsidRDefault="00CD1C91" w:rsidP="006A5DF7">
      <w:pPr>
        <w:pStyle w:val="FlietextPfarreiinformationenMitteilungsblatt"/>
      </w:pPr>
      <w:r w:rsidRPr="00B60B53">
        <w:t>Diakon für St. Josef</w:t>
      </w:r>
    </w:p>
    <w:p w14:paraId="76804A9D" w14:textId="6DA53FC3" w:rsidR="00CD1C91" w:rsidRPr="00B60B53" w:rsidRDefault="00CD1C91" w:rsidP="006A5DF7">
      <w:pPr>
        <w:pStyle w:val="FlietextPfarreiinformationenMitteilungsblatt"/>
      </w:pPr>
      <w:r w:rsidRPr="00B60B53">
        <w:t>Telefon: 0162-2787554</w:t>
      </w:r>
    </w:p>
    <w:p w14:paraId="32BB54DC" w14:textId="0EDB4159" w:rsidR="00CD1C91" w:rsidRPr="00B60B53" w:rsidRDefault="00CD1C91" w:rsidP="006A5DF7">
      <w:pPr>
        <w:pStyle w:val="FlietextPfarreiinformationenMitteilungsblatt"/>
      </w:pPr>
      <w:r w:rsidRPr="00B60B53">
        <w:t xml:space="preserve">Mail: </w:t>
      </w:r>
      <w:hyperlink r:id="rId47" w:history="1">
        <w:r w:rsidRPr="00B60B53">
          <w:rPr>
            <w:rStyle w:val="Hyperlink"/>
          </w:rPr>
          <w:t>andreas.quandt@bistum-mainz.de</w:t>
        </w:r>
      </w:hyperlink>
    </w:p>
    <w:p w14:paraId="7FB7385D" w14:textId="209B6088" w:rsidR="00CD1C91" w:rsidRPr="006A5DF7" w:rsidRDefault="00CD1C91" w:rsidP="006A5DF7">
      <w:pPr>
        <w:pStyle w:val="FlietextPfarreiinformationenMitteilungsblatt"/>
      </w:pPr>
    </w:p>
    <w:p w14:paraId="1621F832" w14:textId="5F476ACF" w:rsidR="00B60B53" w:rsidRPr="00785405" w:rsidRDefault="00B60B53" w:rsidP="00196864">
      <w:pPr>
        <w:pStyle w:val="PfarrerMitteilungsblatt"/>
        <w:rPr>
          <w:u w:color="F9D900"/>
        </w:rPr>
      </w:pPr>
      <w:r w:rsidRPr="00785405">
        <w:rPr>
          <w:u w:color="F9D900"/>
        </w:rPr>
        <w:t>Gemeindereferentin Birgit Wenzel</w:t>
      </w:r>
    </w:p>
    <w:p w14:paraId="303B5D92" w14:textId="0F23009D" w:rsidR="00B60B53" w:rsidRPr="00B60B53" w:rsidRDefault="00B60B53" w:rsidP="00B60B53">
      <w:pPr>
        <w:pStyle w:val="FlietextPfarreiinformationenMitteilungsblatt"/>
      </w:pPr>
      <w:r w:rsidRPr="00B60B53">
        <w:t>Dienstauftrag für St. Markus und St. Max</w:t>
      </w:r>
      <w:r w:rsidR="00840C76">
        <w:t>imilian Kolbe</w:t>
      </w:r>
    </w:p>
    <w:p w14:paraId="708187D9" w14:textId="2D3D2D14" w:rsidR="00B60B53" w:rsidRPr="00B60B53" w:rsidRDefault="00B60B53" w:rsidP="00B60B53">
      <w:pPr>
        <w:pStyle w:val="FlietextPfarreiinformationenMitteilungsblatt"/>
      </w:pPr>
      <w:r w:rsidRPr="00B60B53">
        <w:t>Telefon: 06108-74169</w:t>
      </w:r>
    </w:p>
    <w:p w14:paraId="3445798F" w14:textId="1D450961" w:rsidR="00B60B53" w:rsidRPr="00B60B53" w:rsidRDefault="00B60B53" w:rsidP="00B60B53">
      <w:pPr>
        <w:pStyle w:val="FlietextPfarreiinformationenMitteilungsblatt"/>
      </w:pPr>
      <w:r w:rsidRPr="00B60B53">
        <w:t xml:space="preserve">Mail: </w:t>
      </w:r>
      <w:hyperlink r:id="rId48" w:history="1">
        <w:r w:rsidRPr="00B60B53">
          <w:rPr>
            <w:rStyle w:val="Hyperlink"/>
          </w:rPr>
          <w:t>birgit.wenzel@st-markus-muehlheim.de</w:t>
        </w:r>
      </w:hyperlink>
    </w:p>
    <w:p w14:paraId="685521D0" w14:textId="77777777" w:rsidR="00B60B53" w:rsidRDefault="00B60B53" w:rsidP="00B60B53">
      <w:pPr>
        <w:pStyle w:val="FlietextPfarreiinformationenMitteilungsblatt"/>
        <w:sectPr w:rsidR="00B60B53" w:rsidSect="00E767A7">
          <w:headerReference w:type="default" r:id="rId49"/>
          <w:pgSz w:w="8392" w:h="11907" w:code="9"/>
          <w:pgMar w:top="680" w:right="680" w:bottom="680" w:left="680" w:header="340" w:footer="397" w:gutter="0"/>
          <w:cols w:space="708"/>
          <w:docGrid w:linePitch="360"/>
        </w:sectPr>
      </w:pPr>
    </w:p>
    <w:p w14:paraId="24FF119D" w14:textId="5E76CB92" w:rsidR="00B60B53" w:rsidRPr="00A41557" w:rsidRDefault="00840C76" w:rsidP="00B60B53">
      <w:pPr>
        <w:pStyle w:val="berschrift2"/>
        <w:ind w:firstLine="112"/>
        <w:jc w:val="center"/>
        <w:rPr>
          <w:rFonts w:asciiTheme="minorHAnsi" w:hAnsiTheme="minorHAnsi" w:cstheme="minorHAnsi"/>
          <w:b/>
          <w:bCs/>
          <w:color w:val="auto"/>
          <w:sz w:val="20"/>
          <w:szCs w:val="20"/>
        </w:rPr>
      </w:pPr>
      <w:r w:rsidRPr="00A41557">
        <w:rPr>
          <w:rFonts w:asciiTheme="minorHAnsi" w:hAnsiTheme="minorHAnsi" w:cstheme="minorHAnsi"/>
          <w:b/>
          <w:bCs/>
          <w:color w:val="auto"/>
          <w:sz w:val="20"/>
          <w:szCs w:val="20"/>
        </w:rPr>
        <w:t xml:space="preserve">Pfarrgemeinde </w:t>
      </w:r>
      <w:r w:rsidR="00B60B53" w:rsidRPr="00A41557">
        <w:rPr>
          <w:rFonts w:asciiTheme="minorHAnsi" w:hAnsiTheme="minorHAnsi" w:cstheme="minorHAnsi"/>
          <w:b/>
          <w:bCs/>
          <w:color w:val="auto"/>
          <w:sz w:val="20"/>
          <w:szCs w:val="20"/>
        </w:rPr>
        <w:t>St.</w:t>
      </w:r>
      <w:r w:rsidR="00B60B53" w:rsidRPr="00A41557">
        <w:rPr>
          <w:rFonts w:asciiTheme="minorHAnsi" w:hAnsiTheme="minorHAnsi" w:cstheme="minorHAnsi"/>
          <w:b/>
          <w:bCs/>
          <w:color w:val="auto"/>
          <w:spacing w:val="-3"/>
          <w:sz w:val="20"/>
          <w:szCs w:val="20"/>
        </w:rPr>
        <w:t xml:space="preserve"> </w:t>
      </w:r>
      <w:r w:rsidR="00B60B53" w:rsidRPr="00A41557">
        <w:rPr>
          <w:rFonts w:asciiTheme="minorHAnsi" w:hAnsiTheme="minorHAnsi" w:cstheme="minorHAnsi"/>
          <w:b/>
          <w:bCs/>
          <w:color w:val="auto"/>
          <w:spacing w:val="-2"/>
          <w:sz w:val="20"/>
          <w:szCs w:val="20"/>
        </w:rPr>
        <w:t>Markus</w:t>
      </w:r>
      <w:r w:rsidRPr="00A41557">
        <w:rPr>
          <w:rFonts w:asciiTheme="minorHAnsi" w:hAnsiTheme="minorHAnsi" w:cstheme="minorHAnsi"/>
          <w:b/>
          <w:bCs/>
          <w:color w:val="auto"/>
          <w:spacing w:val="-2"/>
          <w:sz w:val="20"/>
          <w:szCs w:val="20"/>
        </w:rPr>
        <w:t xml:space="preserve"> Mühlheim</w:t>
      </w:r>
    </w:p>
    <w:p w14:paraId="685380D6" w14:textId="5D95A99B" w:rsidR="00B60B53" w:rsidRPr="00A41557" w:rsidRDefault="00482AB1" w:rsidP="00B60B53">
      <w:pPr>
        <w:pStyle w:val="Textkrper"/>
        <w:spacing w:before="10"/>
        <w:ind w:firstLine="112"/>
        <w:jc w:val="center"/>
        <w:rPr>
          <w:rFonts w:asciiTheme="minorHAnsi" w:hAnsiTheme="minorHAnsi" w:cstheme="minorHAnsi"/>
          <w:b/>
          <w:sz w:val="3"/>
        </w:rPr>
      </w:pPr>
      <w:r w:rsidRPr="00A41557">
        <w:rPr>
          <w:rFonts w:asciiTheme="minorHAnsi" w:hAnsiTheme="minorHAnsi" w:cstheme="minorHAnsi"/>
          <w:noProof/>
          <w:lang w:val="de-DE" w:eastAsia="de-DE"/>
        </w:rPr>
        <mc:AlternateContent>
          <mc:Choice Requires="wpg">
            <w:drawing>
              <wp:anchor distT="0" distB="0" distL="114300" distR="114300" simplePos="0" relativeHeight="251651584" behindDoc="0" locked="0" layoutInCell="1" allowOverlap="1" wp14:anchorId="6AEC2D99" wp14:editId="1B8EB720">
                <wp:simplePos x="0" y="0"/>
                <wp:positionH relativeFrom="margin">
                  <wp:posOffset>1091565</wp:posOffset>
                </wp:positionH>
                <wp:positionV relativeFrom="page">
                  <wp:posOffset>807610</wp:posOffset>
                </wp:positionV>
                <wp:extent cx="2303780" cy="13970"/>
                <wp:effectExtent l="0" t="0" r="0" b="0"/>
                <wp:wrapNone/>
                <wp:docPr id="211011088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13970"/>
                          <a:chOff x="0" y="0"/>
                          <a:chExt cx="23044" cy="127"/>
                        </a:xfrm>
                      </wpg:grpSpPr>
                      <wps:wsp>
                        <wps:cNvPr id="584372385" name="Graphic 34"/>
                        <wps:cNvSpPr>
                          <a:spLocks/>
                        </wps:cNvSpPr>
                        <wps:spPr bwMode="auto">
                          <a:xfrm>
                            <a:off x="0" y="63"/>
                            <a:ext cx="23044" cy="13"/>
                          </a:xfrm>
                          <a:custGeom>
                            <a:avLst/>
                            <a:gdLst>
                              <a:gd name="T0" fmla="*/ 0 w 2304415"/>
                              <a:gd name="T1" fmla="*/ 0 h 1270"/>
                              <a:gd name="T2" fmla="*/ 2303995 w 2304415"/>
                              <a:gd name="T3" fmla="*/ 0 h 1270"/>
                            </a:gdLst>
                            <a:ahLst/>
                            <a:cxnLst>
                              <a:cxn ang="0">
                                <a:pos x="T0" y="T1"/>
                              </a:cxn>
                              <a:cxn ang="0">
                                <a:pos x="T2" y="T3"/>
                              </a:cxn>
                            </a:cxnLst>
                            <a:rect l="0" t="0" r="r" b="b"/>
                            <a:pathLst>
                              <a:path w="2304415" h="1270">
                                <a:moveTo>
                                  <a:pt x="0" y="0"/>
                                </a:moveTo>
                                <a:lnTo>
                                  <a:pt x="2303995"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25C68C" id="Group 33" o:spid="_x0000_s1026" style="position:absolute;margin-left:85.95pt;margin-top:63.6pt;width:181.4pt;height:1.1pt;z-index:251651584;mso-position-horizontal-relative:margin;mso-position-vertical-relative:page;mso-width-relative:margin;mso-height-relative:margin" coordsize="230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">
                <v:shape id="Graphic 34" o:spid="_x0000_s1027" style="position:absolute;top:63;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" path="m,l2303995,e" filled="f" strokecolor="#f9d900" strokeweight="1pt">
                  <v:path arrowok="t" o:connecttype="custom" o:connectlocs="0,0;23040,0" o:connectangles="0,0"/>
                </v:shape>
                <w10:wrap anchorx="margin" anchory="page"/>
              </v:group>
            </w:pict>
          </mc:Fallback>
        </mc:AlternateContent>
      </w:r>
    </w:p>
    <w:p w14:paraId="6682728C" w14:textId="36E07FDA" w:rsidR="00B60B53" w:rsidRPr="00A41557" w:rsidRDefault="00B60B53" w:rsidP="00B60B53">
      <w:pPr>
        <w:pStyle w:val="Textkrper"/>
        <w:spacing w:line="20" w:lineRule="exact"/>
        <w:ind w:left="1921" w:firstLine="112"/>
        <w:jc w:val="center"/>
        <w:rPr>
          <w:rFonts w:asciiTheme="minorHAnsi" w:hAnsiTheme="minorHAnsi" w:cstheme="minorHAnsi"/>
          <w:sz w:val="2"/>
        </w:rPr>
      </w:pPr>
    </w:p>
    <w:p w14:paraId="357158C6" w14:textId="4AF704D0" w:rsidR="00B60B53" w:rsidRPr="00A41557" w:rsidRDefault="00B60B53" w:rsidP="00B60B53">
      <w:pPr>
        <w:spacing w:before="119" w:line="247" w:lineRule="auto"/>
        <w:ind w:left="42" w:firstLine="112"/>
        <w:jc w:val="center"/>
        <w:rPr>
          <w:rFonts w:cstheme="minorHAnsi"/>
          <w:sz w:val="16"/>
          <w:szCs w:val="16"/>
        </w:rPr>
      </w:pPr>
      <w:r w:rsidRPr="00A41557">
        <w:rPr>
          <w:rFonts w:cstheme="minorHAnsi"/>
          <w:sz w:val="16"/>
          <w:szCs w:val="16"/>
        </w:rPr>
        <w:t>Bleichstraße 17 • 63165 Mühlheim • Telefon: (06108) 74</w:t>
      </w:r>
      <w:r w:rsidRPr="00A41557">
        <w:rPr>
          <w:rFonts w:cstheme="minorHAnsi"/>
          <w:spacing w:val="-18"/>
          <w:sz w:val="16"/>
          <w:szCs w:val="16"/>
        </w:rPr>
        <w:t xml:space="preserve"> </w:t>
      </w:r>
      <w:r w:rsidRPr="00A41557">
        <w:rPr>
          <w:rFonts w:cstheme="minorHAnsi"/>
          <w:sz w:val="16"/>
          <w:szCs w:val="16"/>
        </w:rPr>
        <w:t>16</w:t>
      </w:r>
      <w:r w:rsidRPr="00A41557">
        <w:rPr>
          <w:rFonts w:cstheme="minorHAnsi"/>
          <w:spacing w:val="-18"/>
          <w:sz w:val="16"/>
          <w:szCs w:val="16"/>
        </w:rPr>
        <w:t xml:space="preserve"> </w:t>
      </w:r>
      <w:r w:rsidRPr="00A41557">
        <w:rPr>
          <w:rFonts w:cstheme="minorHAnsi"/>
          <w:sz w:val="16"/>
          <w:szCs w:val="16"/>
        </w:rPr>
        <w:t>9 • Fax: (06108) 78</w:t>
      </w:r>
      <w:r w:rsidRPr="00A41557">
        <w:rPr>
          <w:rFonts w:cstheme="minorHAnsi"/>
          <w:spacing w:val="-18"/>
          <w:sz w:val="16"/>
          <w:szCs w:val="16"/>
        </w:rPr>
        <w:t xml:space="preserve"> </w:t>
      </w:r>
      <w:r w:rsidRPr="00A41557">
        <w:rPr>
          <w:rFonts w:cstheme="minorHAnsi"/>
          <w:sz w:val="16"/>
          <w:szCs w:val="16"/>
        </w:rPr>
        <w:t>12</w:t>
      </w:r>
      <w:r w:rsidRPr="00A41557">
        <w:rPr>
          <w:rFonts w:cstheme="minorHAnsi"/>
          <w:spacing w:val="-18"/>
          <w:sz w:val="16"/>
          <w:szCs w:val="16"/>
        </w:rPr>
        <w:t xml:space="preserve"> </w:t>
      </w:r>
      <w:r w:rsidRPr="00A41557">
        <w:rPr>
          <w:rFonts w:cstheme="minorHAnsi"/>
          <w:sz w:val="16"/>
          <w:szCs w:val="16"/>
        </w:rPr>
        <w:t>2</w:t>
      </w:r>
    </w:p>
    <w:p w14:paraId="58677DB1" w14:textId="53C70D82" w:rsidR="00B60B53" w:rsidRPr="00A41557" w:rsidRDefault="00B60B53" w:rsidP="00B60B53">
      <w:pPr>
        <w:spacing w:line="247" w:lineRule="auto"/>
        <w:ind w:left="14" w:firstLine="112"/>
        <w:jc w:val="center"/>
        <w:rPr>
          <w:rFonts w:cstheme="minorHAnsi"/>
          <w:sz w:val="16"/>
          <w:szCs w:val="16"/>
        </w:rPr>
      </w:pPr>
      <w:r w:rsidRPr="00A41557">
        <w:rPr>
          <w:rFonts w:cstheme="minorHAnsi"/>
          <w:sz w:val="16"/>
          <w:szCs w:val="16"/>
        </w:rPr>
        <w:t>Internet:</w:t>
      </w:r>
      <w:r w:rsidRPr="00A41557">
        <w:rPr>
          <w:rFonts w:cstheme="minorHAnsi"/>
          <w:spacing w:val="-13"/>
          <w:sz w:val="16"/>
          <w:szCs w:val="16"/>
        </w:rPr>
        <w:t xml:space="preserve"> </w:t>
      </w:r>
      <w:hyperlink r:id="rId50" w:history="1">
        <w:r w:rsidR="00E23D4C" w:rsidRPr="00A41557">
          <w:rPr>
            <w:rStyle w:val="Hyperlink"/>
            <w:rFonts w:cstheme="minorHAnsi"/>
            <w:color w:val="auto"/>
            <w:sz w:val="16"/>
            <w:szCs w:val="16"/>
            <w:u w:val="none"/>
          </w:rPr>
          <w:t>www.bistummainz.de/pfarrei/muehlheim</w:t>
        </w:r>
      </w:hyperlink>
      <w:r w:rsidRPr="00A41557">
        <w:rPr>
          <w:rFonts w:cstheme="minorHAnsi"/>
          <w:spacing w:val="-12"/>
          <w:sz w:val="16"/>
          <w:szCs w:val="16"/>
        </w:rPr>
        <w:t xml:space="preserve"> </w:t>
      </w:r>
      <w:r w:rsidRPr="00A41557">
        <w:rPr>
          <w:rFonts w:cstheme="minorHAnsi"/>
          <w:sz w:val="16"/>
          <w:szCs w:val="16"/>
        </w:rPr>
        <w:t>•</w:t>
      </w:r>
      <w:r w:rsidRPr="00A41557">
        <w:rPr>
          <w:rFonts w:cstheme="minorHAnsi"/>
          <w:spacing w:val="-12"/>
          <w:sz w:val="16"/>
          <w:szCs w:val="16"/>
        </w:rPr>
        <w:t xml:space="preserve"> </w:t>
      </w:r>
      <w:r w:rsidRPr="00A41557">
        <w:rPr>
          <w:rFonts w:cstheme="minorHAnsi"/>
          <w:sz w:val="16"/>
          <w:szCs w:val="16"/>
        </w:rPr>
        <w:t>E-Mail:</w:t>
      </w:r>
      <w:r w:rsidRPr="00A41557">
        <w:rPr>
          <w:rFonts w:cstheme="minorHAnsi"/>
          <w:spacing w:val="-13"/>
          <w:sz w:val="16"/>
          <w:szCs w:val="16"/>
        </w:rPr>
        <w:t xml:space="preserve"> </w:t>
      </w:r>
      <w:hyperlink r:id="rId51">
        <w:r w:rsidRPr="00A41557">
          <w:rPr>
            <w:rFonts w:cstheme="minorHAnsi"/>
            <w:sz w:val="16"/>
            <w:szCs w:val="16"/>
          </w:rPr>
          <w:t>pfarrei-st.markus@t-online.de</w:t>
        </w:r>
      </w:hyperlink>
    </w:p>
    <w:p w14:paraId="154DE05F" w14:textId="7D3F952D" w:rsidR="00B60B53" w:rsidRPr="00A41557" w:rsidRDefault="00DF2477" w:rsidP="00B60B53">
      <w:pPr>
        <w:ind w:left="-14" w:firstLine="112"/>
        <w:jc w:val="center"/>
        <w:rPr>
          <w:rFonts w:cstheme="minorHAnsi"/>
          <w:b/>
          <w:bCs/>
          <w:sz w:val="16"/>
          <w:szCs w:val="16"/>
        </w:rPr>
      </w:pPr>
      <w:r>
        <w:rPr>
          <w:rFonts w:cstheme="minorHAnsi"/>
          <w:b/>
          <w:bCs/>
          <w:spacing w:val="-4"/>
          <w:sz w:val="16"/>
          <w:szCs w:val="16"/>
        </w:rPr>
        <w:t>Öffnungszeiten</w:t>
      </w:r>
      <w:r w:rsidR="00B60B53" w:rsidRPr="00A41557">
        <w:rPr>
          <w:rFonts w:cstheme="minorHAnsi"/>
          <w:b/>
          <w:bCs/>
          <w:spacing w:val="-4"/>
          <w:sz w:val="16"/>
          <w:szCs w:val="16"/>
        </w:rPr>
        <w:t xml:space="preserve">: </w:t>
      </w:r>
      <w:r w:rsidR="00B60B53" w:rsidRPr="00A41557">
        <w:rPr>
          <w:rFonts w:cstheme="minorHAnsi"/>
          <w:b/>
          <w:bCs/>
          <w:sz w:val="16"/>
          <w:szCs w:val="16"/>
        </w:rPr>
        <w:t>Montag, Donnerstag</w:t>
      </w:r>
      <w:r w:rsidR="00B60B53" w:rsidRPr="00A41557">
        <w:rPr>
          <w:rFonts w:cstheme="minorHAnsi"/>
          <w:b/>
          <w:bCs/>
          <w:spacing w:val="-2"/>
          <w:sz w:val="16"/>
          <w:szCs w:val="16"/>
        </w:rPr>
        <w:t xml:space="preserve"> </w:t>
      </w:r>
      <w:r w:rsidR="00B60B53" w:rsidRPr="00A41557">
        <w:rPr>
          <w:rFonts w:cstheme="minorHAnsi"/>
          <w:b/>
          <w:bCs/>
          <w:sz w:val="16"/>
          <w:szCs w:val="16"/>
        </w:rPr>
        <w:t>und</w:t>
      </w:r>
      <w:r w:rsidR="00B60B53" w:rsidRPr="00A41557">
        <w:rPr>
          <w:rFonts w:cstheme="minorHAnsi"/>
          <w:b/>
          <w:bCs/>
          <w:spacing w:val="-1"/>
          <w:sz w:val="16"/>
          <w:szCs w:val="16"/>
        </w:rPr>
        <w:t xml:space="preserve"> </w:t>
      </w:r>
      <w:r w:rsidR="00B60B53" w:rsidRPr="00A41557">
        <w:rPr>
          <w:rFonts w:cstheme="minorHAnsi"/>
          <w:b/>
          <w:bCs/>
          <w:sz w:val="16"/>
          <w:szCs w:val="16"/>
        </w:rPr>
        <w:t>Freitag</w:t>
      </w:r>
      <w:r w:rsidR="00B60B53" w:rsidRPr="00A41557">
        <w:rPr>
          <w:rFonts w:cstheme="minorHAnsi"/>
          <w:b/>
          <w:bCs/>
          <w:spacing w:val="-2"/>
          <w:sz w:val="16"/>
          <w:szCs w:val="16"/>
        </w:rPr>
        <w:t xml:space="preserve"> </w:t>
      </w:r>
      <w:r w:rsidR="00B60B53" w:rsidRPr="00A41557">
        <w:rPr>
          <w:rFonts w:cstheme="minorHAnsi"/>
          <w:b/>
          <w:bCs/>
          <w:sz w:val="16"/>
          <w:szCs w:val="16"/>
        </w:rPr>
        <w:t>10.00</w:t>
      </w:r>
      <w:r w:rsidR="00B60B53" w:rsidRPr="00A41557">
        <w:rPr>
          <w:rFonts w:cstheme="minorHAnsi"/>
          <w:b/>
          <w:bCs/>
          <w:spacing w:val="-2"/>
          <w:sz w:val="16"/>
          <w:szCs w:val="16"/>
        </w:rPr>
        <w:t xml:space="preserve"> </w:t>
      </w:r>
      <w:r w:rsidR="00B60B53" w:rsidRPr="00A41557">
        <w:rPr>
          <w:rFonts w:cstheme="minorHAnsi"/>
          <w:b/>
          <w:bCs/>
          <w:sz w:val="16"/>
          <w:szCs w:val="16"/>
        </w:rPr>
        <w:t>-</w:t>
      </w:r>
      <w:r w:rsidR="00B60B53" w:rsidRPr="00A41557">
        <w:rPr>
          <w:rFonts w:cstheme="minorHAnsi"/>
          <w:b/>
          <w:bCs/>
          <w:spacing w:val="-1"/>
          <w:sz w:val="16"/>
          <w:szCs w:val="16"/>
        </w:rPr>
        <w:t xml:space="preserve"> </w:t>
      </w:r>
      <w:r w:rsidR="00B60B53" w:rsidRPr="00A41557">
        <w:rPr>
          <w:rFonts w:cstheme="minorHAnsi"/>
          <w:b/>
          <w:bCs/>
          <w:sz w:val="16"/>
          <w:szCs w:val="16"/>
        </w:rPr>
        <w:t>11.30</w:t>
      </w:r>
      <w:r w:rsidR="00B60B53" w:rsidRPr="00A41557">
        <w:rPr>
          <w:rFonts w:cstheme="minorHAnsi"/>
          <w:b/>
          <w:bCs/>
          <w:spacing w:val="-2"/>
          <w:sz w:val="16"/>
          <w:szCs w:val="16"/>
        </w:rPr>
        <w:t xml:space="preserve"> </w:t>
      </w:r>
      <w:r w:rsidR="00B60B53" w:rsidRPr="00A41557">
        <w:rPr>
          <w:rFonts w:cstheme="minorHAnsi"/>
          <w:b/>
          <w:bCs/>
          <w:sz w:val="16"/>
          <w:szCs w:val="16"/>
        </w:rPr>
        <w:t>Uhr,</w:t>
      </w:r>
      <w:r w:rsidR="00B60B53" w:rsidRPr="00A41557">
        <w:rPr>
          <w:rFonts w:cstheme="minorHAnsi"/>
          <w:b/>
          <w:bCs/>
          <w:spacing w:val="-2"/>
          <w:sz w:val="16"/>
          <w:szCs w:val="16"/>
        </w:rPr>
        <w:t xml:space="preserve"> </w:t>
      </w:r>
      <w:r w:rsidR="00B60B53" w:rsidRPr="00A41557">
        <w:rPr>
          <w:rFonts w:cstheme="minorHAnsi"/>
          <w:b/>
          <w:bCs/>
          <w:sz w:val="16"/>
          <w:szCs w:val="16"/>
        </w:rPr>
        <w:t>Dienstag</w:t>
      </w:r>
      <w:r w:rsidR="00B60B53" w:rsidRPr="00A41557">
        <w:rPr>
          <w:rFonts w:cstheme="minorHAnsi"/>
          <w:b/>
          <w:bCs/>
          <w:spacing w:val="-1"/>
          <w:sz w:val="16"/>
          <w:szCs w:val="16"/>
        </w:rPr>
        <w:t xml:space="preserve"> </w:t>
      </w:r>
      <w:r w:rsidR="00B60B53" w:rsidRPr="00A41557">
        <w:rPr>
          <w:rFonts w:cstheme="minorHAnsi"/>
          <w:b/>
          <w:bCs/>
          <w:sz w:val="16"/>
          <w:szCs w:val="16"/>
        </w:rPr>
        <w:t>15.00</w:t>
      </w:r>
      <w:r w:rsidR="00B60B53" w:rsidRPr="00A41557">
        <w:rPr>
          <w:rFonts w:cstheme="minorHAnsi"/>
          <w:b/>
          <w:bCs/>
          <w:spacing w:val="-2"/>
          <w:sz w:val="16"/>
          <w:szCs w:val="16"/>
        </w:rPr>
        <w:t xml:space="preserve"> </w:t>
      </w:r>
      <w:r w:rsidR="00B60B53" w:rsidRPr="00A41557">
        <w:rPr>
          <w:rFonts w:cstheme="minorHAnsi"/>
          <w:b/>
          <w:bCs/>
          <w:sz w:val="16"/>
          <w:szCs w:val="16"/>
        </w:rPr>
        <w:t>-</w:t>
      </w:r>
      <w:r w:rsidR="00B60B53" w:rsidRPr="00A41557">
        <w:rPr>
          <w:rFonts w:cstheme="minorHAnsi"/>
          <w:b/>
          <w:bCs/>
          <w:spacing w:val="-2"/>
          <w:sz w:val="16"/>
          <w:szCs w:val="16"/>
        </w:rPr>
        <w:t xml:space="preserve"> </w:t>
      </w:r>
      <w:r w:rsidR="00B60B53" w:rsidRPr="00A41557">
        <w:rPr>
          <w:rFonts w:cstheme="minorHAnsi"/>
          <w:b/>
          <w:bCs/>
          <w:sz w:val="16"/>
          <w:szCs w:val="16"/>
        </w:rPr>
        <w:t>18.00</w:t>
      </w:r>
      <w:r w:rsidR="00B60B53" w:rsidRPr="00A41557">
        <w:rPr>
          <w:rFonts w:cstheme="minorHAnsi"/>
          <w:b/>
          <w:bCs/>
          <w:spacing w:val="-1"/>
          <w:sz w:val="16"/>
          <w:szCs w:val="16"/>
        </w:rPr>
        <w:t xml:space="preserve"> </w:t>
      </w:r>
      <w:r w:rsidR="00B60B53" w:rsidRPr="00A41557">
        <w:rPr>
          <w:rFonts w:cstheme="minorHAnsi"/>
          <w:b/>
          <w:bCs/>
          <w:spacing w:val="-5"/>
          <w:sz w:val="16"/>
          <w:szCs w:val="16"/>
        </w:rPr>
        <w:t>Uhr</w:t>
      </w:r>
    </w:p>
    <w:p w14:paraId="67A553A8" w14:textId="29A9847E" w:rsidR="00B60B53" w:rsidRPr="00A41557" w:rsidRDefault="00840C76" w:rsidP="00B60B53">
      <w:pPr>
        <w:pStyle w:val="berschrift2"/>
        <w:spacing w:before="170"/>
        <w:ind w:left="14" w:firstLine="98"/>
        <w:jc w:val="center"/>
        <w:rPr>
          <w:rFonts w:asciiTheme="minorHAnsi" w:hAnsiTheme="minorHAnsi" w:cstheme="minorHAnsi"/>
          <w:b/>
          <w:bCs/>
          <w:color w:val="auto"/>
          <w:sz w:val="20"/>
          <w:szCs w:val="20"/>
        </w:rPr>
      </w:pPr>
      <w:r w:rsidRPr="00A41557">
        <w:rPr>
          <w:rFonts w:asciiTheme="minorHAnsi" w:hAnsiTheme="minorHAnsi" w:cstheme="minorHAnsi"/>
          <w:b/>
          <w:bCs/>
          <w:color w:val="auto"/>
          <w:sz w:val="20"/>
          <w:szCs w:val="20"/>
        </w:rPr>
        <w:t>Pfarrgemeinde</w:t>
      </w:r>
      <w:r w:rsidRPr="00A41557">
        <w:rPr>
          <w:rFonts w:asciiTheme="minorHAnsi" w:hAnsiTheme="minorHAnsi" w:cstheme="minorHAnsi"/>
          <w:noProof/>
          <w:color w:val="auto"/>
        </w:rPr>
        <w:t xml:space="preserve"> </w:t>
      </w:r>
      <w:r w:rsidR="001512E4" w:rsidRPr="00A41557">
        <w:rPr>
          <w:rFonts w:asciiTheme="minorHAnsi" w:hAnsiTheme="minorHAnsi" w:cstheme="minorHAnsi"/>
          <w:noProof/>
          <w:color w:val="auto"/>
          <w:lang w:eastAsia="de-DE"/>
        </w:rPr>
        <mc:AlternateContent>
          <mc:Choice Requires="wpg">
            <w:drawing>
              <wp:anchor distT="0" distB="0" distL="0" distR="0" simplePos="0" relativeHeight="251647488" behindDoc="0" locked="0" layoutInCell="1" allowOverlap="1" wp14:anchorId="2C9EC657" wp14:editId="6761F60B">
                <wp:simplePos x="0" y="0"/>
                <wp:positionH relativeFrom="page">
                  <wp:posOffset>5694045</wp:posOffset>
                </wp:positionH>
                <wp:positionV relativeFrom="page">
                  <wp:posOffset>1980565</wp:posOffset>
                </wp:positionV>
                <wp:extent cx="813435" cy="365125"/>
                <wp:effectExtent l="7620" t="18415" r="7620" b="6985"/>
                <wp:wrapNone/>
                <wp:docPr id="132064368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365125"/>
                          <a:chOff x="0" y="0"/>
                          <a:chExt cx="8134" cy="3651"/>
                        </a:xfrm>
                      </wpg:grpSpPr>
                      <wps:wsp>
                        <wps:cNvPr id="1066990277" name="Graphic 36"/>
                        <wps:cNvSpPr>
                          <a:spLocks/>
                        </wps:cNvSpPr>
                        <wps:spPr bwMode="auto">
                          <a:xfrm>
                            <a:off x="1806" y="98"/>
                            <a:ext cx="6306" cy="1797"/>
                          </a:xfrm>
                          <a:custGeom>
                            <a:avLst/>
                            <a:gdLst>
                              <a:gd name="T0" fmla="*/ 0 w 630555"/>
                              <a:gd name="T1" fmla="*/ 0 h 179705"/>
                              <a:gd name="T2" fmla="*/ 425919 w 630555"/>
                              <a:gd name="T3" fmla="*/ 164020 h 179705"/>
                              <a:gd name="T4" fmla="*/ 630110 w 630555"/>
                              <a:gd name="T5" fmla="*/ 179146 h 179705"/>
                              <a:gd name="T6" fmla="*/ 301282 w 630555"/>
                              <a:gd name="T7" fmla="*/ 60769 h 179705"/>
                              <a:gd name="T8" fmla="*/ 0 w 630555"/>
                              <a:gd name="T9" fmla="*/ 0 h 179705"/>
                            </a:gdLst>
                            <a:ahLst/>
                            <a:cxnLst>
                              <a:cxn ang="0">
                                <a:pos x="T0" y="T1"/>
                              </a:cxn>
                              <a:cxn ang="0">
                                <a:pos x="T2" y="T3"/>
                              </a:cxn>
                              <a:cxn ang="0">
                                <a:pos x="T4" y="T5"/>
                              </a:cxn>
                              <a:cxn ang="0">
                                <a:pos x="T6" y="T7"/>
                              </a:cxn>
                              <a:cxn ang="0">
                                <a:pos x="T8" y="T9"/>
                              </a:cxn>
                            </a:cxnLst>
                            <a:rect l="0" t="0" r="r" b="b"/>
                            <a:pathLst>
                              <a:path w="630555" h="179705">
                                <a:moveTo>
                                  <a:pt x="0" y="0"/>
                                </a:moveTo>
                                <a:lnTo>
                                  <a:pt x="425919" y="164020"/>
                                </a:lnTo>
                                <a:lnTo>
                                  <a:pt x="630110" y="179146"/>
                                </a:lnTo>
                                <a:lnTo>
                                  <a:pt x="301282" y="60769"/>
                                </a:lnTo>
                                <a:lnTo>
                                  <a:pt x="0"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244597" name="Graphic 37"/>
                        <wps:cNvSpPr>
                          <a:spLocks/>
                        </wps:cNvSpPr>
                        <wps:spPr bwMode="auto">
                          <a:xfrm>
                            <a:off x="6206" y="2012"/>
                            <a:ext cx="1778" cy="412"/>
                          </a:xfrm>
                          <a:custGeom>
                            <a:avLst/>
                            <a:gdLst>
                              <a:gd name="T0" fmla="*/ 92595 w 177800"/>
                              <a:gd name="T1" fmla="*/ 3632 h 41275"/>
                              <a:gd name="T2" fmla="*/ 60185 w 177800"/>
                              <a:gd name="T3" fmla="*/ 2349 h 41275"/>
                              <a:gd name="T4" fmla="*/ 27546 w 177800"/>
                              <a:gd name="T5" fmla="*/ 1092 h 41275"/>
                              <a:gd name="T6" fmla="*/ 0 w 177800"/>
                              <a:gd name="T7" fmla="*/ 0 h 41275"/>
                              <a:gd name="T8" fmla="*/ 0 w 177800"/>
                              <a:gd name="T9" fmla="*/ 40411 h 41275"/>
                              <a:gd name="T10" fmla="*/ 27533 w 177800"/>
                              <a:gd name="T11" fmla="*/ 40500 h 41275"/>
                              <a:gd name="T12" fmla="*/ 60185 w 177800"/>
                              <a:gd name="T13" fmla="*/ 40589 h 41275"/>
                              <a:gd name="T14" fmla="*/ 92595 w 177800"/>
                              <a:gd name="T15" fmla="*/ 40716 h 41275"/>
                              <a:gd name="T16" fmla="*/ 92595 w 177800"/>
                              <a:gd name="T17" fmla="*/ 3632 h 41275"/>
                              <a:gd name="T18" fmla="*/ 177304 w 177800"/>
                              <a:gd name="T19" fmla="*/ 6934 h 41275"/>
                              <a:gd name="T20" fmla="*/ 153809 w 177800"/>
                              <a:gd name="T21" fmla="*/ 6019 h 41275"/>
                              <a:gd name="T22" fmla="*/ 124561 w 177800"/>
                              <a:gd name="T23" fmla="*/ 4876 h 41275"/>
                              <a:gd name="T24" fmla="*/ 92608 w 177800"/>
                              <a:gd name="T25" fmla="*/ 3619 h 41275"/>
                              <a:gd name="T26" fmla="*/ 92608 w 177800"/>
                              <a:gd name="T27" fmla="*/ 40716 h 41275"/>
                              <a:gd name="T28" fmla="*/ 124561 w 177800"/>
                              <a:gd name="T29" fmla="*/ 40843 h 41275"/>
                              <a:gd name="T30" fmla="*/ 153809 w 177800"/>
                              <a:gd name="T31" fmla="*/ 40932 h 41275"/>
                              <a:gd name="T32" fmla="*/ 177304 w 177800"/>
                              <a:gd name="T33" fmla="*/ 40995 h 41275"/>
                              <a:gd name="T34" fmla="*/ 177304 w 177800"/>
                              <a:gd name="T35" fmla="*/ 6934 h 4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7800" h="41275">
                                <a:moveTo>
                                  <a:pt x="92595" y="3632"/>
                                </a:moveTo>
                                <a:lnTo>
                                  <a:pt x="60185" y="2349"/>
                                </a:lnTo>
                                <a:lnTo>
                                  <a:pt x="27546" y="1092"/>
                                </a:lnTo>
                                <a:lnTo>
                                  <a:pt x="0" y="0"/>
                                </a:lnTo>
                                <a:lnTo>
                                  <a:pt x="0" y="40411"/>
                                </a:lnTo>
                                <a:lnTo>
                                  <a:pt x="27533" y="40500"/>
                                </a:lnTo>
                                <a:lnTo>
                                  <a:pt x="60185" y="40589"/>
                                </a:lnTo>
                                <a:lnTo>
                                  <a:pt x="92595" y="40716"/>
                                </a:lnTo>
                                <a:lnTo>
                                  <a:pt x="92595" y="3632"/>
                                </a:lnTo>
                                <a:close/>
                              </a:path>
                              <a:path w="177800" h="41275">
                                <a:moveTo>
                                  <a:pt x="177304" y="6934"/>
                                </a:moveTo>
                                <a:lnTo>
                                  <a:pt x="153809" y="6019"/>
                                </a:lnTo>
                                <a:lnTo>
                                  <a:pt x="124561" y="4876"/>
                                </a:lnTo>
                                <a:lnTo>
                                  <a:pt x="92608" y="3619"/>
                                </a:lnTo>
                                <a:lnTo>
                                  <a:pt x="92608" y="40716"/>
                                </a:lnTo>
                                <a:lnTo>
                                  <a:pt x="124561" y="40843"/>
                                </a:lnTo>
                                <a:lnTo>
                                  <a:pt x="153809" y="40932"/>
                                </a:lnTo>
                                <a:lnTo>
                                  <a:pt x="177304" y="40995"/>
                                </a:lnTo>
                                <a:lnTo>
                                  <a:pt x="177304" y="6934"/>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718759" name="Graphic 38"/>
                        <wps:cNvSpPr>
                          <a:spLocks/>
                        </wps:cNvSpPr>
                        <wps:spPr bwMode="auto">
                          <a:xfrm>
                            <a:off x="3100" y="21"/>
                            <a:ext cx="393" cy="419"/>
                          </a:xfrm>
                          <a:custGeom>
                            <a:avLst/>
                            <a:gdLst>
                              <a:gd name="T0" fmla="*/ 22123 w 39370"/>
                              <a:gd name="T1" fmla="*/ 7658 h 41910"/>
                              <a:gd name="T2" fmla="*/ 0 w 39370"/>
                              <a:gd name="T3" fmla="*/ 0 h 41910"/>
                              <a:gd name="T4" fmla="*/ 0 w 39370"/>
                              <a:gd name="T5" fmla="*/ 33769 h 41910"/>
                              <a:gd name="T6" fmla="*/ 22123 w 39370"/>
                              <a:gd name="T7" fmla="*/ 38227 h 41910"/>
                              <a:gd name="T8" fmla="*/ 22123 w 39370"/>
                              <a:gd name="T9" fmla="*/ 7658 h 41910"/>
                              <a:gd name="T10" fmla="*/ 39306 w 39370"/>
                              <a:gd name="T11" fmla="*/ 11747 h 41910"/>
                              <a:gd name="T12" fmla="*/ 22136 w 39370"/>
                              <a:gd name="T13" fmla="*/ 7658 h 41910"/>
                              <a:gd name="T14" fmla="*/ 22136 w 39370"/>
                              <a:gd name="T15" fmla="*/ 38227 h 41910"/>
                              <a:gd name="T16" fmla="*/ 39306 w 39370"/>
                              <a:gd name="T17" fmla="*/ 41694 h 41910"/>
                              <a:gd name="T18" fmla="*/ 39306 w 39370"/>
                              <a:gd name="T19" fmla="*/ 11747 h 41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370" h="41910">
                                <a:moveTo>
                                  <a:pt x="22123" y="7658"/>
                                </a:moveTo>
                                <a:lnTo>
                                  <a:pt x="0" y="0"/>
                                </a:lnTo>
                                <a:lnTo>
                                  <a:pt x="0" y="33769"/>
                                </a:lnTo>
                                <a:lnTo>
                                  <a:pt x="22123" y="38227"/>
                                </a:lnTo>
                                <a:lnTo>
                                  <a:pt x="22123" y="7658"/>
                                </a:lnTo>
                                <a:close/>
                              </a:path>
                              <a:path w="39370" h="41910">
                                <a:moveTo>
                                  <a:pt x="39306" y="11747"/>
                                </a:moveTo>
                                <a:lnTo>
                                  <a:pt x="22136" y="7658"/>
                                </a:lnTo>
                                <a:lnTo>
                                  <a:pt x="22136" y="38227"/>
                                </a:lnTo>
                                <a:lnTo>
                                  <a:pt x="39306" y="41694"/>
                                </a:lnTo>
                                <a:lnTo>
                                  <a:pt x="39306" y="11747"/>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8202871" name="Imag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54" y="1017"/>
                            <a:ext cx="1508" cy="1129"/>
                          </a:xfrm>
                          <a:prstGeom prst="rect">
                            <a:avLst/>
                          </a:prstGeom>
                          <a:noFill/>
                          <a:extLst>
                            <a:ext uri="{909E8E84-426E-40DD-AFC4-6F175D3DCCD1}">
                              <a14:hiddenFill xmlns:a14="http://schemas.microsoft.com/office/drawing/2010/main">
                                <a:solidFill>
                                  <a:srgbClr val="FFFFFF"/>
                                </a:solidFill>
                              </a14:hiddenFill>
                            </a:ext>
                          </a:extLst>
                        </pic:spPr>
                      </pic:pic>
                      <wps:wsp>
                        <wps:cNvPr id="483723986" name="Graphic 40"/>
                        <wps:cNvSpPr>
                          <a:spLocks/>
                        </wps:cNvSpPr>
                        <wps:spPr bwMode="auto">
                          <a:xfrm>
                            <a:off x="21" y="98"/>
                            <a:ext cx="8090" cy="3530"/>
                          </a:xfrm>
                          <a:custGeom>
                            <a:avLst/>
                            <a:gdLst>
                              <a:gd name="T0" fmla="*/ 808609 w 808990"/>
                              <a:gd name="T1" fmla="*/ 179146 h 353060"/>
                              <a:gd name="T2" fmla="*/ 479793 w 808990"/>
                              <a:gd name="T3" fmla="*/ 60782 h 353060"/>
                              <a:gd name="T4" fmla="*/ 347154 w 808990"/>
                              <a:gd name="T5" fmla="*/ 34023 h 353060"/>
                              <a:gd name="T6" fmla="*/ 329984 w 808990"/>
                              <a:gd name="T7" fmla="*/ 30568 h 353060"/>
                              <a:gd name="T8" fmla="*/ 307848 w 808990"/>
                              <a:gd name="T9" fmla="*/ 26111 h 353060"/>
                              <a:gd name="T10" fmla="*/ 178511 w 808990"/>
                              <a:gd name="T11" fmla="*/ 0 h 353060"/>
                              <a:gd name="T12" fmla="*/ 178511 w 808990"/>
                              <a:gd name="T13" fmla="*/ 73291 h 353060"/>
                              <a:gd name="T14" fmla="*/ 93319 w 808990"/>
                              <a:gd name="T15" fmla="*/ 62026 h 353060"/>
                              <a:gd name="T16" fmla="*/ 0 w 808990"/>
                              <a:gd name="T17" fmla="*/ 200532 h 353060"/>
                              <a:gd name="T18" fmla="*/ 0 w 808990"/>
                              <a:gd name="T19" fmla="*/ 346379 h 353060"/>
                              <a:gd name="T20" fmla="*/ 153441 w 808990"/>
                              <a:gd name="T21" fmla="*/ 352640 h 353060"/>
                              <a:gd name="T22" fmla="*/ 244208 w 808990"/>
                              <a:gd name="T23" fmla="*/ 347967 h 353060"/>
                              <a:gd name="T24" fmla="*/ 604431 w 808990"/>
                              <a:gd name="T25" fmla="*/ 352640 h 353060"/>
                              <a:gd name="T26" fmla="*/ 808291 w 808990"/>
                              <a:gd name="T27" fmla="*/ 334733 h 353060"/>
                              <a:gd name="T28" fmla="*/ 808609 w 808990"/>
                              <a:gd name="T29" fmla="*/ 179146 h 353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8990" h="353060">
                                <a:moveTo>
                                  <a:pt x="808609" y="179146"/>
                                </a:moveTo>
                                <a:lnTo>
                                  <a:pt x="479793" y="60782"/>
                                </a:lnTo>
                                <a:lnTo>
                                  <a:pt x="347154" y="34023"/>
                                </a:lnTo>
                                <a:lnTo>
                                  <a:pt x="329984" y="30568"/>
                                </a:lnTo>
                                <a:lnTo>
                                  <a:pt x="307848" y="26111"/>
                                </a:lnTo>
                                <a:lnTo>
                                  <a:pt x="178511" y="0"/>
                                </a:lnTo>
                                <a:lnTo>
                                  <a:pt x="178511" y="73291"/>
                                </a:lnTo>
                                <a:lnTo>
                                  <a:pt x="93319" y="62026"/>
                                </a:lnTo>
                                <a:lnTo>
                                  <a:pt x="0" y="200532"/>
                                </a:lnTo>
                                <a:lnTo>
                                  <a:pt x="0" y="346379"/>
                                </a:lnTo>
                                <a:lnTo>
                                  <a:pt x="153441" y="352640"/>
                                </a:lnTo>
                                <a:lnTo>
                                  <a:pt x="244208" y="347967"/>
                                </a:lnTo>
                                <a:lnTo>
                                  <a:pt x="604431" y="352640"/>
                                </a:lnTo>
                                <a:lnTo>
                                  <a:pt x="808291" y="334733"/>
                                </a:lnTo>
                                <a:lnTo>
                                  <a:pt x="808609" y="179146"/>
                                </a:lnTo>
                                <a:close/>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825794" name="Graphic 41"/>
                        <wps:cNvSpPr>
                          <a:spLocks/>
                        </wps:cNvSpPr>
                        <wps:spPr bwMode="auto">
                          <a:xfrm>
                            <a:off x="1806" y="98"/>
                            <a:ext cx="4261" cy="3530"/>
                          </a:xfrm>
                          <a:custGeom>
                            <a:avLst/>
                            <a:gdLst>
                              <a:gd name="T0" fmla="*/ 0 w 426084"/>
                              <a:gd name="T1" fmla="*/ 0 h 353060"/>
                              <a:gd name="T2" fmla="*/ 425919 w 426084"/>
                              <a:gd name="T3" fmla="*/ 164007 h 353060"/>
                              <a:gd name="T4" fmla="*/ 425919 w 426084"/>
                              <a:gd name="T5" fmla="*/ 352640 h 353060"/>
                            </a:gdLst>
                            <a:ahLst/>
                            <a:cxnLst>
                              <a:cxn ang="0">
                                <a:pos x="T0" y="T1"/>
                              </a:cxn>
                              <a:cxn ang="0">
                                <a:pos x="T2" y="T3"/>
                              </a:cxn>
                              <a:cxn ang="0">
                                <a:pos x="T4" y="T5"/>
                              </a:cxn>
                            </a:cxnLst>
                            <a:rect l="0" t="0" r="r" b="b"/>
                            <a:pathLst>
                              <a:path w="426084" h="353060">
                                <a:moveTo>
                                  <a:pt x="0" y="0"/>
                                </a:moveTo>
                                <a:lnTo>
                                  <a:pt x="425919" y="164007"/>
                                </a:lnTo>
                                <a:lnTo>
                                  <a:pt x="425919" y="352640"/>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76830" name="Graphic 42"/>
                        <wps:cNvSpPr>
                          <a:spLocks/>
                        </wps:cNvSpPr>
                        <wps:spPr bwMode="auto">
                          <a:xfrm>
                            <a:off x="954" y="718"/>
                            <a:ext cx="1512" cy="1429"/>
                          </a:xfrm>
                          <a:custGeom>
                            <a:avLst/>
                            <a:gdLst>
                              <a:gd name="T0" fmla="*/ 0 w 151130"/>
                              <a:gd name="T1" fmla="*/ 0 h 142875"/>
                              <a:gd name="T2" fmla="*/ 0 w 151130"/>
                              <a:gd name="T3" fmla="*/ 97066 h 142875"/>
                              <a:gd name="T4" fmla="*/ 60121 w 151130"/>
                              <a:gd name="T5" fmla="*/ 142811 h 142875"/>
                              <a:gd name="T6" fmla="*/ 150761 w 151130"/>
                              <a:gd name="T7" fmla="*/ 142811 h 142875"/>
                              <a:gd name="T8" fmla="*/ 85191 w 151130"/>
                              <a:gd name="T9" fmla="*/ 100215 h 142875"/>
                              <a:gd name="T10" fmla="*/ 85191 w 151130"/>
                              <a:gd name="T11" fmla="*/ 11264 h 142875"/>
                            </a:gdLst>
                            <a:ahLst/>
                            <a:cxnLst>
                              <a:cxn ang="0">
                                <a:pos x="T0" y="T1"/>
                              </a:cxn>
                              <a:cxn ang="0">
                                <a:pos x="T2" y="T3"/>
                              </a:cxn>
                              <a:cxn ang="0">
                                <a:pos x="T4" y="T5"/>
                              </a:cxn>
                              <a:cxn ang="0">
                                <a:pos x="T6" y="T7"/>
                              </a:cxn>
                              <a:cxn ang="0">
                                <a:pos x="T8" y="T9"/>
                              </a:cxn>
                              <a:cxn ang="0">
                                <a:pos x="T10" y="T11"/>
                              </a:cxn>
                            </a:cxnLst>
                            <a:rect l="0" t="0" r="r" b="b"/>
                            <a:pathLst>
                              <a:path w="151130" h="142875">
                                <a:moveTo>
                                  <a:pt x="0" y="0"/>
                                </a:moveTo>
                                <a:lnTo>
                                  <a:pt x="0" y="97066"/>
                                </a:lnTo>
                                <a:lnTo>
                                  <a:pt x="60121" y="142811"/>
                                </a:lnTo>
                                <a:lnTo>
                                  <a:pt x="150761" y="142811"/>
                                </a:lnTo>
                                <a:lnTo>
                                  <a:pt x="85191" y="100215"/>
                                </a:lnTo>
                                <a:lnTo>
                                  <a:pt x="85191" y="11264"/>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629206" name="Graphic 43"/>
                        <wps:cNvSpPr>
                          <a:spLocks/>
                        </wps:cNvSpPr>
                        <wps:spPr bwMode="auto">
                          <a:xfrm>
                            <a:off x="954" y="1689"/>
                            <a:ext cx="858" cy="31"/>
                          </a:xfrm>
                          <a:custGeom>
                            <a:avLst/>
                            <a:gdLst>
                              <a:gd name="T0" fmla="*/ 0 w 85725"/>
                              <a:gd name="T1" fmla="*/ 0 h 3175"/>
                              <a:gd name="T2" fmla="*/ 85191 w 85725"/>
                              <a:gd name="T3" fmla="*/ 3149 h 3175"/>
                            </a:gdLst>
                            <a:ahLst/>
                            <a:cxnLst>
                              <a:cxn ang="0">
                                <a:pos x="T0" y="T1"/>
                              </a:cxn>
                              <a:cxn ang="0">
                                <a:pos x="T2" y="T3"/>
                              </a:cxn>
                            </a:cxnLst>
                            <a:rect l="0" t="0" r="r" b="b"/>
                            <a:pathLst>
                              <a:path w="85725" h="3175">
                                <a:moveTo>
                                  <a:pt x="0" y="0"/>
                                </a:moveTo>
                                <a:lnTo>
                                  <a:pt x="85191" y="3149"/>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743244" name="Graphic 44"/>
                        <wps:cNvSpPr>
                          <a:spLocks/>
                        </wps:cNvSpPr>
                        <wps:spPr bwMode="auto">
                          <a:xfrm>
                            <a:off x="6065" y="1738"/>
                            <a:ext cx="2045" cy="152"/>
                          </a:xfrm>
                          <a:custGeom>
                            <a:avLst/>
                            <a:gdLst>
                              <a:gd name="T0" fmla="*/ 0 w 204470"/>
                              <a:gd name="T1" fmla="*/ 0 h 15240"/>
                              <a:gd name="T2" fmla="*/ 204177 w 204470"/>
                              <a:gd name="T3" fmla="*/ 15125 h 15240"/>
                            </a:gdLst>
                            <a:ahLst/>
                            <a:cxnLst>
                              <a:cxn ang="0">
                                <a:pos x="T0" y="T1"/>
                              </a:cxn>
                              <a:cxn ang="0">
                                <a:pos x="T2" y="T3"/>
                              </a:cxn>
                            </a:cxnLst>
                            <a:rect l="0" t="0" r="r" b="b"/>
                            <a:pathLst>
                              <a:path w="204470" h="15240">
                                <a:moveTo>
                                  <a:pt x="0" y="0"/>
                                </a:moveTo>
                                <a:lnTo>
                                  <a:pt x="204177" y="15125"/>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54506" name="Graphic 45"/>
                        <wps:cNvSpPr>
                          <a:spLocks/>
                        </wps:cNvSpPr>
                        <wps:spPr bwMode="auto">
                          <a:xfrm>
                            <a:off x="1556" y="2146"/>
                            <a:ext cx="12" cy="1480"/>
                          </a:xfrm>
                          <a:custGeom>
                            <a:avLst/>
                            <a:gdLst>
                              <a:gd name="T0" fmla="*/ 0 w 1270"/>
                              <a:gd name="T1" fmla="*/ 0 h 147955"/>
                              <a:gd name="T2" fmla="*/ 0 w 1270"/>
                              <a:gd name="T3" fmla="*/ 147802 h 147955"/>
                            </a:gdLst>
                            <a:ahLst/>
                            <a:cxnLst>
                              <a:cxn ang="0">
                                <a:pos x="T0" y="T1"/>
                              </a:cxn>
                              <a:cxn ang="0">
                                <a:pos x="T2" y="T3"/>
                              </a:cxn>
                            </a:cxnLst>
                            <a:rect l="0" t="0" r="r" b="b"/>
                            <a:pathLst>
                              <a:path w="1270" h="147955">
                                <a:moveTo>
                                  <a:pt x="0" y="0"/>
                                </a:moveTo>
                                <a:lnTo>
                                  <a:pt x="0" y="147802"/>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34733" name="Graphic 46"/>
                        <wps:cNvSpPr>
                          <a:spLocks/>
                        </wps:cNvSpPr>
                        <wps:spPr bwMode="auto">
                          <a:xfrm>
                            <a:off x="2463" y="2146"/>
                            <a:ext cx="12" cy="1435"/>
                          </a:xfrm>
                          <a:custGeom>
                            <a:avLst/>
                            <a:gdLst>
                              <a:gd name="T0" fmla="*/ 0 w 635"/>
                              <a:gd name="T1" fmla="*/ 0 h 143510"/>
                              <a:gd name="T2" fmla="*/ 50 w 635"/>
                              <a:gd name="T3" fmla="*/ 143129 h 143510"/>
                            </a:gdLst>
                            <a:ahLst/>
                            <a:cxnLst>
                              <a:cxn ang="0">
                                <a:pos x="T0" y="T1"/>
                              </a:cxn>
                              <a:cxn ang="0">
                                <a:pos x="T2" y="T3"/>
                              </a:cxn>
                            </a:cxnLst>
                            <a:rect l="0" t="0" r="r" b="b"/>
                            <a:pathLst>
                              <a:path w="635" h="143510">
                                <a:moveTo>
                                  <a:pt x="0" y="0"/>
                                </a:moveTo>
                                <a:lnTo>
                                  <a:pt x="50" y="143129"/>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649372" name="Graphic 47"/>
                        <wps:cNvSpPr>
                          <a:spLocks/>
                        </wps:cNvSpPr>
                        <wps:spPr bwMode="auto">
                          <a:xfrm>
                            <a:off x="3100" y="21"/>
                            <a:ext cx="222" cy="388"/>
                          </a:xfrm>
                          <a:custGeom>
                            <a:avLst/>
                            <a:gdLst>
                              <a:gd name="T0" fmla="*/ 0 w 22225"/>
                              <a:gd name="T1" fmla="*/ 33756 h 38735"/>
                              <a:gd name="T2" fmla="*/ 0 w 22225"/>
                              <a:gd name="T3" fmla="*/ 0 h 38735"/>
                              <a:gd name="T4" fmla="*/ 22136 w 22225"/>
                              <a:gd name="T5" fmla="*/ 7658 h 38735"/>
                              <a:gd name="T6" fmla="*/ 22136 w 22225"/>
                              <a:gd name="T7" fmla="*/ 38227 h 38735"/>
                              <a:gd name="T8" fmla="*/ 22136 w 22225"/>
                              <a:gd name="T9" fmla="*/ 38392 h 38735"/>
                            </a:gdLst>
                            <a:ahLst/>
                            <a:cxnLst>
                              <a:cxn ang="0">
                                <a:pos x="T0" y="T1"/>
                              </a:cxn>
                              <a:cxn ang="0">
                                <a:pos x="T2" y="T3"/>
                              </a:cxn>
                              <a:cxn ang="0">
                                <a:pos x="T4" y="T5"/>
                              </a:cxn>
                              <a:cxn ang="0">
                                <a:pos x="T6" y="T7"/>
                              </a:cxn>
                              <a:cxn ang="0">
                                <a:pos x="T8" y="T9"/>
                              </a:cxn>
                            </a:cxnLst>
                            <a:rect l="0" t="0" r="r" b="b"/>
                            <a:pathLst>
                              <a:path w="22225" h="38735">
                                <a:moveTo>
                                  <a:pt x="0" y="33756"/>
                                </a:moveTo>
                                <a:lnTo>
                                  <a:pt x="0" y="0"/>
                                </a:lnTo>
                                <a:lnTo>
                                  <a:pt x="22136" y="7658"/>
                                </a:lnTo>
                                <a:lnTo>
                                  <a:pt x="22136" y="38227"/>
                                </a:lnTo>
                                <a:lnTo>
                                  <a:pt x="22136" y="38392"/>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03941" name="Graphic 48"/>
                        <wps:cNvSpPr>
                          <a:spLocks/>
                        </wps:cNvSpPr>
                        <wps:spPr bwMode="auto">
                          <a:xfrm>
                            <a:off x="3321" y="98"/>
                            <a:ext cx="178" cy="349"/>
                          </a:xfrm>
                          <a:custGeom>
                            <a:avLst/>
                            <a:gdLst>
                              <a:gd name="T0" fmla="*/ 0 w 17780"/>
                              <a:gd name="T1" fmla="*/ 0 h 34925"/>
                              <a:gd name="T2" fmla="*/ 17170 w 17780"/>
                              <a:gd name="T3" fmla="*/ 4076 h 34925"/>
                              <a:gd name="T4" fmla="*/ 17170 w 17780"/>
                              <a:gd name="T5" fmla="*/ 34023 h 34925"/>
                              <a:gd name="T6" fmla="*/ 17170 w 17780"/>
                              <a:gd name="T7" fmla="*/ 34340 h 34925"/>
                            </a:gdLst>
                            <a:ahLst/>
                            <a:cxnLst>
                              <a:cxn ang="0">
                                <a:pos x="T0" y="T1"/>
                              </a:cxn>
                              <a:cxn ang="0">
                                <a:pos x="T2" y="T3"/>
                              </a:cxn>
                              <a:cxn ang="0">
                                <a:pos x="T4" y="T5"/>
                              </a:cxn>
                              <a:cxn ang="0">
                                <a:pos x="T6" y="T7"/>
                              </a:cxn>
                            </a:cxnLst>
                            <a:rect l="0" t="0" r="r" b="b"/>
                            <a:pathLst>
                              <a:path w="17780" h="34925">
                                <a:moveTo>
                                  <a:pt x="0" y="0"/>
                                </a:moveTo>
                                <a:lnTo>
                                  <a:pt x="17170" y="4076"/>
                                </a:lnTo>
                                <a:lnTo>
                                  <a:pt x="17170" y="34023"/>
                                </a:lnTo>
                                <a:lnTo>
                                  <a:pt x="17170" y="34340"/>
                                </a:lnTo>
                              </a:path>
                            </a:pathLst>
                          </a:custGeom>
                          <a:noFill/>
                          <a:ln w="434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AB6AA" id="Group 35" o:spid="_x0000_s1026" style="position:absolute;margin-left:448.35pt;margin-top:155.95pt;width:64.05pt;height:28.75pt;z-index:251647488;mso-wrap-distance-left:0;mso-wrap-distance-right:0;mso-position-horizontal-relative:page;mso-position-vertical-relative:page" coordsize="8134,3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">
                <v:shape id="Graphic 36" o:spid="_x0000_s1027" style="position:absolute;left:1806;top:98;width:6306;height:1797;visibility:visible;mso-wrap-style:square;v-text-anchor:top" coordsize="63055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" path="m,l425919,164020r204191,15126l301282,60769,,xe" fillcolor="#b2b2b2" stroked="f">
                  <v:path arrowok="t" o:connecttype="custom" o:connectlocs="0,0;4259,1640;6302,1791;3013,608;0,0" o:connectangles="0,0,0,0,0"/>
                </v:shape>
                <v:shape id="Graphic 37" o:spid="_x0000_s1028" style="position:absolute;left:6206;top:2012;width:1778;height:412;visibility:visible;mso-wrap-style:square;v-text-anchor:top" coordsize="17780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" path="m92595,3632l60185,2349,27546,1092,,,,40411r27533,89l60185,40589r32410,127l92595,3632xem177304,6934l153809,6019,124561,4876,92608,3619r,37097l124561,40843r29248,89l177304,40995r,-34061xe" fillcolor="#3c3c3b" stroked="f">
                  <v:path arrowok="t" o:connecttype="custom" o:connectlocs="926,36;602,23;275,11;0,0;0,403;275,404;602,405;926,406;926,36;1773,69;1538,60;1246,49;926,36;926,406;1246,408;1538,409;1773,409;1773,69" o:connectangles="0,0,0,0,0,0,0,0,0,0,0,0,0,0,0,0,0,0"/>
                </v:shape>
                <v:shape id="Graphic 38" o:spid="_x0000_s1029" style="position:absolute;left:3100;top:21;width:393;height:419;visibility:visible;mso-wrap-style:square;v-text-anchor:top" coordsize="393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" path="m22123,7658l,,,33769r22123,4458l22123,7658xem39306,11747l22136,7658r,30569l39306,41694r,-29947xe" fillcolor="#b2b2b2" stroked="f">
                  <v:path arrowok="t" o:connecttype="custom" o:connectlocs="221,77;0,0;0,338;221,382;221,77;392,117;221,77;221,382;392,417;392,117" o:connectangles="0,0,0,0,0,0,0,0,0,0"/>
                </v:shape>
                <v:shape id="Image 39" o:spid="_x0000_s1030" type="#_x0000_t75" style="position:absolute;left:954;top:1017;width:1508;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">
                  <v:imagedata r:id="rId12" o:title=""/>
                </v:shape>
                <v:shape id="Graphic 40" o:spid="_x0000_s1031" style="position:absolute;left:21;top:98;width:8090;height:3530;visibility:visible;mso-wrap-style:square;v-text-anchor:top" coordsize="80899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" path="m808609,179146l479793,60782,347154,34023,329984,30568,307848,26111,178511,r,73291l93319,62026,,200532,,346379r153441,6261l244208,347967r360223,4673l808291,334733r318,-155587xe" filled="f" strokecolor="#1d1d1b" strokeweight=".1206mm">
                  <v:path arrowok="t" o:connecttype="custom" o:connectlocs="8086,1791;4798,608;3472,340;3300,306;3079,261;1785,0;1785,733;933,620;0,2005;0,3463;1534,3526;2442,3479;6044,3526;8083,3347;8086,1791" o:connectangles="0,0,0,0,0,0,0,0,0,0,0,0,0,0,0"/>
                </v:shape>
                <v:shape id="Graphic 41" o:spid="_x0000_s1032" style="position:absolute;left:1806;top:98;width:4261;height:3530;visibility:visible;mso-wrap-style:square;v-text-anchor:top" coordsize="426084,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" path="m,l425919,164007r,188633e" filled="f" strokecolor="#1d1d1b" strokeweight=".1206mm">
                  <v:path arrowok="t" o:connecttype="custom" o:connectlocs="0,0;4259,1640;4259,3526" o:connectangles="0,0,0"/>
                </v:shape>
                <v:shape id="Graphic 42" o:spid="_x0000_s1033" style="position:absolute;left:954;top:718;width:1512;height:1429;visibility:visible;mso-wrap-style:square;v-text-anchor:top" coordsize="1511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" path="m,l,97066r60121,45745l150761,142811,85191,100215r,-88951e" filled="f" strokecolor="#1d1d1b" strokeweight=".1206mm">
                  <v:path arrowok="t" o:connecttype="custom" o:connectlocs="0,0;0,971;601,1428;1508,1428;852,1002;852,113" o:connectangles="0,0,0,0,0,0"/>
                </v:shape>
                <v:shape id="Graphic 43" o:spid="_x0000_s1034" style="position:absolute;left:954;top:1689;width:858;height:31;visibility:visible;mso-wrap-style:square;v-text-anchor:top" coordsize="857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" path="m,l85191,3149e" filled="f" strokecolor="#1d1d1b" strokeweight=".1206mm">
                  <v:path arrowok="t" o:connecttype="custom" o:connectlocs="0,0;853,31" o:connectangles="0,0"/>
                </v:shape>
                <v:shape id="Graphic 44" o:spid="_x0000_s1035" style="position:absolute;left:6065;top:1738;width:2045;height:152;visibility:visible;mso-wrap-style:square;v-text-anchor:top" coordsize="2044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" path="m,l204177,15125e" filled="f" strokecolor="#1d1d1b" strokeweight=".1206mm">
                  <v:path arrowok="t" o:connecttype="custom" o:connectlocs="0,0;2042,151" o:connectangles="0,0"/>
                </v:shape>
                <v:shape id="Graphic 45" o:spid="_x0000_s1036" style="position:absolute;left:1556;top:2146;width:12;height:1480;visibility:visible;mso-wrap-style:square;v-text-anchor:top" coordsize="127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" path="m,l,147802e" filled="f" strokecolor="#1d1d1b" strokeweight=".1206mm">
                  <v:path arrowok="t" o:connecttype="custom" o:connectlocs="0,0;0,1478" o:connectangles="0,0"/>
                </v:shape>
                <v:shape id="Graphic 46" o:spid="_x0000_s1037" style="position:absolute;left:2463;top:2146;width:12;height:1435;visibility:visible;mso-wrap-style:square;v-text-anchor:top" coordsize="6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" path="m,l50,143129e" filled="f" strokecolor="#1d1d1b" strokeweight=".1206mm">
                  <v:path arrowok="t" o:connecttype="custom" o:connectlocs="0,0;1,1431" o:connectangles="0,0"/>
                </v:shape>
                <v:shape id="Graphic 47" o:spid="_x0000_s1038" style="position:absolute;left:3100;top:21;width:222;height:388;visibility:visible;mso-wrap-style:square;v-text-anchor:top" coordsize="2222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" path="m,33756l,,22136,7658r,30569l22136,38392e" filled="f" strokecolor="#1d1d1b" strokeweight=".1206mm">
                  <v:path arrowok="t" o:connecttype="custom" o:connectlocs="0,338;0,0;221,77;221,383;221,385" o:connectangles="0,0,0,0,0"/>
                </v:shape>
                <v:shape id="Graphic 48" o:spid="_x0000_s1039" style="position:absolute;left:3321;top:98;width:178;height:349;visibility:visible;mso-wrap-style:square;v-text-anchor:top" coordsize="1778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" path="m,l17170,4076r,29947l17170,34340e" filled="f" strokecolor="#1d1d1b" strokeweight=".1206mm">
                  <v:path arrowok="t" o:connecttype="custom" o:connectlocs="0,0;172,41;172,340;172,343" o:connectangles="0,0,0,0"/>
                </v:shape>
                <w10:wrap anchorx="page" anchory="page"/>
              </v:group>
            </w:pict>
          </mc:Fallback>
        </mc:AlternateContent>
      </w:r>
      <w:r w:rsidR="00B60B53" w:rsidRPr="00A41557">
        <w:rPr>
          <w:rFonts w:asciiTheme="minorHAnsi" w:hAnsiTheme="minorHAnsi" w:cstheme="minorHAnsi"/>
          <w:b/>
          <w:bCs/>
          <w:color w:val="auto"/>
          <w:sz w:val="20"/>
          <w:szCs w:val="20"/>
        </w:rPr>
        <w:t>St.</w:t>
      </w:r>
      <w:r w:rsidR="00B60B53" w:rsidRPr="00A41557">
        <w:rPr>
          <w:rFonts w:asciiTheme="minorHAnsi" w:hAnsiTheme="minorHAnsi" w:cstheme="minorHAnsi"/>
          <w:b/>
          <w:bCs/>
          <w:color w:val="auto"/>
          <w:spacing w:val="-3"/>
          <w:sz w:val="20"/>
          <w:szCs w:val="20"/>
        </w:rPr>
        <w:t xml:space="preserve"> </w:t>
      </w:r>
      <w:r w:rsidR="00B60B53" w:rsidRPr="00A41557">
        <w:rPr>
          <w:rFonts w:asciiTheme="minorHAnsi" w:hAnsiTheme="minorHAnsi" w:cstheme="minorHAnsi"/>
          <w:b/>
          <w:bCs/>
          <w:color w:val="auto"/>
          <w:sz w:val="20"/>
          <w:szCs w:val="20"/>
        </w:rPr>
        <w:t>Maximilian</w:t>
      </w:r>
      <w:r w:rsidR="00B60B53" w:rsidRPr="00A41557">
        <w:rPr>
          <w:rFonts w:asciiTheme="minorHAnsi" w:hAnsiTheme="minorHAnsi" w:cstheme="minorHAnsi"/>
          <w:b/>
          <w:bCs/>
          <w:color w:val="auto"/>
          <w:spacing w:val="-2"/>
          <w:sz w:val="20"/>
          <w:szCs w:val="20"/>
        </w:rPr>
        <w:t xml:space="preserve"> Kolbe</w:t>
      </w:r>
      <w:r w:rsidRPr="00A41557">
        <w:rPr>
          <w:rFonts w:asciiTheme="minorHAnsi" w:hAnsiTheme="minorHAnsi" w:cstheme="minorHAnsi"/>
          <w:b/>
          <w:bCs/>
          <w:color w:val="auto"/>
          <w:spacing w:val="-2"/>
          <w:sz w:val="20"/>
          <w:szCs w:val="20"/>
        </w:rPr>
        <w:t xml:space="preserve"> Markwald</w:t>
      </w:r>
    </w:p>
    <w:p w14:paraId="4C87483F" w14:textId="7776F6F9" w:rsidR="00B60B53" w:rsidRPr="00A41557" w:rsidRDefault="00DB4997" w:rsidP="00B60B53">
      <w:pPr>
        <w:pStyle w:val="Textkrper"/>
        <w:spacing w:before="9"/>
        <w:ind w:left="14" w:firstLine="98"/>
        <w:jc w:val="center"/>
        <w:rPr>
          <w:rFonts w:asciiTheme="minorHAnsi" w:hAnsiTheme="minorHAnsi" w:cstheme="minorHAnsi"/>
          <w:b/>
          <w:sz w:val="3"/>
        </w:rPr>
      </w:pPr>
      <w:r w:rsidRPr="00A41557">
        <w:rPr>
          <w:rFonts w:asciiTheme="minorHAnsi" w:hAnsiTheme="minorHAnsi" w:cstheme="minorHAnsi"/>
          <w:noProof/>
          <w:lang w:val="de-DE" w:eastAsia="de-DE"/>
        </w:rPr>
        <mc:AlternateContent>
          <mc:Choice Requires="wpg">
            <w:drawing>
              <wp:anchor distT="0" distB="0" distL="114300" distR="114300" simplePos="0" relativeHeight="251662848" behindDoc="0" locked="0" layoutInCell="1" allowOverlap="1" wp14:anchorId="019E2FDC" wp14:editId="08D07E92">
                <wp:simplePos x="0" y="0"/>
                <wp:positionH relativeFrom="margin">
                  <wp:posOffset>1104900</wp:posOffset>
                </wp:positionH>
                <wp:positionV relativeFrom="page">
                  <wp:posOffset>1577374</wp:posOffset>
                </wp:positionV>
                <wp:extent cx="2303780" cy="13970"/>
                <wp:effectExtent l="0" t="0" r="0" b="0"/>
                <wp:wrapNone/>
                <wp:docPr id="212675977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13970"/>
                          <a:chOff x="0" y="0"/>
                          <a:chExt cx="23044" cy="127"/>
                        </a:xfrm>
                      </wpg:grpSpPr>
                      <wps:wsp>
                        <wps:cNvPr id="2111560188" name="Graphic 50"/>
                        <wps:cNvSpPr>
                          <a:spLocks/>
                        </wps:cNvSpPr>
                        <wps:spPr bwMode="auto">
                          <a:xfrm>
                            <a:off x="0" y="63"/>
                            <a:ext cx="23044" cy="13"/>
                          </a:xfrm>
                          <a:custGeom>
                            <a:avLst/>
                            <a:gdLst>
                              <a:gd name="T0" fmla="*/ 0 w 2304415"/>
                              <a:gd name="T1" fmla="*/ 0 h 1270"/>
                              <a:gd name="T2" fmla="*/ 2303995 w 2304415"/>
                              <a:gd name="T3" fmla="*/ 0 h 1270"/>
                            </a:gdLst>
                            <a:ahLst/>
                            <a:cxnLst>
                              <a:cxn ang="0">
                                <a:pos x="T0" y="T1"/>
                              </a:cxn>
                              <a:cxn ang="0">
                                <a:pos x="T2" y="T3"/>
                              </a:cxn>
                            </a:cxnLst>
                            <a:rect l="0" t="0" r="r" b="b"/>
                            <a:pathLst>
                              <a:path w="2304415" h="1270">
                                <a:moveTo>
                                  <a:pt x="0" y="0"/>
                                </a:moveTo>
                                <a:lnTo>
                                  <a:pt x="2303995"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1DDB91" id="Group 49" o:spid="_x0000_s1026" style="position:absolute;margin-left:87pt;margin-top:124.2pt;width:181.4pt;height:1.1pt;z-index:251662848;mso-position-horizontal-relative:margin;mso-position-vertical-relative:page;mso-width-relative:margin;mso-height-relative:margin" coordsize="230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">
                <v:shape id="Graphic 50" o:spid="_x0000_s1027" style="position:absolute;top:63;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" path="m,l2303995,e" filled="f" strokecolor="#f9d900" strokeweight="1pt">
                  <v:path arrowok="t" o:connecttype="custom" o:connectlocs="0,0;23040,0" o:connectangles="0,0"/>
                </v:shape>
                <w10:wrap anchorx="margin" anchory="page"/>
              </v:group>
            </w:pict>
          </mc:Fallback>
        </mc:AlternateContent>
      </w:r>
    </w:p>
    <w:p w14:paraId="7CEB6828" w14:textId="64003826" w:rsidR="00B60B53" w:rsidRPr="00A41557" w:rsidRDefault="00B60B53" w:rsidP="00B60B53">
      <w:pPr>
        <w:pStyle w:val="Textkrper"/>
        <w:spacing w:line="20" w:lineRule="exact"/>
        <w:ind w:left="14" w:firstLine="98"/>
        <w:jc w:val="center"/>
        <w:rPr>
          <w:rFonts w:asciiTheme="minorHAnsi" w:hAnsiTheme="minorHAnsi" w:cstheme="minorHAnsi"/>
          <w:sz w:val="2"/>
        </w:rPr>
      </w:pPr>
    </w:p>
    <w:p w14:paraId="6E07CD7A" w14:textId="72A4A6D6" w:rsidR="00B60B53" w:rsidRPr="00A41557" w:rsidRDefault="00B60B53" w:rsidP="00B60B53">
      <w:pPr>
        <w:spacing w:before="120" w:line="247" w:lineRule="auto"/>
        <w:ind w:left="14" w:firstLine="98"/>
        <w:jc w:val="center"/>
        <w:rPr>
          <w:rFonts w:cstheme="minorHAnsi"/>
          <w:sz w:val="16"/>
          <w:szCs w:val="16"/>
        </w:rPr>
      </w:pPr>
      <w:r w:rsidRPr="00A41557">
        <w:rPr>
          <w:rFonts w:cstheme="minorHAnsi"/>
          <w:sz w:val="16"/>
          <w:szCs w:val="16"/>
        </w:rPr>
        <w:t>Müllerweg 20 • 63165 Mühlheim • Telefon: (06108) 66</w:t>
      </w:r>
      <w:r w:rsidRPr="00A41557">
        <w:rPr>
          <w:rFonts w:cstheme="minorHAnsi"/>
          <w:spacing w:val="-18"/>
          <w:sz w:val="16"/>
          <w:szCs w:val="16"/>
        </w:rPr>
        <w:t xml:space="preserve"> </w:t>
      </w:r>
      <w:r w:rsidRPr="00A41557">
        <w:rPr>
          <w:rFonts w:cstheme="minorHAnsi"/>
          <w:sz w:val="16"/>
          <w:szCs w:val="16"/>
        </w:rPr>
        <w:t>79</w:t>
      </w:r>
      <w:r w:rsidRPr="00A41557">
        <w:rPr>
          <w:rFonts w:cstheme="minorHAnsi"/>
          <w:spacing w:val="-18"/>
          <w:sz w:val="16"/>
          <w:szCs w:val="16"/>
        </w:rPr>
        <w:t xml:space="preserve"> </w:t>
      </w:r>
      <w:r w:rsidRPr="00A41557">
        <w:rPr>
          <w:rFonts w:cstheme="minorHAnsi"/>
          <w:sz w:val="16"/>
          <w:szCs w:val="16"/>
        </w:rPr>
        <w:t>5 • Fax: (06108) 82</w:t>
      </w:r>
      <w:r w:rsidRPr="00A41557">
        <w:rPr>
          <w:rFonts w:cstheme="minorHAnsi"/>
          <w:spacing w:val="-18"/>
          <w:sz w:val="16"/>
          <w:szCs w:val="16"/>
        </w:rPr>
        <w:t xml:space="preserve"> </w:t>
      </w:r>
      <w:r w:rsidRPr="00A41557">
        <w:rPr>
          <w:rFonts w:cstheme="minorHAnsi"/>
          <w:sz w:val="16"/>
          <w:szCs w:val="16"/>
        </w:rPr>
        <w:t>03</w:t>
      </w:r>
      <w:r w:rsidRPr="00A41557">
        <w:rPr>
          <w:rFonts w:cstheme="minorHAnsi"/>
          <w:spacing w:val="-18"/>
          <w:sz w:val="16"/>
          <w:szCs w:val="16"/>
        </w:rPr>
        <w:t xml:space="preserve"> </w:t>
      </w:r>
      <w:r w:rsidRPr="00A41557">
        <w:rPr>
          <w:rFonts w:cstheme="minorHAnsi"/>
          <w:sz w:val="16"/>
          <w:szCs w:val="16"/>
        </w:rPr>
        <w:t>2</w:t>
      </w:r>
    </w:p>
    <w:p w14:paraId="3C62A068" w14:textId="1801954D" w:rsidR="00B60B53" w:rsidRPr="00A41557" w:rsidRDefault="00B60B53" w:rsidP="00B60B53">
      <w:pPr>
        <w:spacing w:line="247" w:lineRule="auto"/>
        <w:ind w:left="14" w:firstLine="98"/>
        <w:jc w:val="center"/>
        <w:rPr>
          <w:rFonts w:cstheme="minorHAnsi"/>
          <w:sz w:val="16"/>
          <w:szCs w:val="16"/>
        </w:rPr>
      </w:pPr>
      <w:r w:rsidRPr="00A41557">
        <w:rPr>
          <w:rFonts w:cstheme="minorHAnsi"/>
          <w:sz w:val="16"/>
          <w:szCs w:val="16"/>
        </w:rPr>
        <w:t>Internet:</w:t>
      </w:r>
      <w:r w:rsidRPr="00A41557">
        <w:rPr>
          <w:rFonts w:cstheme="minorHAnsi"/>
          <w:spacing w:val="-13"/>
          <w:sz w:val="16"/>
          <w:szCs w:val="16"/>
        </w:rPr>
        <w:t xml:space="preserve"> </w:t>
      </w:r>
      <w:hyperlink r:id="rId52" w:history="1">
        <w:r w:rsidR="00E23D4C" w:rsidRPr="00A41557">
          <w:rPr>
            <w:rStyle w:val="Hyperlink"/>
            <w:rFonts w:cstheme="minorHAnsi"/>
            <w:color w:val="auto"/>
            <w:sz w:val="16"/>
            <w:szCs w:val="16"/>
            <w:u w:val="none"/>
          </w:rPr>
          <w:t>www.bistummainz.de/pfarrei/</w:t>
        </w:r>
      </w:hyperlink>
      <w:r w:rsidR="00E23D4C" w:rsidRPr="00A41557">
        <w:rPr>
          <w:rFonts w:cstheme="minorHAnsi"/>
          <w:sz w:val="16"/>
          <w:szCs w:val="16"/>
        </w:rPr>
        <w:t>muehlheim</w:t>
      </w:r>
      <w:r w:rsidRPr="00A41557">
        <w:rPr>
          <w:rFonts w:cstheme="minorHAnsi"/>
          <w:spacing w:val="-12"/>
          <w:sz w:val="16"/>
          <w:szCs w:val="16"/>
        </w:rPr>
        <w:t xml:space="preserve"> </w:t>
      </w:r>
      <w:r w:rsidRPr="00A41557">
        <w:rPr>
          <w:rFonts w:cstheme="minorHAnsi"/>
          <w:sz w:val="16"/>
          <w:szCs w:val="16"/>
        </w:rPr>
        <w:t>•</w:t>
      </w:r>
      <w:r w:rsidRPr="00A41557">
        <w:rPr>
          <w:rFonts w:cstheme="minorHAnsi"/>
          <w:spacing w:val="-12"/>
          <w:sz w:val="16"/>
          <w:szCs w:val="16"/>
        </w:rPr>
        <w:t xml:space="preserve"> </w:t>
      </w:r>
      <w:r w:rsidRPr="00A41557">
        <w:rPr>
          <w:rFonts w:cstheme="minorHAnsi"/>
          <w:sz w:val="16"/>
          <w:szCs w:val="16"/>
        </w:rPr>
        <w:t>E-Mail:</w:t>
      </w:r>
      <w:r w:rsidRPr="00A41557">
        <w:rPr>
          <w:rFonts w:cstheme="minorHAnsi"/>
          <w:spacing w:val="-13"/>
          <w:sz w:val="16"/>
          <w:szCs w:val="16"/>
        </w:rPr>
        <w:t xml:space="preserve"> </w:t>
      </w:r>
      <w:hyperlink r:id="rId53">
        <w:r w:rsidRPr="00A41557">
          <w:rPr>
            <w:rFonts w:cstheme="minorHAnsi"/>
            <w:sz w:val="16"/>
            <w:szCs w:val="16"/>
          </w:rPr>
          <w:t>pfarrbuero@maxkolbe.org</w:t>
        </w:r>
      </w:hyperlink>
    </w:p>
    <w:p w14:paraId="2EB07C97" w14:textId="527A3580" w:rsidR="00B60B53" w:rsidRPr="00A41557" w:rsidRDefault="001346CB" w:rsidP="00B60B53">
      <w:pPr>
        <w:spacing w:line="247" w:lineRule="auto"/>
        <w:ind w:left="14" w:firstLine="98"/>
        <w:jc w:val="center"/>
        <w:rPr>
          <w:rFonts w:cstheme="minorHAnsi"/>
          <w:b/>
          <w:bCs/>
          <w:sz w:val="16"/>
          <w:szCs w:val="16"/>
        </w:rPr>
      </w:pPr>
      <w:r>
        <w:rPr>
          <w:rFonts w:cstheme="minorHAnsi"/>
          <w:b/>
          <w:bCs/>
          <w:spacing w:val="-4"/>
          <w:sz w:val="16"/>
          <w:szCs w:val="16"/>
        </w:rPr>
        <w:t>Öffnungszeiten</w:t>
      </w:r>
      <w:r w:rsidR="00B60B53" w:rsidRPr="00A41557">
        <w:rPr>
          <w:rFonts w:cstheme="minorHAnsi"/>
          <w:b/>
          <w:bCs/>
          <w:sz w:val="16"/>
          <w:szCs w:val="16"/>
        </w:rPr>
        <w:t>: Montag 15.00 - 1</w:t>
      </w:r>
      <w:r w:rsidR="0026471A" w:rsidRPr="00A41557">
        <w:rPr>
          <w:rFonts w:cstheme="minorHAnsi"/>
          <w:b/>
          <w:bCs/>
          <w:sz w:val="16"/>
          <w:szCs w:val="16"/>
        </w:rPr>
        <w:t>7</w:t>
      </w:r>
      <w:r w:rsidR="00B60B53" w:rsidRPr="00A41557">
        <w:rPr>
          <w:rFonts w:cstheme="minorHAnsi"/>
          <w:b/>
          <w:bCs/>
          <w:sz w:val="16"/>
          <w:szCs w:val="16"/>
        </w:rPr>
        <w:t>.00 Uhr</w:t>
      </w:r>
    </w:p>
    <w:p w14:paraId="43A87948" w14:textId="12BD18A5" w:rsidR="00B60B53" w:rsidRPr="00A41557" w:rsidRDefault="00840C76" w:rsidP="00B60B53">
      <w:pPr>
        <w:pStyle w:val="berschrift2"/>
        <w:spacing w:before="169"/>
        <w:ind w:left="14" w:firstLine="126"/>
        <w:jc w:val="center"/>
        <w:rPr>
          <w:rFonts w:asciiTheme="minorHAnsi" w:hAnsiTheme="minorHAnsi" w:cstheme="minorHAnsi"/>
          <w:b/>
          <w:bCs/>
          <w:color w:val="auto"/>
          <w:sz w:val="20"/>
          <w:szCs w:val="20"/>
        </w:rPr>
      </w:pPr>
      <w:r w:rsidRPr="00A41557">
        <w:rPr>
          <w:rFonts w:asciiTheme="minorHAnsi" w:hAnsiTheme="minorHAnsi" w:cstheme="minorHAnsi"/>
          <w:b/>
          <w:bCs/>
          <w:color w:val="auto"/>
          <w:sz w:val="20"/>
          <w:szCs w:val="20"/>
        </w:rPr>
        <w:t>Pfarrgemeinde</w:t>
      </w:r>
      <w:r w:rsidRPr="00A41557">
        <w:rPr>
          <w:rFonts w:asciiTheme="minorHAnsi" w:hAnsiTheme="minorHAnsi" w:cstheme="minorHAnsi"/>
          <w:noProof/>
          <w:color w:val="auto"/>
        </w:rPr>
        <w:t xml:space="preserve"> </w:t>
      </w:r>
      <w:r w:rsidR="001512E4" w:rsidRPr="00A41557">
        <w:rPr>
          <w:rFonts w:asciiTheme="minorHAnsi" w:hAnsiTheme="minorHAnsi" w:cstheme="minorHAnsi"/>
          <w:noProof/>
          <w:color w:val="auto"/>
          <w:lang w:eastAsia="de-DE"/>
        </w:rPr>
        <mc:AlternateContent>
          <mc:Choice Requires="wpg">
            <w:drawing>
              <wp:anchor distT="0" distB="0" distL="0" distR="0" simplePos="0" relativeHeight="251649536" behindDoc="0" locked="0" layoutInCell="1" allowOverlap="1" wp14:anchorId="464B3CDF" wp14:editId="21D589C2">
                <wp:simplePos x="0" y="0"/>
                <wp:positionH relativeFrom="page">
                  <wp:posOffset>5688330</wp:posOffset>
                </wp:positionH>
                <wp:positionV relativeFrom="page">
                  <wp:posOffset>2552700</wp:posOffset>
                </wp:positionV>
                <wp:extent cx="802640" cy="735965"/>
                <wp:effectExtent l="1905" t="28575" r="24130" b="6985"/>
                <wp:wrapNone/>
                <wp:docPr id="65399621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640" cy="735965"/>
                          <a:chOff x="0" y="0"/>
                          <a:chExt cx="8026" cy="7359"/>
                        </a:xfrm>
                      </wpg:grpSpPr>
                      <wps:wsp>
                        <wps:cNvPr id="1638537257" name="Graphic 52"/>
                        <wps:cNvSpPr>
                          <a:spLocks/>
                        </wps:cNvSpPr>
                        <wps:spPr bwMode="auto">
                          <a:xfrm>
                            <a:off x="6143" y="49"/>
                            <a:ext cx="1860" cy="5728"/>
                          </a:xfrm>
                          <a:custGeom>
                            <a:avLst/>
                            <a:gdLst>
                              <a:gd name="T0" fmla="*/ 64452 w 186055"/>
                              <a:gd name="T1" fmla="*/ 572503 h 572770"/>
                              <a:gd name="T2" fmla="*/ 46443 w 186055"/>
                              <a:gd name="T3" fmla="*/ 556831 h 572770"/>
                              <a:gd name="T4" fmla="*/ 23139 w 186055"/>
                              <a:gd name="T5" fmla="*/ 556920 h 572770"/>
                              <a:gd name="T6" fmla="*/ 34975 w 186055"/>
                              <a:gd name="T7" fmla="*/ 572541 h 572770"/>
                              <a:gd name="T8" fmla="*/ 64452 w 186055"/>
                              <a:gd name="T9" fmla="*/ 572503 h 572770"/>
                              <a:gd name="T10" fmla="*/ 113474 w 186055"/>
                              <a:gd name="T11" fmla="*/ 277469 h 572770"/>
                              <a:gd name="T12" fmla="*/ 79248 w 186055"/>
                              <a:gd name="T13" fmla="*/ 230911 h 572770"/>
                              <a:gd name="T14" fmla="*/ 37617 w 186055"/>
                              <a:gd name="T15" fmla="*/ 0 h 572770"/>
                              <a:gd name="T16" fmla="*/ 0 w 186055"/>
                              <a:gd name="T17" fmla="*/ 208673 h 572770"/>
                              <a:gd name="T18" fmla="*/ 19786 w 186055"/>
                              <a:gd name="T19" fmla="*/ 229781 h 572770"/>
                              <a:gd name="T20" fmla="*/ 48590 w 186055"/>
                              <a:gd name="T21" fmla="*/ 250240 h 572770"/>
                              <a:gd name="T22" fmla="*/ 39306 w 186055"/>
                              <a:gd name="T23" fmla="*/ 262674 h 572770"/>
                              <a:gd name="T24" fmla="*/ 79248 w 186055"/>
                              <a:gd name="T25" fmla="*/ 262839 h 572770"/>
                              <a:gd name="T26" fmla="*/ 113474 w 186055"/>
                              <a:gd name="T27" fmla="*/ 277469 h 572770"/>
                              <a:gd name="T28" fmla="*/ 185508 w 186055"/>
                              <a:gd name="T29" fmla="*/ 487451 h 572770"/>
                              <a:gd name="T30" fmla="*/ 106718 w 186055"/>
                              <a:gd name="T31" fmla="*/ 447509 h 572770"/>
                              <a:gd name="T32" fmla="*/ 108661 w 186055"/>
                              <a:gd name="T33" fmla="*/ 487451 h 572770"/>
                              <a:gd name="T34" fmla="*/ 185508 w 186055"/>
                              <a:gd name="T35" fmla="*/ 487451 h 572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6055" h="572770">
                                <a:moveTo>
                                  <a:pt x="64452" y="572503"/>
                                </a:moveTo>
                                <a:lnTo>
                                  <a:pt x="46443" y="556831"/>
                                </a:lnTo>
                                <a:lnTo>
                                  <a:pt x="23139" y="556920"/>
                                </a:lnTo>
                                <a:lnTo>
                                  <a:pt x="34975" y="572541"/>
                                </a:lnTo>
                                <a:lnTo>
                                  <a:pt x="64452" y="572503"/>
                                </a:lnTo>
                                <a:close/>
                              </a:path>
                              <a:path w="186055" h="572770">
                                <a:moveTo>
                                  <a:pt x="113474" y="277469"/>
                                </a:moveTo>
                                <a:lnTo>
                                  <a:pt x="79248" y="230911"/>
                                </a:lnTo>
                                <a:lnTo>
                                  <a:pt x="37617" y="0"/>
                                </a:lnTo>
                                <a:lnTo>
                                  <a:pt x="0" y="208673"/>
                                </a:lnTo>
                                <a:lnTo>
                                  <a:pt x="19786" y="229781"/>
                                </a:lnTo>
                                <a:lnTo>
                                  <a:pt x="48590" y="250240"/>
                                </a:lnTo>
                                <a:lnTo>
                                  <a:pt x="39306" y="262674"/>
                                </a:lnTo>
                                <a:lnTo>
                                  <a:pt x="79248" y="262839"/>
                                </a:lnTo>
                                <a:lnTo>
                                  <a:pt x="113474" y="277469"/>
                                </a:lnTo>
                                <a:close/>
                              </a:path>
                              <a:path w="186055" h="572770">
                                <a:moveTo>
                                  <a:pt x="185508" y="487451"/>
                                </a:moveTo>
                                <a:lnTo>
                                  <a:pt x="106718" y="447509"/>
                                </a:lnTo>
                                <a:lnTo>
                                  <a:pt x="108661" y="487451"/>
                                </a:lnTo>
                                <a:lnTo>
                                  <a:pt x="185508" y="487451"/>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565059" name="Graphic 53"/>
                        <wps:cNvSpPr>
                          <a:spLocks/>
                        </wps:cNvSpPr>
                        <wps:spPr bwMode="auto">
                          <a:xfrm>
                            <a:off x="6374" y="5617"/>
                            <a:ext cx="235" cy="13"/>
                          </a:xfrm>
                          <a:custGeom>
                            <a:avLst/>
                            <a:gdLst>
                              <a:gd name="T0" fmla="*/ 0 w 23495"/>
                              <a:gd name="T1" fmla="*/ 88 h 635"/>
                              <a:gd name="T2" fmla="*/ 23304 w 23495"/>
                              <a:gd name="T3" fmla="*/ 0 h 635"/>
                            </a:gdLst>
                            <a:ahLst/>
                            <a:cxnLst>
                              <a:cxn ang="0">
                                <a:pos x="T0" y="T1"/>
                              </a:cxn>
                              <a:cxn ang="0">
                                <a:pos x="T2" y="T3"/>
                              </a:cxn>
                            </a:cxnLst>
                            <a:rect l="0" t="0" r="r" b="b"/>
                            <a:pathLst>
                              <a:path w="23495" h="635">
                                <a:moveTo>
                                  <a:pt x="0" y="88"/>
                                </a:moveTo>
                                <a:lnTo>
                                  <a:pt x="23304" y="0"/>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912250" name="Graphic 54"/>
                        <wps:cNvSpPr>
                          <a:spLocks/>
                        </wps:cNvSpPr>
                        <wps:spPr bwMode="auto">
                          <a:xfrm>
                            <a:off x="6493" y="5774"/>
                            <a:ext cx="298" cy="13"/>
                          </a:xfrm>
                          <a:custGeom>
                            <a:avLst/>
                            <a:gdLst>
                              <a:gd name="T0" fmla="*/ 0 w 29845"/>
                              <a:gd name="T1" fmla="*/ 38 h 635"/>
                              <a:gd name="T2" fmla="*/ 29476 w 29845"/>
                              <a:gd name="T3" fmla="*/ 0 h 635"/>
                            </a:gdLst>
                            <a:ahLst/>
                            <a:cxnLst>
                              <a:cxn ang="0">
                                <a:pos x="T0" y="T1"/>
                              </a:cxn>
                              <a:cxn ang="0">
                                <a:pos x="T2" y="T3"/>
                              </a:cxn>
                            </a:cxnLst>
                            <a:rect l="0" t="0" r="r" b="b"/>
                            <a:pathLst>
                              <a:path w="29845" h="635">
                                <a:moveTo>
                                  <a:pt x="0" y="38"/>
                                </a:moveTo>
                                <a:lnTo>
                                  <a:pt x="29476" y="0"/>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390520" name="Graphic 55"/>
                        <wps:cNvSpPr>
                          <a:spLocks/>
                        </wps:cNvSpPr>
                        <wps:spPr bwMode="auto">
                          <a:xfrm>
                            <a:off x="6090" y="3478"/>
                            <a:ext cx="445" cy="432"/>
                          </a:xfrm>
                          <a:custGeom>
                            <a:avLst/>
                            <a:gdLst>
                              <a:gd name="T0" fmla="*/ 0 w 44450"/>
                              <a:gd name="T1" fmla="*/ 0 h 43180"/>
                              <a:gd name="T2" fmla="*/ 22021 w 44450"/>
                              <a:gd name="T3" fmla="*/ 39268 h 43180"/>
                              <a:gd name="T4" fmla="*/ 44081 w 44450"/>
                              <a:gd name="T5" fmla="*/ 43078 h 43180"/>
                              <a:gd name="T6" fmla="*/ 0 w 44450"/>
                              <a:gd name="T7" fmla="*/ 0 h 43180"/>
                            </a:gdLst>
                            <a:ahLst/>
                            <a:cxnLst>
                              <a:cxn ang="0">
                                <a:pos x="T0" y="T1"/>
                              </a:cxn>
                              <a:cxn ang="0">
                                <a:pos x="T2" y="T3"/>
                              </a:cxn>
                              <a:cxn ang="0">
                                <a:pos x="T4" y="T5"/>
                              </a:cxn>
                              <a:cxn ang="0">
                                <a:pos x="T6" y="T7"/>
                              </a:cxn>
                            </a:cxnLst>
                            <a:rect l="0" t="0" r="r" b="b"/>
                            <a:pathLst>
                              <a:path w="44450" h="43180">
                                <a:moveTo>
                                  <a:pt x="0" y="0"/>
                                </a:moveTo>
                                <a:lnTo>
                                  <a:pt x="22021" y="39268"/>
                                </a:lnTo>
                                <a:lnTo>
                                  <a:pt x="44081" y="43078"/>
                                </a:lnTo>
                                <a:lnTo>
                                  <a:pt x="0"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191826" name="Graphic 56"/>
                        <wps:cNvSpPr>
                          <a:spLocks/>
                        </wps:cNvSpPr>
                        <wps:spPr bwMode="auto">
                          <a:xfrm>
                            <a:off x="6090" y="3478"/>
                            <a:ext cx="13" cy="13"/>
                          </a:xfrm>
                          <a:custGeom>
                            <a:avLst/>
                            <a:gdLst>
                              <a:gd name="T0" fmla="*/ 0 w 1270"/>
                              <a:gd name="T1" fmla="*/ 25 h 635"/>
                              <a:gd name="T2" fmla="*/ 0 w 1270"/>
                              <a:gd name="T3" fmla="*/ 0 h 635"/>
                            </a:gdLst>
                            <a:ahLst/>
                            <a:cxnLst>
                              <a:cxn ang="0">
                                <a:pos x="T0" y="T1"/>
                              </a:cxn>
                              <a:cxn ang="0">
                                <a:pos x="T2" y="T3"/>
                              </a:cxn>
                            </a:cxnLst>
                            <a:rect l="0" t="0" r="r" b="b"/>
                            <a:pathLst>
                              <a:path w="1270" h="635">
                                <a:moveTo>
                                  <a:pt x="0" y="25"/>
                                </a:moveTo>
                                <a:lnTo>
                                  <a:pt x="0" y="0"/>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231913" name="Graphic 57"/>
                        <wps:cNvSpPr>
                          <a:spLocks/>
                        </wps:cNvSpPr>
                        <wps:spPr bwMode="auto">
                          <a:xfrm>
                            <a:off x="6090" y="3478"/>
                            <a:ext cx="25" cy="3855"/>
                          </a:xfrm>
                          <a:custGeom>
                            <a:avLst/>
                            <a:gdLst>
                              <a:gd name="T0" fmla="*/ 2451 w 2540"/>
                              <a:gd name="T1" fmla="*/ 385190 h 385445"/>
                              <a:gd name="T2" fmla="*/ 0 w 2540"/>
                              <a:gd name="T3" fmla="*/ 385190 h 385445"/>
                              <a:gd name="T4" fmla="*/ 0 w 2540"/>
                              <a:gd name="T5" fmla="*/ 0 h 385445"/>
                            </a:gdLst>
                            <a:ahLst/>
                            <a:cxnLst>
                              <a:cxn ang="0">
                                <a:pos x="T0" y="T1"/>
                              </a:cxn>
                              <a:cxn ang="0">
                                <a:pos x="T2" y="T3"/>
                              </a:cxn>
                              <a:cxn ang="0">
                                <a:pos x="T4" y="T5"/>
                              </a:cxn>
                            </a:cxnLst>
                            <a:rect l="0" t="0" r="r" b="b"/>
                            <a:pathLst>
                              <a:path w="2540" h="385445">
                                <a:moveTo>
                                  <a:pt x="2451" y="385190"/>
                                </a:moveTo>
                                <a:lnTo>
                                  <a:pt x="0" y="385190"/>
                                </a:lnTo>
                                <a:lnTo>
                                  <a:pt x="0" y="0"/>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339133" name="Graphic 58"/>
                        <wps:cNvSpPr>
                          <a:spLocks/>
                        </wps:cNvSpPr>
                        <wps:spPr bwMode="auto">
                          <a:xfrm>
                            <a:off x="6090" y="3478"/>
                            <a:ext cx="222" cy="394"/>
                          </a:xfrm>
                          <a:custGeom>
                            <a:avLst/>
                            <a:gdLst>
                              <a:gd name="T0" fmla="*/ 22021 w 22225"/>
                              <a:gd name="T1" fmla="*/ 39268 h 39370"/>
                              <a:gd name="T2" fmla="*/ 1269 w 22225"/>
                              <a:gd name="T3" fmla="*/ 2260 h 39370"/>
                              <a:gd name="T4" fmla="*/ 0 w 22225"/>
                              <a:gd name="T5" fmla="*/ 0 h 39370"/>
                              <a:gd name="T6" fmla="*/ 1269 w 22225"/>
                              <a:gd name="T7" fmla="*/ 1231 h 39370"/>
                            </a:gdLst>
                            <a:ahLst/>
                            <a:cxnLst>
                              <a:cxn ang="0">
                                <a:pos x="T0" y="T1"/>
                              </a:cxn>
                              <a:cxn ang="0">
                                <a:pos x="T2" y="T3"/>
                              </a:cxn>
                              <a:cxn ang="0">
                                <a:pos x="T4" y="T5"/>
                              </a:cxn>
                              <a:cxn ang="0">
                                <a:pos x="T6" y="T7"/>
                              </a:cxn>
                            </a:cxnLst>
                            <a:rect l="0" t="0" r="r" b="b"/>
                            <a:pathLst>
                              <a:path w="22225" h="39370">
                                <a:moveTo>
                                  <a:pt x="22021" y="39268"/>
                                </a:moveTo>
                                <a:lnTo>
                                  <a:pt x="1269" y="2260"/>
                                </a:lnTo>
                                <a:lnTo>
                                  <a:pt x="0" y="0"/>
                                </a:lnTo>
                                <a:lnTo>
                                  <a:pt x="1269" y="1231"/>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039009" name="Graphic 59"/>
                        <wps:cNvSpPr>
                          <a:spLocks/>
                        </wps:cNvSpPr>
                        <wps:spPr bwMode="auto">
                          <a:xfrm>
                            <a:off x="6103" y="3491"/>
                            <a:ext cx="241" cy="235"/>
                          </a:xfrm>
                          <a:custGeom>
                            <a:avLst/>
                            <a:gdLst>
                              <a:gd name="T0" fmla="*/ 23774 w 24130"/>
                              <a:gd name="T1" fmla="*/ 23266 h 23495"/>
                              <a:gd name="T2" fmla="*/ 0 w 24130"/>
                              <a:gd name="T3" fmla="*/ 0 h 23495"/>
                            </a:gdLst>
                            <a:ahLst/>
                            <a:cxnLst>
                              <a:cxn ang="0">
                                <a:pos x="T0" y="T1"/>
                              </a:cxn>
                              <a:cxn ang="0">
                                <a:pos x="T2" y="T3"/>
                              </a:cxn>
                            </a:cxnLst>
                            <a:rect l="0" t="0" r="r" b="b"/>
                            <a:pathLst>
                              <a:path w="24130" h="23495">
                                <a:moveTo>
                                  <a:pt x="23774" y="23266"/>
                                </a:moveTo>
                                <a:lnTo>
                                  <a:pt x="0" y="0"/>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678347" name="Graphic 60"/>
                        <wps:cNvSpPr>
                          <a:spLocks/>
                        </wps:cNvSpPr>
                        <wps:spPr bwMode="auto">
                          <a:xfrm>
                            <a:off x="6310" y="3871"/>
                            <a:ext cx="254" cy="3461"/>
                          </a:xfrm>
                          <a:custGeom>
                            <a:avLst/>
                            <a:gdLst>
                              <a:gd name="T0" fmla="*/ 24904 w 25400"/>
                              <a:gd name="T1" fmla="*/ 345795 h 346075"/>
                              <a:gd name="T2" fmla="*/ 18211 w 25400"/>
                              <a:gd name="T3" fmla="*/ 190360 h 346075"/>
                              <a:gd name="T4" fmla="*/ 6362 w 25400"/>
                              <a:gd name="T5" fmla="*/ 174726 h 346075"/>
                              <a:gd name="T6" fmla="*/ 3035 w 25400"/>
                              <a:gd name="T7" fmla="*/ 83375 h 346075"/>
                              <a:gd name="T8" fmla="*/ 0 w 25400"/>
                              <a:gd name="T9" fmla="*/ 0 h 346075"/>
                              <a:gd name="T10" fmla="*/ 3035 w 25400"/>
                              <a:gd name="T11" fmla="*/ 533 h 346075"/>
                              <a:gd name="T12" fmla="*/ 22059 w 25400"/>
                              <a:gd name="T13" fmla="*/ 3810 h 346075"/>
                            </a:gdLst>
                            <a:ahLst/>
                            <a:cxnLst>
                              <a:cxn ang="0">
                                <a:pos x="T0" y="T1"/>
                              </a:cxn>
                              <a:cxn ang="0">
                                <a:pos x="T2" y="T3"/>
                              </a:cxn>
                              <a:cxn ang="0">
                                <a:pos x="T4" y="T5"/>
                              </a:cxn>
                              <a:cxn ang="0">
                                <a:pos x="T6" y="T7"/>
                              </a:cxn>
                              <a:cxn ang="0">
                                <a:pos x="T8" y="T9"/>
                              </a:cxn>
                              <a:cxn ang="0">
                                <a:pos x="T10" y="T11"/>
                              </a:cxn>
                              <a:cxn ang="0">
                                <a:pos x="T12" y="T13"/>
                              </a:cxn>
                            </a:cxnLst>
                            <a:rect l="0" t="0" r="r" b="b"/>
                            <a:pathLst>
                              <a:path w="25400" h="346075">
                                <a:moveTo>
                                  <a:pt x="24904" y="345795"/>
                                </a:moveTo>
                                <a:lnTo>
                                  <a:pt x="18211" y="190360"/>
                                </a:lnTo>
                                <a:lnTo>
                                  <a:pt x="6362" y="174726"/>
                                </a:lnTo>
                                <a:lnTo>
                                  <a:pt x="3035" y="83375"/>
                                </a:lnTo>
                                <a:lnTo>
                                  <a:pt x="0" y="0"/>
                                </a:lnTo>
                                <a:lnTo>
                                  <a:pt x="3035" y="533"/>
                                </a:lnTo>
                                <a:lnTo>
                                  <a:pt x="22059" y="3810"/>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834779" name="Graphic 61"/>
                        <wps:cNvSpPr>
                          <a:spLocks/>
                        </wps:cNvSpPr>
                        <wps:spPr bwMode="auto">
                          <a:xfrm>
                            <a:off x="3907" y="1538"/>
                            <a:ext cx="921" cy="5797"/>
                          </a:xfrm>
                          <a:custGeom>
                            <a:avLst/>
                            <a:gdLst>
                              <a:gd name="T0" fmla="*/ 56400 w 92075"/>
                              <a:gd name="T1" fmla="*/ 22428 h 579755"/>
                              <a:gd name="T2" fmla="*/ 56045 w 92075"/>
                              <a:gd name="T3" fmla="*/ 9334 h 579755"/>
                              <a:gd name="T4" fmla="*/ 51409 w 92075"/>
                              <a:gd name="T5" fmla="*/ 0 h 579755"/>
                              <a:gd name="T6" fmla="*/ 40055 w 92075"/>
                              <a:gd name="T7" fmla="*/ 0 h 579755"/>
                              <a:gd name="T8" fmla="*/ 35407 w 92075"/>
                              <a:gd name="T9" fmla="*/ 9334 h 579755"/>
                              <a:gd name="T10" fmla="*/ 35102 w 92075"/>
                              <a:gd name="T11" fmla="*/ 21132 h 579755"/>
                              <a:gd name="T12" fmla="*/ 35077 w 92075"/>
                              <a:gd name="T13" fmla="*/ 82969 h 579755"/>
                              <a:gd name="T14" fmla="*/ 56400 w 92075"/>
                              <a:gd name="T15" fmla="*/ 82969 h 579755"/>
                              <a:gd name="T16" fmla="*/ 56400 w 92075"/>
                              <a:gd name="T17" fmla="*/ 22428 h 579755"/>
                              <a:gd name="T18" fmla="*/ 91490 w 92075"/>
                              <a:gd name="T19" fmla="*/ 453097 h 579755"/>
                              <a:gd name="T20" fmla="*/ 62953 w 92075"/>
                              <a:gd name="T21" fmla="*/ 409702 h 579755"/>
                              <a:gd name="T22" fmla="*/ 45720 w 92075"/>
                              <a:gd name="T23" fmla="*/ 406260 h 579755"/>
                              <a:gd name="T24" fmla="*/ 28498 w 92075"/>
                              <a:gd name="T25" fmla="*/ 409702 h 579755"/>
                              <a:gd name="T26" fmla="*/ 14274 w 92075"/>
                              <a:gd name="T27" fmla="*/ 419100 h 579755"/>
                              <a:gd name="T28" fmla="*/ 4368 w 92075"/>
                              <a:gd name="T29" fmla="*/ 433133 h 579755"/>
                              <a:gd name="T30" fmla="*/ 88 w 92075"/>
                              <a:gd name="T31" fmla="*/ 450405 h 579755"/>
                              <a:gd name="T32" fmla="*/ 0 w 92075"/>
                              <a:gd name="T33" fmla="*/ 579247 h 579755"/>
                              <a:gd name="T34" fmla="*/ 0 w 92075"/>
                              <a:gd name="T35" fmla="*/ 579462 h 579755"/>
                              <a:gd name="T36" fmla="*/ 91490 w 92075"/>
                              <a:gd name="T37" fmla="*/ 579462 h 579755"/>
                              <a:gd name="T38" fmla="*/ 91490 w 92075"/>
                              <a:gd name="T39" fmla="*/ 579259 h 579755"/>
                              <a:gd name="T40" fmla="*/ 91490 w 92075"/>
                              <a:gd name="T41" fmla="*/ 453097 h 579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2075" h="579755">
                                <a:moveTo>
                                  <a:pt x="56400" y="22428"/>
                                </a:moveTo>
                                <a:lnTo>
                                  <a:pt x="56045" y="9334"/>
                                </a:lnTo>
                                <a:lnTo>
                                  <a:pt x="51409" y="0"/>
                                </a:lnTo>
                                <a:lnTo>
                                  <a:pt x="40055" y="0"/>
                                </a:lnTo>
                                <a:lnTo>
                                  <a:pt x="35407" y="9334"/>
                                </a:lnTo>
                                <a:lnTo>
                                  <a:pt x="35102" y="21132"/>
                                </a:lnTo>
                                <a:lnTo>
                                  <a:pt x="35077" y="82969"/>
                                </a:lnTo>
                                <a:lnTo>
                                  <a:pt x="56400" y="82969"/>
                                </a:lnTo>
                                <a:lnTo>
                                  <a:pt x="56400" y="22428"/>
                                </a:lnTo>
                                <a:close/>
                              </a:path>
                              <a:path w="92075" h="579755">
                                <a:moveTo>
                                  <a:pt x="91490" y="453097"/>
                                </a:moveTo>
                                <a:lnTo>
                                  <a:pt x="62953" y="409702"/>
                                </a:lnTo>
                                <a:lnTo>
                                  <a:pt x="45720" y="406260"/>
                                </a:lnTo>
                                <a:lnTo>
                                  <a:pt x="28498" y="409702"/>
                                </a:lnTo>
                                <a:lnTo>
                                  <a:pt x="14274" y="419100"/>
                                </a:lnTo>
                                <a:lnTo>
                                  <a:pt x="4368" y="433133"/>
                                </a:lnTo>
                                <a:lnTo>
                                  <a:pt x="88" y="450405"/>
                                </a:lnTo>
                                <a:lnTo>
                                  <a:pt x="0" y="579247"/>
                                </a:lnTo>
                                <a:lnTo>
                                  <a:pt x="0" y="579462"/>
                                </a:lnTo>
                                <a:lnTo>
                                  <a:pt x="91490" y="579462"/>
                                </a:lnTo>
                                <a:lnTo>
                                  <a:pt x="91490" y="579259"/>
                                </a:lnTo>
                                <a:lnTo>
                                  <a:pt x="91490" y="453097"/>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85276" name="Graphic 62"/>
                        <wps:cNvSpPr>
                          <a:spLocks/>
                        </wps:cNvSpPr>
                        <wps:spPr bwMode="auto">
                          <a:xfrm>
                            <a:off x="3372" y="543"/>
                            <a:ext cx="292" cy="762"/>
                          </a:xfrm>
                          <a:custGeom>
                            <a:avLst/>
                            <a:gdLst>
                              <a:gd name="T0" fmla="*/ 18999 w 29209"/>
                              <a:gd name="T1" fmla="*/ 0 h 76200"/>
                              <a:gd name="T2" fmla="*/ 18389 w 29209"/>
                              <a:gd name="T3" fmla="*/ 127 h 76200"/>
                              <a:gd name="T4" fmla="*/ 16268 w 29209"/>
                              <a:gd name="T5" fmla="*/ 152 h 76200"/>
                              <a:gd name="T6" fmla="*/ 0 w 29209"/>
                              <a:gd name="T7" fmla="*/ 75603 h 76200"/>
                              <a:gd name="T8" fmla="*/ 28689 w 29209"/>
                              <a:gd name="T9" fmla="*/ 45046 h 76200"/>
                              <a:gd name="T10" fmla="*/ 18999 w 29209"/>
                              <a:gd name="T11" fmla="*/ 0 h 76200"/>
                            </a:gdLst>
                            <a:ahLst/>
                            <a:cxnLst>
                              <a:cxn ang="0">
                                <a:pos x="T0" y="T1"/>
                              </a:cxn>
                              <a:cxn ang="0">
                                <a:pos x="T2" y="T3"/>
                              </a:cxn>
                              <a:cxn ang="0">
                                <a:pos x="T4" y="T5"/>
                              </a:cxn>
                              <a:cxn ang="0">
                                <a:pos x="T6" y="T7"/>
                              </a:cxn>
                              <a:cxn ang="0">
                                <a:pos x="T8" y="T9"/>
                              </a:cxn>
                              <a:cxn ang="0">
                                <a:pos x="T10" y="T11"/>
                              </a:cxn>
                            </a:cxnLst>
                            <a:rect l="0" t="0" r="r" b="b"/>
                            <a:pathLst>
                              <a:path w="29209" h="76200">
                                <a:moveTo>
                                  <a:pt x="18999" y="0"/>
                                </a:moveTo>
                                <a:lnTo>
                                  <a:pt x="18389" y="127"/>
                                </a:lnTo>
                                <a:lnTo>
                                  <a:pt x="16268" y="152"/>
                                </a:lnTo>
                                <a:lnTo>
                                  <a:pt x="0" y="75603"/>
                                </a:lnTo>
                                <a:lnTo>
                                  <a:pt x="28689" y="45046"/>
                                </a:lnTo>
                                <a:lnTo>
                                  <a:pt x="18999"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706760" name="Graphic 63"/>
                        <wps:cNvSpPr>
                          <a:spLocks/>
                        </wps:cNvSpPr>
                        <wps:spPr bwMode="auto">
                          <a:xfrm>
                            <a:off x="3455" y="370"/>
                            <a:ext cx="178" cy="178"/>
                          </a:xfrm>
                          <a:custGeom>
                            <a:avLst/>
                            <a:gdLst>
                              <a:gd name="T0" fmla="*/ 17500 w 17780"/>
                              <a:gd name="T1" fmla="*/ 3924 h 17780"/>
                              <a:gd name="T2" fmla="*/ 13589 w 17780"/>
                              <a:gd name="T3" fmla="*/ 0 h 17780"/>
                              <a:gd name="T4" fmla="*/ 8750 w 17780"/>
                              <a:gd name="T5" fmla="*/ 0 h 17780"/>
                              <a:gd name="T6" fmla="*/ 3911 w 17780"/>
                              <a:gd name="T7" fmla="*/ 0 h 17780"/>
                              <a:gd name="T8" fmla="*/ 0 w 17780"/>
                              <a:gd name="T9" fmla="*/ 3924 h 17780"/>
                              <a:gd name="T10" fmla="*/ 0 w 17780"/>
                              <a:gd name="T11" fmla="*/ 13309 h 17780"/>
                              <a:gd name="T12" fmla="*/ 3479 w 17780"/>
                              <a:gd name="T13" fmla="*/ 17056 h 17780"/>
                              <a:gd name="T14" fmla="*/ 7912 w 17780"/>
                              <a:gd name="T15" fmla="*/ 17462 h 17780"/>
                              <a:gd name="T16" fmla="*/ 8178 w 17780"/>
                              <a:gd name="T17" fmla="*/ 17487 h 17780"/>
                              <a:gd name="T18" fmla="*/ 8470 w 17780"/>
                              <a:gd name="T19" fmla="*/ 17500 h 17780"/>
                              <a:gd name="T20" fmla="*/ 9410 w 17780"/>
                              <a:gd name="T21" fmla="*/ 17500 h 17780"/>
                              <a:gd name="T22" fmla="*/ 10045 w 17780"/>
                              <a:gd name="T23" fmla="*/ 17437 h 17780"/>
                              <a:gd name="T24" fmla="*/ 10655 w 17780"/>
                              <a:gd name="T25" fmla="*/ 17310 h 17780"/>
                              <a:gd name="T26" fmla="*/ 14566 w 17780"/>
                              <a:gd name="T27" fmla="*/ 16433 h 17780"/>
                              <a:gd name="T28" fmla="*/ 17500 w 17780"/>
                              <a:gd name="T29" fmla="*/ 12941 h 17780"/>
                              <a:gd name="T30" fmla="*/ 17500 w 17780"/>
                              <a:gd name="T31" fmla="*/ 3924 h 17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780" h="17780">
                                <a:moveTo>
                                  <a:pt x="17500" y="3924"/>
                                </a:moveTo>
                                <a:lnTo>
                                  <a:pt x="13589" y="0"/>
                                </a:lnTo>
                                <a:lnTo>
                                  <a:pt x="8750" y="0"/>
                                </a:lnTo>
                                <a:lnTo>
                                  <a:pt x="3911" y="0"/>
                                </a:lnTo>
                                <a:lnTo>
                                  <a:pt x="0" y="3924"/>
                                </a:lnTo>
                                <a:lnTo>
                                  <a:pt x="0" y="13309"/>
                                </a:lnTo>
                                <a:lnTo>
                                  <a:pt x="3479" y="17056"/>
                                </a:lnTo>
                                <a:lnTo>
                                  <a:pt x="7912" y="17462"/>
                                </a:lnTo>
                                <a:lnTo>
                                  <a:pt x="8178" y="17487"/>
                                </a:lnTo>
                                <a:lnTo>
                                  <a:pt x="8470" y="17500"/>
                                </a:lnTo>
                                <a:lnTo>
                                  <a:pt x="9410" y="17500"/>
                                </a:lnTo>
                                <a:lnTo>
                                  <a:pt x="10045" y="17437"/>
                                </a:lnTo>
                                <a:lnTo>
                                  <a:pt x="10655" y="17310"/>
                                </a:lnTo>
                                <a:lnTo>
                                  <a:pt x="14566" y="16433"/>
                                </a:lnTo>
                                <a:lnTo>
                                  <a:pt x="17500" y="12941"/>
                                </a:lnTo>
                                <a:lnTo>
                                  <a:pt x="17500" y="3924"/>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383917" name="Graphic 64"/>
                        <wps:cNvSpPr>
                          <a:spLocks/>
                        </wps:cNvSpPr>
                        <wps:spPr bwMode="auto">
                          <a:xfrm>
                            <a:off x="3562" y="543"/>
                            <a:ext cx="101" cy="451"/>
                          </a:xfrm>
                          <a:custGeom>
                            <a:avLst/>
                            <a:gdLst>
                              <a:gd name="T0" fmla="*/ 0 w 10160"/>
                              <a:gd name="T1" fmla="*/ 0 h 45085"/>
                              <a:gd name="T2" fmla="*/ 9690 w 10160"/>
                              <a:gd name="T3" fmla="*/ 45046 h 45085"/>
                            </a:gdLst>
                            <a:ahLst/>
                            <a:cxnLst>
                              <a:cxn ang="0">
                                <a:pos x="T0" y="T1"/>
                              </a:cxn>
                              <a:cxn ang="0">
                                <a:pos x="T2" y="T3"/>
                              </a:cxn>
                            </a:cxnLst>
                            <a:rect l="0" t="0" r="r" b="b"/>
                            <a:pathLst>
                              <a:path w="10160" h="45085">
                                <a:moveTo>
                                  <a:pt x="0" y="0"/>
                                </a:moveTo>
                                <a:lnTo>
                                  <a:pt x="9690" y="45046"/>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706949" name="Graphic 65"/>
                        <wps:cNvSpPr>
                          <a:spLocks/>
                        </wps:cNvSpPr>
                        <wps:spPr bwMode="auto">
                          <a:xfrm>
                            <a:off x="3372" y="545"/>
                            <a:ext cx="165" cy="756"/>
                          </a:xfrm>
                          <a:custGeom>
                            <a:avLst/>
                            <a:gdLst>
                              <a:gd name="T0" fmla="*/ 0 w 16510"/>
                              <a:gd name="T1" fmla="*/ 75437 h 75565"/>
                              <a:gd name="T2" fmla="*/ 16256 w 16510"/>
                              <a:gd name="T3" fmla="*/ 0 h 75565"/>
                            </a:gdLst>
                            <a:ahLst/>
                            <a:cxnLst>
                              <a:cxn ang="0">
                                <a:pos x="T0" y="T1"/>
                              </a:cxn>
                              <a:cxn ang="0">
                                <a:pos x="T2" y="T3"/>
                              </a:cxn>
                            </a:cxnLst>
                            <a:rect l="0" t="0" r="r" b="b"/>
                            <a:pathLst>
                              <a:path w="16510" h="75565">
                                <a:moveTo>
                                  <a:pt x="0" y="75437"/>
                                </a:moveTo>
                                <a:lnTo>
                                  <a:pt x="16256" y="0"/>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017397" name="Graphic 66"/>
                        <wps:cNvSpPr>
                          <a:spLocks/>
                        </wps:cNvSpPr>
                        <wps:spPr bwMode="auto">
                          <a:xfrm>
                            <a:off x="21" y="3478"/>
                            <a:ext cx="2623" cy="1422"/>
                          </a:xfrm>
                          <a:custGeom>
                            <a:avLst/>
                            <a:gdLst>
                              <a:gd name="T0" fmla="*/ 217335 w 262255"/>
                              <a:gd name="T1" fmla="*/ 51828 h 142240"/>
                              <a:gd name="T2" fmla="*/ 139788 w 262255"/>
                              <a:gd name="T3" fmla="*/ 51765 h 142240"/>
                              <a:gd name="T4" fmla="*/ 47625 w 262255"/>
                              <a:gd name="T5" fmla="*/ 116967 h 142240"/>
                              <a:gd name="T6" fmla="*/ 0 w 262255"/>
                              <a:gd name="T7" fmla="*/ 141935 h 142240"/>
                              <a:gd name="T8" fmla="*/ 213334 w 262255"/>
                              <a:gd name="T9" fmla="*/ 141935 h 142240"/>
                              <a:gd name="T10" fmla="*/ 217335 w 262255"/>
                              <a:gd name="T11" fmla="*/ 51828 h 142240"/>
                              <a:gd name="T12" fmla="*/ 261835 w 262255"/>
                              <a:gd name="T13" fmla="*/ 0 h 142240"/>
                              <a:gd name="T14" fmla="*/ 217728 w 262255"/>
                              <a:gd name="T15" fmla="*/ 43091 h 142240"/>
                              <a:gd name="T16" fmla="*/ 239801 w 262255"/>
                              <a:gd name="T17" fmla="*/ 39306 h 142240"/>
                              <a:gd name="T18" fmla="*/ 261835 w 262255"/>
                              <a:gd name="T19" fmla="*/ 0 h 14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2255" h="142240">
                                <a:moveTo>
                                  <a:pt x="217335" y="51828"/>
                                </a:moveTo>
                                <a:lnTo>
                                  <a:pt x="139788" y="51765"/>
                                </a:lnTo>
                                <a:lnTo>
                                  <a:pt x="47625" y="116967"/>
                                </a:lnTo>
                                <a:lnTo>
                                  <a:pt x="0" y="141935"/>
                                </a:lnTo>
                                <a:lnTo>
                                  <a:pt x="213334" y="141935"/>
                                </a:lnTo>
                                <a:lnTo>
                                  <a:pt x="217335" y="51828"/>
                                </a:lnTo>
                                <a:close/>
                              </a:path>
                              <a:path w="262255" h="142240">
                                <a:moveTo>
                                  <a:pt x="261835" y="0"/>
                                </a:moveTo>
                                <a:lnTo>
                                  <a:pt x="217728" y="43091"/>
                                </a:lnTo>
                                <a:lnTo>
                                  <a:pt x="239801" y="39306"/>
                                </a:lnTo>
                                <a:lnTo>
                                  <a:pt x="261835"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410951" name="Graphic 67"/>
                        <wps:cNvSpPr>
                          <a:spLocks/>
                        </wps:cNvSpPr>
                        <wps:spPr bwMode="auto">
                          <a:xfrm>
                            <a:off x="1051" y="5185"/>
                            <a:ext cx="343" cy="832"/>
                          </a:xfrm>
                          <a:custGeom>
                            <a:avLst/>
                            <a:gdLst>
                              <a:gd name="T0" fmla="*/ 16941 w 34290"/>
                              <a:gd name="T1" fmla="*/ 0 h 83185"/>
                              <a:gd name="T2" fmla="*/ 0 w 34290"/>
                              <a:gd name="T3" fmla="*/ 82994 h 83185"/>
                              <a:gd name="T4" fmla="*/ 33883 w 34290"/>
                              <a:gd name="T5" fmla="*/ 82994 h 83185"/>
                              <a:gd name="T6" fmla="*/ 33883 w 34290"/>
                              <a:gd name="T7" fmla="*/ 22453 h 83185"/>
                              <a:gd name="T8" fmla="*/ 32274 w 34290"/>
                              <a:gd name="T9" fmla="*/ 12874 h 83185"/>
                              <a:gd name="T10" fmla="*/ 28595 w 34290"/>
                              <a:gd name="T11" fmla="*/ 6154 h 83185"/>
                              <a:gd name="T12" fmla="*/ 23319 w 34290"/>
                              <a:gd name="T13" fmla="*/ 1646 h 83185"/>
                              <a:gd name="T14" fmla="*/ 16941 w 34290"/>
                              <a:gd name="T15" fmla="*/ 0 h 83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290" h="83185">
                                <a:moveTo>
                                  <a:pt x="16941" y="0"/>
                                </a:moveTo>
                                <a:lnTo>
                                  <a:pt x="0" y="82994"/>
                                </a:lnTo>
                                <a:lnTo>
                                  <a:pt x="33883" y="82994"/>
                                </a:lnTo>
                                <a:lnTo>
                                  <a:pt x="33883" y="22453"/>
                                </a:lnTo>
                                <a:lnTo>
                                  <a:pt x="32274" y="12874"/>
                                </a:lnTo>
                                <a:lnTo>
                                  <a:pt x="28595" y="6154"/>
                                </a:lnTo>
                                <a:lnTo>
                                  <a:pt x="23319" y="1646"/>
                                </a:lnTo>
                                <a:lnTo>
                                  <a:pt x="16941" y="0"/>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286556" name="Graphic 68"/>
                        <wps:cNvSpPr>
                          <a:spLocks/>
                        </wps:cNvSpPr>
                        <wps:spPr bwMode="auto">
                          <a:xfrm>
                            <a:off x="2199" y="3723"/>
                            <a:ext cx="190" cy="191"/>
                          </a:xfrm>
                          <a:custGeom>
                            <a:avLst/>
                            <a:gdLst>
                              <a:gd name="T0" fmla="*/ 0 w 19050"/>
                              <a:gd name="T1" fmla="*/ 18580 h 19050"/>
                              <a:gd name="T2" fmla="*/ 19024 w 19050"/>
                              <a:gd name="T3" fmla="*/ 0 h 19050"/>
                            </a:gdLst>
                            <a:ahLst/>
                            <a:cxnLst>
                              <a:cxn ang="0">
                                <a:pos x="T0" y="T1"/>
                              </a:cxn>
                              <a:cxn ang="0">
                                <a:pos x="T2" y="T3"/>
                              </a:cxn>
                            </a:cxnLst>
                            <a:rect l="0" t="0" r="r" b="b"/>
                            <a:pathLst>
                              <a:path w="19050" h="19050">
                                <a:moveTo>
                                  <a:pt x="0" y="18580"/>
                                </a:moveTo>
                                <a:lnTo>
                                  <a:pt x="19024" y="0"/>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703243" name="Graphic 69"/>
                        <wps:cNvSpPr>
                          <a:spLocks/>
                        </wps:cNvSpPr>
                        <wps:spPr bwMode="auto">
                          <a:xfrm>
                            <a:off x="2419" y="3478"/>
                            <a:ext cx="223" cy="394"/>
                          </a:xfrm>
                          <a:custGeom>
                            <a:avLst/>
                            <a:gdLst>
                              <a:gd name="T0" fmla="*/ 22034 w 22225"/>
                              <a:gd name="T1" fmla="*/ 0 h 39370"/>
                              <a:gd name="T2" fmla="*/ 0 w 22225"/>
                              <a:gd name="T3" fmla="*/ 39306 h 39370"/>
                            </a:gdLst>
                            <a:ahLst/>
                            <a:cxnLst>
                              <a:cxn ang="0">
                                <a:pos x="T0" y="T1"/>
                              </a:cxn>
                              <a:cxn ang="0">
                                <a:pos x="T2" y="T3"/>
                              </a:cxn>
                            </a:cxnLst>
                            <a:rect l="0" t="0" r="r" b="b"/>
                            <a:pathLst>
                              <a:path w="22225" h="39370">
                                <a:moveTo>
                                  <a:pt x="22034" y="0"/>
                                </a:moveTo>
                                <a:lnTo>
                                  <a:pt x="0" y="39306"/>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46354" name="Graphic 70"/>
                        <wps:cNvSpPr>
                          <a:spLocks/>
                        </wps:cNvSpPr>
                        <wps:spPr bwMode="auto">
                          <a:xfrm>
                            <a:off x="1942" y="5617"/>
                            <a:ext cx="419" cy="159"/>
                          </a:xfrm>
                          <a:custGeom>
                            <a:avLst/>
                            <a:gdLst>
                              <a:gd name="T0" fmla="*/ 18033 w 41910"/>
                              <a:gd name="T1" fmla="*/ 0 h 15875"/>
                              <a:gd name="T2" fmla="*/ 0 w 41910"/>
                              <a:gd name="T3" fmla="*/ 15671 h 15875"/>
                              <a:gd name="T4" fmla="*/ 29502 w 41910"/>
                              <a:gd name="T5" fmla="*/ 15684 h 15875"/>
                              <a:gd name="T6" fmla="*/ 41338 w 41910"/>
                              <a:gd name="T7" fmla="*/ 63 h 15875"/>
                              <a:gd name="T8" fmla="*/ 18033 w 41910"/>
                              <a:gd name="T9" fmla="*/ 0 h 15875"/>
                            </a:gdLst>
                            <a:ahLst/>
                            <a:cxnLst>
                              <a:cxn ang="0">
                                <a:pos x="T0" y="T1"/>
                              </a:cxn>
                              <a:cxn ang="0">
                                <a:pos x="T2" y="T3"/>
                              </a:cxn>
                              <a:cxn ang="0">
                                <a:pos x="T4" y="T5"/>
                              </a:cxn>
                              <a:cxn ang="0">
                                <a:pos x="T6" y="T7"/>
                              </a:cxn>
                              <a:cxn ang="0">
                                <a:pos x="T8" y="T9"/>
                              </a:cxn>
                            </a:cxnLst>
                            <a:rect l="0" t="0" r="r" b="b"/>
                            <a:pathLst>
                              <a:path w="41910" h="15875">
                                <a:moveTo>
                                  <a:pt x="18033" y="0"/>
                                </a:moveTo>
                                <a:lnTo>
                                  <a:pt x="0" y="15671"/>
                                </a:lnTo>
                                <a:lnTo>
                                  <a:pt x="29502" y="15684"/>
                                </a:lnTo>
                                <a:lnTo>
                                  <a:pt x="41338" y="63"/>
                                </a:lnTo>
                                <a:lnTo>
                                  <a:pt x="18033"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217529" name="Graphic 71"/>
                        <wps:cNvSpPr>
                          <a:spLocks/>
                        </wps:cNvSpPr>
                        <wps:spPr bwMode="auto">
                          <a:xfrm>
                            <a:off x="2170" y="7329"/>
                            <a:ext cx="470" cy="13"/>
                          </a:xfrm>
                          <a:custGeom>
                            <a:avLst/>
                            <a:gdLst>
                              <a:gd name="T0" fmla="*/ 46951 w 46990"/>
                              <a:gd name="T1" fmla="*/ 114 h 635"/>
                              <a:gd name="T2" fmla="*/ 21869 w 46990"/>
                              <a:gd name="T3" fmla="*/ 50 h 635"/>
                              <a:gd name="T4" fmla="*/ 1498 w 46990"/>
                              <a:gd name="T5" fmla="*/ 0 h 635"/>
                              <a:gd name="T6" fmla="*/ 0 w 46990"/>
                              <a:gd name="T7" fmla="*/ 0 h 635"/>
                            </a:gdLst>
                            <a:ahLst/>
                            <a:cxnLst>
                              <a:cxn ang="0">
                                <a:pos x="T0" y="T1"/>
                              </a:cxn>
                              <a:cxn ang="0">
                                <a:pos x="T2" y="T3"/>
                              </a:cxn>
                              <a:cxn ang="0">
                                <a:pos x="T4" y="T5"/>
                              </a:cxn>
                              <a:cxn ang="0">
                                <a:pos x="T6" y="T7"/>
                              </a:cxn>
                            </a:cxnLst>
                            <a:rect l="0" t="0" r="r" b="b"/>
                            <a:pathLst>
                              <a:path w="46990" h="635">
                                <a:moveTo>
                                  <a:pt x="46951" y="114"/>
                                </a:moveTo>
                                <a:lnTo>
                                  <a:pt x="21869" y="50"/>
                                </a:lnTo>
                                <a:lnTo>
                                  <a:pt x="1498" y="0"/>
                                </a:lnTo>
                                <a:lnTo>
                                  <a:pt x="0" y="0"/>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940698" name="Graphic 72"/>
                        <wps:cNvSpPr>
                          <a:spLocks/>
                        </wps:cNvSpPr>
                        <wps:spPr bwMode="auto">
                          <a:xfrm>
                            <a:off x="2185" y="5774"/>
                            <a:ext cx="57" cy="1213"/>
                          </a:xfrm>
                          <a:custGeom>
                            <a:avLst/>
                            <a:gdLst>
                              <a:gd name="T0" fmla="*/ 5207 w 5715"/>
                              <a:gd name="T1" fmla="*/ 0 h 121285"/>
                              <a:gd name="T2" fmla="*/ 0 w 5715"/>
                              <a:gd name="T3" fmla="*/ 120929 h 121285"/>
                            </a:gdLst>
                            <a:ahLst/>
                            <a:cxnLst>
                              <a:cxn ang="0">
                                <a:pos x="T0" y="T1"/>
                              </a:cxn>
                              <a:cxn ang="0">
                                <a:pos x="T2" y="T3"/>
                              </a:cxn>
                            </a:cxnLst>
                            <a:rect l="0" t="0" r="r" b="b"/>
                            <a:pathLst>
                              <a:path w="5715" h="121285">
                                <a:moveTo>
                                  <a:pt x="5207" y="0"/>
                                </a:moveTo>
                                <a:lnTo>
                                  <a:pt x="0" y="120929"/>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071488" name="Graphic 73"/>
                        <wps:cNvSpPr>
                          <a:spLocks/>
                        </wps:cNvSpPr>
                        <wps:spPr bwMode="auto">
                          <a:xfrm>
                            <a:off x="2101" y="241"/>
                            <a:ext cx="4045" cy="7093"/>
                          </a:xfrm>
                          <a:custGeom>
                            <a:avLst/>
                            <a:gdLst>
                              <a:gd name="T0" fmla="*/ 180606 w 404495"/>
                              <a:gd name="T1" fmla="*/ 708913 h 709295"/>
                              <a:gd name="T2" fmla="*/ 53860 w 404495"/>
                              <a:gd name="T3" fmla="*/ 708913 h 709295"/>
                              <a:gd name="T4" fmla="*/ 53860 w 404495"/>
                              <a:gd name="T5" fmla="*/ 323710 h 709295"/>
                              <a:gd name="T6" fmla="*/ 28778 w 404495"/>
                              <a:gd name="T7" fmla="*/ 348221 h 709295"/>
                              <a:gd name="T8" fmla="*/ 28778 w 404495"/>
                              <a:gd name="T9" fmla="*/ 269646 h 709295"/>
                              <a:gd name="T10" fmla="*/ 0 w 404495"/>
                              <a:gd name="T11" fmla="*/ 231051 h 709295"/>
                              <a:gd name="T12" fmla="*/ 28778 w 404495"/>
                              <a:gd name="T13" fmla="*/ 210591 h 709295"/>
                              <a:gd name="T14" fmla="*/ 127050 w 404495"/>
                              <a:gd name="T15" fmla="*/ 105841 h 709295"/>
                              <a:gd name="T16" fmla="*/ 155740 w 404495"/>
                              <a:gd name="T17" fmla="*/ 75285 h 709295"/>
                              <a:gd name="T18" fmla="*/ 226377 w 404495"/>
                              <a:gd name="T19" fmla="*/ 0 h 709295"/>
                              <a:gd name="T20" fmla="*/ 404164 w 404495"/>
                              <a:gd name="T21" fmla="*/ 189496 h 709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4495" h="709295">
                                <a:moveTo>
                                  <a:pt x="180606" y="708913"/>
                                </a:moveTo>
                                <a:lnTo>
                                  <a:pt x="53860" y="708913"/>
                                </a:lnTo>
                                <a:lnTo>
                                  <a:pt x="53860" y="323710"/>
                                </a:lnTo>
                                <a:lnTo>
                                  <a:pt x="28778" y="348221"/>
                                </a:lnTo>
                                <a:lnTo>
                                  <a:pt x="28778" y="269646"/>
                                </a:lnTo>
                                <a:lnTo>
                                  <a:pt x="0" y="231051"/>
                                </a:lnTo>
                                <a:lnTo>
                                  <a:pt x="28778" y="210591"/>
                                </a:lnTo>
                                <a:lnTo>
                                  <a:pt x="127050" y="105841"/>
                                </a:lnTo>
                                <a:lnTo>
                                  <a:pt x="155740" y="75285"/>
                                </a:lnTo>
                                <a:lnTo>
                                  <a:pt x="226377" y="0"/>
                                </a:lnTo>
                                <a:lnTo>
                                  <a:pt x="404164" y="189496"/>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318812" name="Graphic 74"/>
                        <wps:cNvSpPr>
                          <a:spLocks/>
                        </wps:cNvSpPr>
                        <wps:spPr bwMode="auto">
                          <a:xfrm>
                            <a:off x="4822" y="3478"/>
                            <a:ext cx="1524" cy="3854"/>
                          </a:xfrm>
                          <a:custGeom>
                            <a:avLst/>
                            <a:gdLst>
                              <a:gd name="T0" fmla="*/ 151853 w 152400"/>
                              <a:gd name="T1" fmla="*/ 24511 h 385445"/>
                              <a:gd name="T2" fmla="*/ 128079 w 152400"/>
                              <a:gd name="T3" fmla="*/ 1270 h 385445"/>
                              <a:gd name="T4" fmla="*/ 126796 w 152400"/>
                              <a:gd name="T5" fmla="*/ 0 h 385445"/>
                              <a:gd name="T6" fmla="*/ 126771 w 152400"/>
                              <a:gd name="T7" fmla="*/ 385203 h 385445"/>
                              <a:gd name="T8" fmla="*/ 0 w 152400"/>
                              <a:gd name="T9" fmla="*/ 385203 h 385445"/>
                            </a:gdLst>
                            <a:ahLst/>
                            <a:cxnLst>
                              <a:cxn ang="0">
                                <a:pos x="T0" y="T1"/>
                              </a:cxn>
                              <a:cxn ang="0">
                                <a:pos x="T2" y="T3"/>
                              </a:cxn>
                              <a:cxn ang="0">
                                <a:pos x="T4" y="T5"/>
                              </a:cxn>
                              <a:cxn ang="0">
                                <a:pos x="T6" y="T7"/>
                              </a:cxn>
                              <a:cxn ang="0">
                                <a:pos x="T8" y="T9"/>
                              </a:cxn>
                            </a:cxnLst>
                            <a:rect l="0" t="0" r="r" b="b"/>
                            <a:pathLst>
                              <a:path w="152400" h="385445">
                                <a:moveTo>
                                  <a:pt x="151853" y="24511"/>
                                </a:moveTo>
                                <a:lnTo>
                                  <a:pt x="128079" y="1270"/>
                                </a:lnTo>
                                <a:lnTo>
                                  <a:pt x="126796" y="0"/>
                                </a:lnTo>
                                <a:lnTo>
                                  <a:pt x="126771" y="385203"/>
                                </a:lnTo>
                                <a:lnTo>
                                  <a:pt x="0" y="385203"/>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042833" name="Graphic 75"/>
                        <wps:cNvSpPr>
                          <a:spLocks/>
                        </wps:cNvSpPr>
                        <wps:spPr bwMode="auto">
                          <a:xfrm>
                            <a:off x="6143" y="49"/>
                            <a:ext cx="1136" cy="2775"/>
                          </a:xfrm>
                          <a:custGeom>
                            <a:avLst/>
                            <a:gdLst>
                              <a:gd name="T0" fmla="*/ 39306 w 113664"/>
                              <a:gd name="T1" fmla="*/ 262661 h 277495"/>
                              <a:gd name="T2" fmla="*/ 48590 w 113664"/>
                              <a:gd name="T3" fmla="*/ 250228 h 277495"/>
                              <a:gd name="T4" fmla="*/ 19786 w 113664"/>
                              <a:gd name="T5" fmla="*/ 229768 h 277495"/>
                              <a:gd name="T6" fmla="*/ 0 w 113664"/>
                              <a:gd name="T7" fmla="*/ 208661 h 277495"/>
                              <a:gd name="T8" fmla="*/ 37617 w 113664"/>
                              <a:gd name="T9" fmla="*/ 0 h 277495"/>
                              <a:gd name="T10" fmla="*/ 79248 w 113664"/>
                              <a:gd name="T11" fmla="*/ 230898 h 277495"/>
                              <a:gd name="T12" fmla="*/ 113487 w 113664"/>
                              <a:gd name="T13" fmla="*/ 277456 h 277495"/>
                            </a:gdLst>
                            <a:ahLst/>
                            <a:cxnLst>
                              <a:cxn ang="0">
                                <a:pos x="T0" y="T1"/>
                              </a:cxn>
                              <a:cxn ang="0">
                                <a:pos x="T2" y="T3"/>
                              </a:cxn>
                              <a:cxn ang="0">
                                <a:pos x="T4" y="T5"/>
                              </a:cxn>
                              <a:cxn ang="0">
                                <a:pos x="T6" y="T7"/>
                              </a:cxn>
                              <a:cxn ang="0">
                                <a:pos x="T8" y="T9"/>
                              </a:cxn>
                              <a:cxn ang="0">
                                <a:pos x="T10" y="T11"/>
                              </a:cxn>
                              <a:cxn ang="0">
                                <a:pos x="T12" y="T13"/>
                              </a:cxn>
                            </a:cxnLst>
                            <a:rect l="0" t="0" r="r" b="b"/>
                            <a:pathLst>
                              <a:path w="113664" h="277495">
                                <a:moveTo>
                                  <a:pt x="39306" y="262661"/>
                                </a:moveTo>
                                <a:lnTo>
                                  <a:pt x="48590" y="250228"/>
                                </a:lnTo>
                                <a:lnTo>
                                  <a:pt x="19786" y="229768"/>
                                </a:lnTo>
                                <a:lnTo>
                                  <a:pt x="0" y="208661"/>
                                </a:lnTo>
                                <a:lnTo>
                                  <a:pt x="37617" y="0"/>
                                </a:lnTo>
                                <a:lnTo>
                                  <a:pt x="79248" y="230898"/>
                                </a:lnTo>
                                <a:lnTo>
                                  <a:pt x="113487" y="277456"/>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1914822" name="Imag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3849"/>
                            <a:ext cx="2441" cy="3503"/>
                          </a:xfrm>
                          <a:prstGeom prst="rect">
                            <a:avLst/>
                          </a:prstGeom>
                          <a:noFill/>
                          <a:extLst>
                            <a:ext uri="{909E8E84-426E-40DD-AFC4-6F175D3DCCD1}">
                              <a14:hiddenFill xmlns:a14="http://schemas.microsoft.com/office/drawing/2010/main">
                                <a:solidFill>
                                  <a:srgbClr val="FFFFFF"/>
                                </a:solidFill>
                              </a14:hiddenFill>
                            </a:ext>
                          </a:extLst>
                        </pic:spPr>
                      </pic:pic>
                      <wps:wsp>
                        <wps:cNvPr id="1517675872" name="Graphic 77"/>
                        <wps:cNvSpPr>
                          <a:spLocks/>
                        </wps:cNvSpPr>
                        <wps:spPr bwMode="auto">
                          <a:xfrm>
                            <a:off x="6114" y="2676"/>
                            <a:ext cx="1239" cy="4654"/>
                          </a:xfrm>
                          <a:custGeom>
                            <a:avLst/>
                            <a:gdLst>
                              <a:gd name="T0" fmla="*/ 123316 w 123825"/>
                              <a:gd name="T1" fmla="*/ 465429 h 465455"/>
                              <a:gd name="T2" fmla="*/ 0 w 123825"/>
                              <a:gd name="T3" fmla="*/ 465429 h 465455"/>
                              <a:gd name="T4" fmla="*/ 22631 w 123825"/>
                              <a:gd name="T5" fmla="*/ 465366 h 465455"/>
                              <a:gd name="T6" fmla="*/ 44500 w 123825"/>
                              <a:gd name="T7" fmla="*/ 465315 h 465455"/>
                              <a:gd name="T8" fmla="*/ 78054 w 123825"/>
                              <a:gd name="T9" fmla="*/ 465226 h 465455"/>
                              <a:gd name="T10" fmla="*/ 67309 w 123825"/>
                              <a:gd name="T11" fmla="*/ 309841 h 465455"/>
                              <a:gd name="T12" fmla="*/ 49275 w 123825"/>
                              <a:gd name="T13" fmla="*/ 294170 h 465455"/>
                              <a:gd name="T14" fmla="*/ 41655 w 123825"/>
                              <a:gd name="T15" fmla="*/ 123342 h 465455"/>
                              <a:gd name="T16" fmla="*/ 22631 w 123825"/>
                              <a:gd name="T17" fmla="*/ 104749 h 465455"/>
                              <a:gd name="T18" fmla="*/ 22618 w 123825"/>
                              <a:gd name="T19" fmla="*/ 26162 h 465455"/>
                              <a:gd name="T20" fmla="*/ 42138 w 123825"/>
                              <a:gd name="T21" fmla="*/ 0 h 465455"/>
                              <a:gd name="T22" fmla="*/ 70815 w 123825"/>
                              <a:gd name="T23" fmla="*/ 139 h 465455"/>
                              <a:gd name="T24" fmla="*/ 82080 w 123825"/>
                              <a:gd name="T25" fmla="*/ 177 h 465455"/>
                              <a:gd name="T26" fmla="*/ 116319 w 123825"/>
                              <a:gd name="T27" fmla="*/ 14795 h 465455"/>
                              <a:gd name="T28" fmla="*/ 101739 w 123825"/>
                              <a:gd name="T29" fmla="*/ 25704 h 465455"/>
                              <a:gd name="T30" fmla="*/ 109550 w 123825"/>
                              <a:gd name="T31" fmla="*/ 184835 h 465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3825" h="465455">
                                <a:moveTo>
                                  <a:pt x="123316" y="465429"/>
                                </a:moveTo>
                                <a:lnTo>
                                  <a:pt x="0" y="465429"/>
                                </a:lnTo>
                                <a:lnTo>
                                  <a:pt x="22631" y="465366"/>
                                </a:lnTo>
                                <a:lnTo>
                                  <a:pt x="44500" y="465315"/>
                                </a:lnTo>
                                <a:lnTo>
                                  <a:pt x="78054" y="465226"/>
                                </a:lnTo>
                                <a:lnTo>
                                  <a:pt x="67309" y="309841"/>
                                </a:lnTo>
                                <a:lnTo>
                                  <a:pt x="49275" y="294170"/>
                                </a:lnTo>
                                <a:lnTo>
                                  <a:pt x="41655" y="123342"/>
                                </a:lnTo>
                                <a:lnTo>
                                  <a:pt x="22631" y="104749"/>
                                </a:lnTo>
                                <a:lnTo>
                                  <a:pt x="22618" y="26162"/>
                                </a:lnTo>
                                <a:lnTo>
                                  <a:pt x="42138" y="0"/>
                                </a:lnTo>
                                <a:lnTo>
                                  <a:pt x="70815" y="139"/>
                                </a:lnTo>
                                <a:lnTo>
                                  <a:pt x="82080" y="177"/>
                                </a:lnTo>
                                <a:lnTo>
                                  <a:pt x="116319" y="14795"/>
                                </a:lnTo>
                                <a:lnTo>
                                  <a:pt x="101739" y="25704"/>
                                </a:lnTo>
                                <a:lnTo>
                                  <a:pt x="109550" y="184835"/>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866533" name="Graphic 78"/>
                        <wps:cNvSpPr>
                          <a:spLocks/>
                        </wps:cNvSpPr>
                        <wps:spPr bwMode="auto">
                          <a:xfrm>
                            <a:off x="7210" y="4524"/>
                            <a:ext cx="794" cy="2807"/>
                          </a:xfrm>
                          <a:custGeom>
                            <a:avLst/>
                            <a:gdLst>
                              <a:gd name="T0" fmla="*/ 78790 w 79375"/>
                              <a:gd name="T1" fmla="*/ 39941 h 280670"/>
                              <a:gd name="T2" fmla="*/ 78790 w 79375"/>
                              <a:gd name="T3" fmla="*/ 280593 h 280670"/>
                              <a:gd name="T4" fmla="*/ 13766 w 79375"/>
                              <a:gd name="T5" fmla="*/ 280593 h 280670"/>
                              <a:gd name="T6" fmla="*/ 1943 w 79375"/>
                              <a:gd name="T7" fmla="*/ 39941 h 280670"/>
                              <a:gd name="T8" fmla="*/ 78790 w 79375"/>
                              <a:gd name="T9" fmla="*/ 39941 h 280670"/>
                              <a:gd name="T10" fmla="*/ 1943 w 79375"/>
                              <a:gd name="T11" fmla="*/ 39941 h 280670"/>
                              <a:gd name="T12" fmla="*/ 0 w 79375"/>
                              <a:gd name="T13" fmla="*/ 0 h 280670"/>
                              <a:gd name="T14" fmla="*/ 78790 w 79375"/>
                              <a:gd name="T15" fmla="*/ 39941 h 2806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375" h="280670">
                                <a:moveTo>
                                  <a:pt x="78790" y="39941"/>
                                </a:moveTo>
                                <a:lnTo>
                                  <a:pt x="78790" y="280593"/>
                                </a:lnTo>
                                <a:lnTo>
                                  <a:pt x="13766" y="280593"/>
                                </a:lnTo>
                                <a:lnTo>
                                  <a:pt x="1943" y="39941"/>
                                </a:lnTo>
                              </a:path>
                              <a:path w="79375" h="280670">
                                <a:moveTo>
                                  <a:pt x="78790" y="39941"/>
                                </a:moveTo>
                                <a:lnTo>
                                  <a:pt x="1943" y="39941"/>
                                </a:lnTo>
                                <a:lnTo>
                                  <a:pt x="0" y="0"/>
                                </a:lnTo>
                                <a:lnTo>
                                  <a:pt x="78790" y="39941"/>
                                </a:lnTo>
                                <a:close/>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729784" name="Graphic 79"/>
                        <wps:cNvSpPr>
                          <a:spLocks/>
                        </wps:cNvSpPr>
                        <wps:spPr bwMode="auto">
                          <a:xfrm>
                            <a:off x="3907" y="5600"/>
                            <a:ext cx="921" cy="1734"/>
                          </a:xfrm>
                          <a:custGeom>
                            <a:avLst/>
                            <a:gdLst>
                              <a:gd name="T0" fmla="*/ 0 w 92075"/>
                              <a:gd name="T1" fmla="*/ 172999 h 173355"/>
                              <a:gd name="T2" fmla="*/ 0 w 92075"/>
                              <a:gd name="T3" fmla="*/ 46837 h 173355"/>
                              <a:gd name="T4" fmla="*/ 0 w 92075"/>
                              <a:gd name="T5" fmla="*/ 45948 h 173355"/>
                              <a:gd name="T6" fmla="*/ 25 w 92075"/>
                              <a:gd name="T7" fmla="*/ 45046 h 173355"/>
                              <a:gd name="T8" fmla="*/ 28504 w 92075"/>
                              <a:gd name="T9" fmla="*/ 3438 h 173355"/>
                              <a:gd name="T10" fmla="*/ 45720 w 92075"/>
                              <a:gd name="T11" fmla="*/ 0 h 173355"/>
                              <a:gd name="T12" fmla="*/ 62953 w 92075"/>
                              <a:gd name="T13" fmla="*/ 3438 h 173355"/>
                              <a:gd name="T14" fmla="*/ 91401 w 92075"/>
                              <a:gd name="T15" fmla="*/ 44145 h 173355"/>
                              <a:gd name="T16" fmla="*/ 91490 w 92075"/>
                              <a:gd name="T17" fmla="*/ 45948 h 173355"/>
                              <a:gd name="T18" fmla="*/ 91490 w 92075"/>
                              <a:gd name="T19" fmla="*/ 46837 h 173355"/>
                              <a:gd name="T20" fmla="*/ 91490 w 92075"/>
                              <a:gd name="T21" fmla="*/ 172999 h 173355"/>
                              <a:gd name="T22" fmla="*/ 91490 w 92075"/>
                              <a:gd name="T23" fmla="*/ 173215 h 173355"/>
                              <a:gd name="T24" fmla="*/ 0 w 92075"/>
                              <a:gd name="T25" fmla="*/ 173215 h 173355"/>
                              <a:gd name="T26" fmla="*/ 0 w 92075"/>
                              <a:gd name="T27" fmla="*/ 172999 h 173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2075" h="173355">
                                <a:moveTo>
                                  <a:pt x="0" y="172999"/>
                                </a:moveTo>
                                <a:lnTo>
                                  <a:pt x="0" y="46837"/>
                                </a:lnTo>
                                <a:lnTo>
                                  <a:pt x="0" y="45948"/>
                                </a:lnTo>
                                <a:lnTo>
                                  <a:pt x="25" y="45046"/>
                                </a:lnTo>
                                <a:lnTo>
                                  <a:pt x="28504" y="3438"/>
                                </a:lnTo>
                                <a:lnTo>
                                  <a:pt x="45720" y="0"/>
                                </a:lnTo>
                                <a:lnTo>
                                  <a:pt x="62953" y="3438"/>
                                </a:lnTo>
                                <a:lnTo>
                                  <a:pt x="91401" y="44145"/>
                                </a:lnTo>
                                <a:lnTo>
                                  <a:pt x="91490" y="45948"/>
                                </a:lnTo>
                                <a:lnTo>
                                  <a:pt x="91490" y="46837"/>
                                </a:lnTo>
                                <a:lnTo>
                                  <a:pt x="91490" y="172999"/>
                                </a:lnTo>
                                <a:lnTo>
                                  <a:pt x="91490" y="173215"/>
                                </a:lnTo>
                                <a:lnTo>
                                  <a:pt x="0" y="173215"/>
                                </a:lnTo>
                                <a:lnTo>
                                  <a:pt x="0" y="172999"/>
                                </a:lnTo>
                                <a:close/>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219828" name="Graphic 80"/>
                        <wps:cNvSpPr>
                          <a:spLocks/>
                        </wps:cNvSpPr>
                        <wps:spPr bwMode="auto">
                          <a:xfrm>
                            <a:off x="3568" y="4745"/>
                            <a:ext cx="1098" cy="978"/>
                          </a:xfrm>
                          <a:custGeom>
                            <a:avLst/>
                            <a:gdLst>
                              <a:gd name="T0" fmla="*/ 109308 w 109855"/>
                              <a:gd name="T1" fmla="*/ 36309 h 97790"/>
                              <a:gd name="T2" fmla="*/ 79679 w 109855"/>
                              <a:gd name="T3" fmla="*/ 0 h 97790"/>
                              <a:gd name="T4" fmla="*/ 51028 w 109855"/>
                              <a:gd name="T5" fmla="*/ 35077 h 97790"/>
                              <a:gd name="T6" fmla="*/ 0 w 109855"/>
                              <a:gd name="T7" fmla="*/ 97574 h 97790"/>
                            </a:gdLst>
                            <a:ahLst/>
                            <a:cxnLst>
                              <a:cxn ang="0">
                                <a:pos x="T0" y="T1"/>
                              </a:cxn>
                              <a:cxn ang="0">
                                <a:pos x="T2" y="T3"/>
                              </a:cxn>
                              <a:cxn ang="0">
                                <a:pos x="T4" y="T5"/>
                              </a:cxn>
                              <a:cxn ang="0">
                                <a:pos x="T6" y="T7"/>
                              </a:cxn>
                            </a:cxnLst>
                            <a:rect l="0" t="0" r="r" b="b"/>
                            <a:pathLst>
                              <a:path w="109855" h="97790">
                                <a:moveTo>
                                  <a:pt x="109308" y="36309"/>
                                </a:moveTo>
                                <a:lnTo>
                                  <a:pt x="79679" y="0"/>
                                </a:lnTo>
                                <a:lnTo>
                                  <a:pt x="51028" y="35077"/>
                                </a:lnTo>
                                <a:lnTo>
                                  <a:pt x="0" y="97574"/>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039402" name="Graphic 81"/>
                        <wps:cNvSpPr>
                          <a:spLocks/>
                        </wps:cNvSpPr>
                        <wps:spPr bwMode="auto">
                          <a:xfrm>
                            <a:off x="4675" y="5125"/>
                            <a:ext cx="489" cy="597"/>
                          </a:xfrm>
                          <a:custGeom>
                            <a:avLst/>
                            <a:gdLst>
                              <a:gd name="T0" fmla="*/ 48590 w 48895"/>
                              <a:gd name="T1" fmla="*/ 59512 h 59690"/>
                              <a:gd name="T2" fmla="*/ 0 w 48895"/>
                              <a:gd name="T3" fmla="*/ 0 h 59690"/>
                            </a:gdLst>
                            <a:ahLst/>
                            <a:cxnLst>
                              <a:cxn ang="0">
                                <a:pos x="T0" y="T1"/>
                              </a:cxn>
                              <a:cxn ang="0">
                                <a:pos x="T2" y="T3"/>
                              </a:cxn>
                            </a:cxnLst>
                            <a:rect l="0" t="0" r="r" b="b"/>
                            <a:pathLst>
                              <a:path w="48895" h="59690">
                                <a:moveTo>
                                  <a:pt x="48590" y="59512"/>
                                </a:moveTo>
                                <a:lnTo>
                                  <a:pt x="0" y="0"/>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2935447" name="Imag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742" y="3019"/>
                            <a:ext cx="1246" cy="1247"/>
                          </a:xfrm>
                          <a:prstGeom prst="rect">
                            <a:avLst/>
                          </a:prstGeom>
                          <a:noFill/>
                          <a:extLst>
                            <a:ext uri="{909E8E84-426E-40DD-AFC4-6F175D3DCCD1}">
                              <a14:hiddenFill xmlns:a14="http://schemas.microsoft.com/office/drawing/2010/main">
                                <a:solidFill>
                                  <a:srgbClr val="FFFFFF"/>
                                </a:solidFill>
                              </a14:hiddenFill>
                            </a:ext>
                          </a:extLst>
                        </pic:spPr>
                      </pic:pic>
                      <wps:wsp>
                        <wps:cNvPr id="122132647" name="Graphic 83"/>
                        <wps:cNvSpPr>
                          <a:spLocks/>
                        </wps:cNvSpPr>
                        <wps:spPr bwMode="auto">
                          <a:xfrm>
                            <a:off x="4065" y="4963"/>
                            <a:ext cx="616" cy="165"/>
                          </a:xfrm>
                          <a:custGeom>
                            <a:avLst/>
                            <a:gdLst>
                              <a:gd name="T0" fmla="*/ 0 w 61594"/>
                              <a:gd name="T1" fmla="*/ 14947 h 16510"/>
                              <a:gd name="T2" fmla="*/ 29959 w 61594"/>
                              <a:gd name="T3" fmla="*/ 0 h 16510"/>
                              <a:gd name="T4" fmla="*/ 38673 w 61594"/>
                              <a:gd name="T5" fmla="*/ 1064 h 16510"/>
                              <a:gd name="T6" fmla="*/ 60566 w 61594"/>
                              <a:gd name="T7" fmla="*/ 15646 h 16510"/>
                              <a:gd name="T8" fmla="*/ 61023 w 61594"/>
                              <a:gd name="T9" fmla="*/ 16243 h 16510"/>
                            </a:gdLst>
                            <a:ahLst/>
                            <a:cxnLst>
                              <a:cxn ang="0">
                                <a:pos x="T0" y="T1"/>
                              </a:cxn>
                              <a:cxn ang="0">
                                <a:pos x="T2" y="T3"/>
                              </a:cxn>
                              <a:cxn ang="0">
                                <a:pos x="T4" y="T5"/>
                              </a:cxn>
                              <a:cxn ang="0">
                                <a:pos x="T6" y="T7"/>
                              </a:cxn>
                              <a:cxn ang="0">
                                <a:pos x="T8" y="T9"/>
                              </a:cxn>
                            </a:cxnLst>
                            <a:rect l="0" t="0" r="r" b="b"/>
                            <a:pathLst>
                              <a:path w="61594" h="16510">
                                <a:moveTo>
                                  <a:pt x="0" y="14947"/>
                                </a:moveTo>
                                <a:lnTo>
                                  <a:pt x="29959" y="0"/>
                                </a:lnTo>
                                <a:lnTo>
                                  <a:pt x="38673" y="1064"/>
                                </a:lnTo>
                                <a:lnTo>
                                  <a:pt x="60566" y="15646"/>
                                </a:lnTo>
                                <a:lnTo>
                                  <a:pt x="61023" y="16243"/>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642585" name="Graphic 84"/>
                        <wps:cNvSpPr>
                          <a:spLocks/>
                        </wps:cNvSpPr>
                        <wps:spPr bwMode="auto">
                          <a:xfrm>
                            <a:off x="3543" y="0"/>
                            <a:ext cx="12" cy="463"/>
                          </a:xfrm>
                          <a:custGeom>
                            <a:avLst/>
                            <a:gdLst>
                              <a:gd name="T0" fmla="*/ 0 w 1270"/>
                              <a:gd name="T1" fmla="*/ 0 h 46355"/>
                              <a:gd name="T2" fmla="*/ 0 w 1270"/>
                              <a:gd name="T3" fmla="*/ 9232 h 46355"/>
                              <a:gd name="T4" fmla="*/ 0 w 1270"/>
                              <a:gd name="T5" fmla="*/ 37071 h 46355"/>
                              <a:gd name="T6" fmla="*/ 0 w 1270"/>
                              <a:gd name="T7" fmla="*/ 45834 h 46355"/>
                            </a:gdLst>
                            <a:ahLst/>
                            <a:cxnLst>
                              <a:cxn ang="0">
                                <a:pos x="T0" y="T1"/>
                              </a:cxn>
                              <a:cxn ang="0">
                                <a:pos x="T2" y="T3"/>
                              </a:cxn>
                              <a:cxn ang="0">
                                <a:pos x="T4" y="T5"/>
                              </a:cxn>
                              <a:cxn ang="0">
                                <a:pos x="T6" y="T7"/>
                              </a:cxn>
                            </a:cxnLst>
                            <a:rect l="0" t="0" r="r" b="b"/>
                            <a:pathLst>
                              <a:path w="1270" h="46355">
                                <a:moveTo>
                                  <a:pt x="0" y="0"/>
                                </a:moveTo>
                                <a:lnTo>
                                  <a:pt x="0" y="9232"/>
                                </a:lnTo>
                                <a:lnTo>
                                  <a:pt x="0" y="37071"/>
                                </a:lnTo>
                                <a:lnTo>
                                  <a:pt x="0" y="45834"/>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483954" name="Graphic 85"/>
                        <wps:cNvSpPr>
                          <a:spLocks/>
                        </wps:cNvSpPr>
                        <wps:spPr bwMode="auto">
                          <a:xfrm>
                            <a:off x="3428" y="92"/>
                            <a:ext cx="235" cy="13"/>
                          </a:xfrm>
                          <a:custGeom>
                            <a:avLst/>
                            <a:gdLst>
                              <a:gd name="T0" fmla="*/ 22910 w 23495"/>
                              <a:gd name="T1" fmla="*/ 0 h 1270"/>
                              <a:gd name="T2" fmla="*/ 11442 w 23495"/>
                              <a:gd name="T3" fmla="*/ 0 h 1270"/>
                              <a:gd name="T4" fmla="*/ 0 w 23495"/>
                              <a:gd name="T5" fmla="*/ 0 h 1270"/>
                            </a:gdLst>
                            <a:ahLst/>
                            <a:cxnLst>
                              <a:cxn ang="0">
                                <a:pos x="T0" y="T1"/>
                              </a:cxn>
                              <a:cxn ang="0">
                                <a:pos x="T2" y="T3"/>
                              </a:cxn>
                              <a:cxn ang="0">
                                <a:pos x="T4" y="T5"/>
                              </a:cxn>
                            </a:cxnLst>
                            <a:rect l="0" t="0" r="r" b="b"/>
                            <a:pathLst>
                              <a:path w="23495" h="1270">
                                <a:moveTo>
                                  <a:pt x="22910" y="0"/>
                                </a:moveTo>
                                <a:lnTo>
                                  <a:pt x="11442" y="0"/>
                                </a:lnTo>
                                <a:lnTo>
                                  <a:pt x="0" y="0"/>
                                </a:lnTo>
                              </a:path>
                            </a:pathLst>
                          </a:custGeom>
                          <a:noFill/>
                          <a:ln w="4381">
                            <a:solidFill>
                              <a:srgbClr val="3C3C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3914F" id="Group 51" o:spid="_x0000_s1026" style="position:absolute;margin-left:447.9pt;margin-top:201pt;width:63.2pt;height:57.95pt;z-index:251649536;mso-wrap-distance-left:0;mso-wrap-distance-right:0;mso-position-horizontal-relative:page;mso-position-vertical-relative:page" coordsize="8026,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">
                <v:shape id="Graphic 52" o:spid="_x0000_s1027" style="position:absolute;left:6143;top:49;width:1860;height:5728;visibility:visible;mso-wrap-style:square;v-text-anchor:top" coordsize="18605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" path="m64452,572503l46443,556831r-23304,89l34975,572541r29477,-38xem113474,277469l79248,230911,37617,,,208673r19786,21108l48590,250240r-9284,12434l79248,262839r34226,14630xem185508,487451l106718,447509r1943,39942l185508,487451xe" fillcolor="#b2b2b2" stroked="f">
                  <v:path arrowok="t" o:connecttype="custom" o:connectlocs="644,5725;464,5569;231,5569;350,5726;644,5725;1134,2775;792,2309;376,0;0,2087;198,2298;486,2503;393,2627;792,2629;1134,2775;1855,4875;1067,4475;1086,4875;1855,4875" o:connectangles="0,0,0,0,0,0,0,0,0,0,0,0,0,0,0,0,0,0"/>
                </v:shape>
                <v:shape id="Graphic 53" o:spid="_x0000_s1028" style="position:absolute;left:6374;top:5617;width:235;height:13;visibility:visible;mso-wrap-style:square;v-text-anchor:top" coordsize="234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" path="m,88l23304,e" filled="f" strokecolor="#3c3c3b" strokeweight=".1217mm">
                  <v:path arrowok="t" o:connecttype="custom" o:connectlocs="0,2;233,0" o:connectangles="0,0"/>
                </v:shape>
                <v:shape id="Graphic 54" o:spid="_x0000_s1029" style="position:absolute;left:6493;top:5774;width:298;height:13;visibility:visible;mso-wrap-style:square;v-text-anchor:top" coordsize="298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" path="m,38l29476,e" filled="f" strokecolor="#3c3c3b" strokeweight=".1217mm">
                  <v:path arrowok="t" o:connecttype="custom" o:connectlocs="0,1;294,0" o:connectangles="0,0"/>
                </v:shape>
                <v:shape id="Graphic 55" o:spid="_x0000_s1030" style="position:absolute;left:6090;top:3478;width:445;height:432;visibility:visible;mso-wrap-style:square;v-text-anchor:top" coordsize="4445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" path="m,l22021,39268r22060,3810l,xe" fillcolor="#b2b2b2" stroked="f">
                  <v:path arrowok="t" o:connecttype="custom" o:connectlocs="0,0;220,393;441,431;0,0" o:connectangles="0,0,0,0"/>
                </v:shape>
                <v:shape id="Graphic 56" o:spid="_x0000_s1031" style="position:absolute;left:6090;top:3478;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" path="m,25l,e" filled="f" strokecolor="#3c3c3b" strokeweight=".1217mm">
                  <v:path arrowok="t" o:connecttype="custom" o:connectlocs="0,1;0,0" o:connectangles="0,0"/>
                </v:shape>
                <v:shape id="Graphic 57" o:spid="_x0000_s1032" style="position:absolute;left:6090;top:3478;width:25;height:3855;visibility:visible;mso-wrap-style:square;v-text-anchor:top" coordsize="2540,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" path="m2451,385190r-2451,l,e" filled="f" strokecolor="#3c3c3b" strokeweight=".1217mm">
                  <v:path arrowok="t" o:connecttype="custom" o:connectlocs="24,3852;0,3852;0,0" o:connectangles="0,0,0"/>
                </v:shape>
                <v:shape id="Graphic 58" o:spid="_x0000_s1033" style="position:absolute;left:6090;top:3478;width:222;height:394;visibility:visible;mso-wrap-style:square;v-text-anchor:top" coordsize="2222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" path="m22021,39268l1269,2260,,,1269,1231e" filled="f" strokecolor="#3c3c3b" strokeweight=".1217mm">
                  <v:path arrowok="t" o:connecttype="custom" o:connectlocs="220,393;13,23;0,0;13,12" o:connectangles="0,0,0,0"/>
                </v:shape>
                <v:shape id="Graphic 59" o:spid="_x0000_s1034" style="position:absolute;left:6103;top:3491;width:241;height:235;visibility:visible;mso-wrap-style:square;v-text-anchor:top" coordsize="2413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" path="m23774,23266l,e" filled="f" strokecolor="#3c3c3b" strokeweight=".1217mm">
                  <v:path arrowok="t" o:connecttype="custom" o:connectlocs="237,233;0,0" o:connectangles="0,0"/>
                </v:shape>
                <v:shape id="Graphic 60" o:spid="_x0000_s1035" style="position:absolute;left:6310;top:3871;width:254;height:3461;visibility:visible;mso-wrap-style:square;v-text-anchor:top" coordsize="2540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" path="m24904,345795l18211,190360,6362,174726,3035,83375,,,3035,533,22059,3810e" filled="f" strokecolor="#3c3c3b" strokeweight=".1217mm">
                  <v:path arrowok="t" o:connecttype="custom" o:connectlocs="249,3458;182,1904;64,1747;30,834;0,0;30,5;221,38" o:connectangles="0,0,0,0,0,0,0"/>
                </v:shape>
                <v:shape id="Graphic 61" o:spid="_x0000_s1036" style="position:absolute;left:3907;top:1538;width:921;height:5797;visibility:visible;mso-wrap-style:square;v-text-anchor:top" coordsize="9207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" path="m56400,22428l56045,9334,51409,,40055,,35407,9334r-305,11798l35077,82969r21323,l56400,22428xem91490,453097l62953,409702,45720,406260r-17222,3442l14274,419100,4368,433133,88,450405,,579247r,215l91490,579462r,-203l91490,453097xe" fillcolor="#3c3c3b" stroked="f">
                  <v:path arrowok="t" o:connecttype="custom" o:connectlocs="564,224;561,93;514,0;401,0;354,93;351,211;351,830;564,830;564,224;915,4531;630,4097;457,4062;285,4097;143,4191;44,4331;1,4504;0,5792;0,5794;915,5794;915,5792;915,4531" o:connectangles="0,0,0,0,0,0,0,0,0,0,0,0,0,0,0,0,0,0,0,0,0"/>
                </v:shape>
                <v:shape id="Graphic 62" o:spid="_x0000_s1037" style="position:absolute;left:3372;top:543;width:292;height:762;visibility:visible;mso-wrap-style:square;v-text-anchor:top" coordsize="2920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" path="m18999,r-610,127l16268,152,,75603,28689,45046,18999,xe" fillcolor="#b2b2b2" stroked="f">
                  <v:path arrowok="t" o:connecttype="custom" o:connectlocs="190,0;184,1;163,2;0,756;287,450;190,0" o:connectangles="0,0,0,0,0,0"/>
                </v:shape>
                <v:shape id="Graphic 63" o:spid="_x0000_s1038" style="position:absolute;left:3455;top:370;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" path="m17500,3924l13589,,8750,,3911,,,3924r,9385l3479,17056r4433,406l8178,17487r292,13l9410,17500r635,-63l10655,17310r3911,-877l17500,12941r,-9017xe" fillcolor="#3c3c3b" stroked="f">
                  <v:path arrowok="t" o:connecttype="custom" o:connectlocs="175,39;136,0;88,0;39,0;0,39;0,133;35,171;79,175;82,175;85,175;94,175;101,175;107,173;146,165;175,130;175,39" o:connectangles="0,0,0,0,0,0,0,0,0,0,0,0,0,0,0,0"/>
                </v:shape>
                <v:shape id="Graphic 64" o:spid="_x0000_s1039" style="position:absolute;left:3562;top:543;width:101;height:451;visibility:visible;mso-wrap-style:square;v-text-anchor:top" coordsize="1016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" path="m,l9690,45046e" filled="f" strokecolor="#3c3c3b" strokeweight=".1217mm">
                  <v:path arrowok="t" o:connecttype="custom" o:connectlocs="0,0;96,451" o:connectangles="0,0"/>
                </v:shape>
                <v:shape id="Graphic 65" o:spid="_x0000_s1040" style="position:absolute;left:3372;top:545;width:165;height:756;visibility:visible;mso-wrap-style:square;v-text-anchor:top" coordsize="1651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" path="m,75437l16256,e" filled="f" strokecolor="#3c3c3b" strokeweight=".1217mm">
                  <v:path arrowok="t" o:connecttype="custom" o:connectlocs="0,755;162,0" o:connectangles="0,0"/>
                </v:shape>
                <v:shape id="Graphic 66" o:spid="_x0000_s1041" style="position:absolute;left:21;top:3478;width:2623;height:1422;visibility:visible;mso-wrap-style:square;v-text-anchor:top" coordsize="262255,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" path="m217335,51828r-77547,-63l47625,116967,,141935r213334,l217335,51828xem261835,l217728,43091r22073,-3785l261835,xe" fillcolor="#b2b2b2" stroked="f">
                  <v:path arrowok="t" o:connecttype="custom" o:connectlocs="2174,518;1398,518;476,1169;0,1419;2134,1419;2174,518;2619,0;2178,431;2398,393;2619,0" o:connectangles="0,0,0,0,0,0,0,0,0,0"/>
                </v:shape>
                <v:shape id="Graphic 67" o:spid="_x0000_s1042" style="position:absolute;left:1051;top:5185;width:343;height:832;visibility:visible;mso-wrap-style:square;v-text-anchor:top" coordsize="3429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" path="m16941,l,82994r33883,l33883,22453,32274,12874,28595,6154,23319,1646,16941,xe" fillcolor="#3c3c3b" stroked="f">
                  <v:path arrowok="t" o:connecttype="custom" o:connectlocs="169,0;0,830;339,830;339,225;323,129;286,62;233,16;169,0" o:connectangles="0,0,0,0,0,0,0,0"/>
                </v:shape>
                <v:shape id="Graphic 68" o:spid="_x0000_s1043" style="position:absolute;left:2199;top:3723;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" path="m,18580l19024,e" filled="f" strokecolor="#3c3c3b" strokeweight=".1217mm">
                  <v:path arrowok="t" o:connecttype="custom" o:connectlocs="0,186;190,0" o:connectangles="0,0"/>
                </v:shape>
                <v:shape id="Graphic 69" o:spid="_x0000_s1044" style="position:absolute;left:2419;top:3478;width:223;height:394;visibility:visible;mso-wrap-style:square;v-text-anchor:top" coordsize="2222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" path="m22034,l,39306e" filled="f" strokecolor="#3c3c3b" strokeweight=".1217mm">
                  <v:path arrowok="t" o:connecttype="custom" o:connectlocs="221,0;0,393" o:connectangles="0,0"/>
                </v:shape>
                <v:shape id="Graphic 70" o:spid="_x0000_s1045" style="position:absolute;left:1942;top:5617;width:419;height:159;visibility:visible;mso-wrap-style:square;v-text-anchor:top" coordsize="419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" path="m18033,l,15671r29502,13l41338,63,18033,xe" fillcolor="#b2b2b2" stroked="f">
                  <v:path arrowok="t" o:connecttype="custom" o:connectlocs="180,0;0,157;295,157;413,1;180,0" o:connectangles="0,0,0,0,0"/>
                </v:shape>
                <v:shape id="Graphic 71" o:spid="_x0000_s1046" style="position:absolute;left:2170;top:7329;width:470;height:13;visibility:visible;mso-wrap-style:square;v-text-anchor:top" coordsize="469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" path="m46951,114l21869,50,1498,,,e" filled="f" strokecolor="#3c3c3b" strokeweight=".1217mm">
                  <v:path arrowok="t" o:connecttype="custom" o:connectlocs="470,2;219,1;15,0;0,0" o:connectangles="0,0,0,0"/>
                </v:shape>
                <v:shape id="Graphic 72" o:spid="_x0000_s1047" style="position:absolute;left:2185;top:5774;width:57;height:1213;visibility:visible;mso-wrap-style:square;v-text-anchor:top" coordsize="571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" path="m5207,l,120929e" filled="f" strokecolor="#3c3c3b" strokeweight=".1217mm">
                  <v:path arrowok="t" o:connecttype="custom" o:connectlocs="52,0;0,1209" o:connectangles="0,0"/>
                </v:shape>
                <v:shape id="Graphic 73" o:spid="_x0000_s1048" style="position:absolute;left:2101;top:241;width:4045;height:7093;visibility:visible;mso-wrap-style:square;v-text-anchor:top" coordsize="404495,70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" path="m180606,708913r-126746,l53860,323710,28778,348221r,-78575l,231051,28778,210591,127050,105841,155740,75285,226377,,404164,189496e" filled="f" strokecolor="#3c3c3b" strokeweight=".1217mm">
                  <v:path arrowok="t" o:connecttype="custom" o:connectlocs="1806,7089;539,7089;539,3237;288,3482;288,2696;0,2311;288,2106;1271,1058;1557,753;2264,0;4042,1895" o:connectangles="0,0,0,0,0,0,0,0,0,0,0"/>
                </v:shape>
                <v:shape id="Graphic 74" o:spid="_x0000_s1049" style="position:absolute;left:4822;top:3478;width:1524;height:3854;visibility:visible;mso-wrap-style:square;v-text-anchor:top" coordsize="152400,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" path="m151853,24511l128079,1270,126796,r-25,385203l,385203e" filled="f" strokecolor="#3c3c3b" strokeweight=".1217mm">
                  <v:path arrowok="t" o:connecttype="custom" o:connectlocs="1519,245;1281,13;1268,0;1268,3852;0,3852" o:connectangles="0,0,0,0,0"/>
                </v:shape>
                <v:shape id="Graphic 75" o:spid="_x0000_s1050" style="position:absolute;left:6143;top:49;width:1136;height:2775;visibility:visible;mso-wrap-style:square;v-text-anchor:top" coordsize="113664,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" path="m39306,262661r9284,-12433l19786,229768,,208661,37617,,79248,230898r34239,46558e" filled="f" strokecolor="#3c3c3b" strokeweight=".1217mm">
                  <v:path arrowok="t" o:connecttype="custom" o:connectlocs="393,2627;486,2502;198,2298;0,2087;376,0;792,2309;1134,2775" o:connectangles="0,0,0,0,0,0,0"/>
                </v:shape>
                <v:shape id="Image 76" o:spid="_x0000_s1051" type="#_x0000_t75" style="position:absolute;top:3849;width:2441;height: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">
                  <v:imagedata r:id="rId56" o:title=""/>
                </v:shape>
                <v:shape id="Graphic 77" o:spid="_x0000_s1052" style="position:absolute;left:6114;top:2676;width:1239;height:4654;visibility:visible;mso-wrap-style:square;v-text-anchor:top" coordsize="12382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" path="m123316,465429l,465429r22631,-63l44500,465315r33554,-89l67309,309841,49275,294170,41655,123342,22631,104749r-13,-78587l42138,,70815,139r11265,38l116319,14795,101739,25704r7811,159131e" filled="f" strokecolor="#3c3c3b" strokeweight=".1217mm">
                  <v:path arrowok="t" o:connecttype="custom" o:connectlocs="1234,4654;0,4654;226,4653;445,4653;781,4652;673,3098;493,2941;417,1233;226,1047;226,262;422,0;709,1;821,2;1164,148;1018,257;1096,1848" o:connectangles="0,0,0,0,0,0,0,0,0,0,0,0,0,0,0,0"/>
                </v:shape>
                <v:shape id="Graphic 78" o:spid="_x0000_s1053" style="position:absolute;left:7210;top:4524;width:794;height:2807;visibility:visible;mso-wrap-style:square;v-text-anchor:top" coordsize="7937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" path="m78790,39941r,240652l13766,280593,1943,39941em78790,39941r-76847,l,,78790,39941xe" filled="f" strokecolor="#3c3c3b" strokeweight=".1217mm">
                  <v:path arrowok="t" o:connecttype="custom" o:connectlocs="788,399;788,2806;138,2806;19,399;788,399;19,399;0,0;788,399" o:connectangles="0,0,0,0,0,0,0,0"/>
                </v:shape>
                <v:shape id="Graphic 79" o:spid="_x0000_s1054" style="position:absolute;left:3907;top:5600;width:921;height:1734;visibility:visible;mso-wrap-style:square;v-text-anchor:top" coordsize="9207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" path="m,172999l,46837r,-889l25,45046,28504,3438,45720,,62953,3438,91401,44145r89,1803l91490,46837r,126162l91490,173215,,173215r,-216xe" filled="f" strokecolor="#3c3c3b" strokeweight=".1217mm">
                  <v:path arrowok="t" o:connecttype="custom" o:connectlocs="0,1730;0,468;0,460;0,451;285,34;457,0;630,34;914,442;915,460;915,468;915,1730;915,1733;0,1733;0,1730" o:connectangles="0,0,0,0,0,0,0,0,0,0,0,0,0,0"/>
                </v:shape>
                <v:shape id="Graphic 80" o:spid="_x0000_s1055" style="position:absolute;left:3568;top:4745;width:1098;height:978;visibility:visible;mso-wrap-style:square;v-text-anchor:top" coordsize="10985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" path="m109308,36309l79679,,51028,35077,,97574e" filled="f" strokecolor="#3c3c3b" strokeweight=".1217mm">
                  <v:path arrowok="t" o:connecttype="custom" o:connectlocs="1093,363;796,0;510,351;0,976" o:connectangles="0,0,0,0"/>
                </v:shape>
                <v:shape id="Graphic 81" o:spid="_x0000_s1056" style="position:absolute;left:4675;top:5125;width:489;height:597;visibility:visible;mso-wrap-style:square;v-text-anchor:top" coordsize="488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" path="m48590,59512l,e" filled="f" strokecolor="#3c3c3b" strokeweight=".1217mm">
                  <v:path arrowok="t" o:connecttype="custom" o:connectlocs="486,595;0,0" o:connectangles="0,0"/>
                </v:shape>
                <v:shape id="Image 82" o:spid="_x0000_s1057" type="#_x0000_t75" style="position:absolute;left:3742;top:3019;width:1246;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">
                  <v:imagedata r:id="rId57" o:title=""/>
                </v:shape>
                <v:shape id="Graphic 83" o:spid="_x0000_s1058" style="position:absolute;left:4065;top:4963;width:616;height:165;visibility:visible;mso-wrap-style:square;v-text-anchor:top" coordsize="61594,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" path="m,14947l29959,r8714,1064l60566,15646r457,597e" filled="f" strokecolor="#3c3c3b" strokeweight=".1217mm">
                  <v:path arrowok="t" o:connecttype="custom" o:connectlocs="0,149;300,0;387,11;606,156;610,162" o:connectangles="0,0,0,0,0"/>
                </v:shape>
                <v:shape id="Graphic 84" o:spid="_x0000_s1059" style="position:absolute;left:3543;width:12;height:463;visibility:visible;mso-wrap-style:square;v-text-anchor:top" coordsize="127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" path="m,l,9232,,37071r,8763e" filled="f" strokecolor="#3c3c3b" strokeweight=".1217mm">
                  <v:path arrowok="t" o:connecttype="custom" o:connectlocs="0,0;0,92;0,370;0,458" o:connectangles="0,0,0,0"/>
                </v:shape>
                <v:shape id="Graphic 85" o:spid="_x0000_s1060" style="position:absolute;left:3428;top:92;width:235;height:13;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" path="m22910,l11442,,,e" filled="f" strokecolor="#3c3c3b" strokeweight=".1217mm">
                  <v:path arrowok="t" o:connecttype="custom" o:connectlocs="229,0;114,0;0,0" o:connectangles="0,0,0"/>
                </v:shape>
                <w10:wrap anchorx="page" anchory="page"/>
              </v:group>
            </w:pict>
          </mc:Fallback>
        </mc:AlternateContent>
      </w:r>
      <w:r w:rsidR="00B60B53" w:rsidRPr="00A41557">
        <w:rPr>
          <w:rFonts w:asciiTheme="minorHAnsi" w:hAnsiTheme="minorHAnsi" w:cstheme="minorHAnsi"/>
          <w:b/>
          <w:bCs/>
          <w:color w:val="auto"/>
          <w:sz w:val="20"/>
          <w:szCs w:val="20"/>
        </w:rPr>
        <w:t>St.</w:t>
      </w:r>
      <w:r w:rsidR="00B60B53" w:rsidRPr="00A41557">
        <w:rPr>
          <w:rFonts w:asciiTheme="minorHAnsi" w:hAnsiTheme="minorHAnsi" w:cstheme="minorHAnsi"/>
          <w:b/>
          <w:bCs/>
          <w:color w:val="auto"/>
          <w:spacing w:val="-5"/>
          <w:sz w:val="20"/>
          <w:szCs w:val="20"/>
        </w:rPr>
        <w:t xml:space="preserve"> </w:t>
      </w:r>
      <w:r w:rsidR="00B60B53" w:rsidRPr="00A41557">
        <w:rPr>
          <w:rFonts w:asciiTheme="minorHAnsi" w:hAnsiTheme="minorHAnsi" w:cstheme="minorHAnsi"/>
          <w:b/>
          <w:bCs/>
          <w:color w:val="auto"/>
          <w:sz w:val="20"/>
          <w:szCs w:val="20"/>
        </w:rPr>
        <w:t>Sebastian</w:t>
      </w:r>
      <w:r w:rsidR="00B60B53" w:rsidRPr="00A41557">
        <w:rPr>
          <w:rFonts w:asciiTheme="minorHAnsi" w:hAnsiTheme="minorHAnsi" w:cstheme="minorHAnsi"/>
          <w:b/>
          <w:bCs/>
          <w:color w:val="auto"/>
          <w:spacing w:val="-4"/>
          <w:sz w:val="20"/>
          <w:szCs w:val="20"/>
        </w:rPr>
        <w:t xml:space="preserve"> </w:t>
      </w:r>
      <w:r w:rsidR="00B60B53" w:rsidRPr="00A41557">
        <w:rPr>
          <w:rFonts w:asciiTheme="minorHAnsi" w:hAnsiTheme="minorHAnsi" w:cstheme="minorHAnsi"/>
          <w:b/>
          <w:bCs/>
          <w:color w:val="auto"/>
          <w:spacing w:val="-2"/>
          <w:sz w:val="20"/>
          <w:szCs w:val="20"/>
        </w:rPr>
        <w:t>Dietesheim</w:t>
      </w:r>
    </w:p>
    <w:p w14:paraId="3141A37D" w14:textId="01512F02" w:rsidR="00B60B53" w:rsidRPr="00A41557" w:rsidRDefault="00482AB1" w:rsidP="00B60B53">
      <w:pPr>
        <w:pStyle w:val="Textkrper"/>
        <w:spacing w:before="10"/>
        <w:ind w:left="14" w:firstLine="126"/>
        <w:jc w:val="center"/>
        <w:rPr>
          <w:rFonts w:asciiTheme="minorHAnsi" w:hAnsiTheme="minorHAnsi" w:cstheme="minorHAnsi"/>
          <w:b/>
          <w:sz w:val="3"/>
        </w:rPr>
      </w:pPr>
      <w:r w:rsidRPr="00A41557">
        <w:rPr>
          <w:rFonts w:asciiTheme="minorHAnsi" w:hAnsiTheme="minorHAnsi" w:cstheme="minorHAnsi"/>
          <w:noProof/>
          <w:lang w:val="de-DE" w:eastAsia="de-DE"/>
        </w:rPr>
        <mc:AlternateContent>
          <mc:Choice Requires="wpg">
            <w:drawing>
              <wp:anchor distT="0" distB="0" distL="114300" distR="114300" simplePos="0" relativeHeight="251663872" behindDoc="0" locked="0" layoutInCell="1" allowOverlap="1" wp14:anchorId="622BD304" wp14:editId="78928479">
                <wp:simplePos x="0" y="0"/>
                <wp:positionH relativeFrom="page">
                  <wp:posOffset>1530350</wp:posOffset>
                </wp:positionH>
                <wp:positionV relativeFrom="page">
                  <wp:posOffset>2338730</wp:posOffset>
                </wp:positionV>
                <wp:extent cx="2303780" cy="13970"/>
                <wp:effectExtent l="6985" t="635" r="13335" b="4445"/>
                <wp:wrapNone/>
                <wp:docPr id="197985628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13970"/>
                          <a:chOff x="0" y="0"/>
                          <a:chExt cx="23044" cy="127"/>
                        </a:xfrm>
                      </wpg:grpSpPr>
                      <wps:wsp>
                        <wps:cNvPr id="894586394" name="Graphic 87"/>
                        <wps:cNvSpPr>
                          <a:spLocks/>
                        </wps:cNvSpPr>
                        <wps:spPr bwMode="auto">
                          <a:xfrm>
                            <a:off x="0" y="63"/>
                            <a:ext cx="23044" cy="13"/>
                          </a:xfrm>
                          <a:custGeom>
                            <a:avLst/>
                            <a:gdLst>
                              <a:gd name="T0" fmla="*/ 0 w 2304415"/>
                              <a:gd name="T1" fmla="*/ 0 h 1270"/>
                              <a:gd name="T2" fmla="*/ 2303995 w 2304415"/>
                              <a:gd name="T3" fmla="*/ 0 h 1270"/>
                            </a:gdLst>
                            <a:ahLst/>
                            <a:cxnLst>
                              <a:cxn ang="0">
                                <a:pos x="T0" y="T1"/>
                              </a:cxn>
                              <a:cxn ang="0">
                                <a:pos x="T2" y="T3"/>
                              </a:cxn>
                            </a:cxnLst>
                            <a:rect l="0" t="0" r="r" b="b"/>
                            <a:pathLst>
                              <a:path w="2304415" h="1270">
                                <a:moveTo>
                                  <a:pt x="0" y="0"/>
                                </a:moveTo>
                                <a:lnTo>
                                  <a:pt x="2303995"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DC69D0" id="Group 86" o:spid="_x0000_s1026" style="position:absolute;margin-left:120.5pt;margin-top:184.15pt;width:181.4pt;height:1.1pt;z-index:251663872;mso-position-horizontal-relative:page;mso-position-vertical-relative:page;mso-width-relative:margin;mso-height-relative:margin" coordsize="230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">
                <v:shape id="Graphic 87" o:spid="_x0000_s1027" style="position:absolute;top:63;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" path="m,l2303995,e" filled="f" strokecolor="#f9d900" strokeweight="1pt">
                  <v:path arrowok="t" o:connecttype="custom" o:connectlocs="0,0;23040,0" o:connectangles="0,0"/>
                </v:shape>
                <w10:wrap anchorx="page" anchory="page"/>
              </v:group>
            </w:pict>
          </mc:Fallback>
        </mc:AlternateContent>
      </w:r>
    </w:p>
    <w:p w14:paraId="3E29AE34" w14:textId="3D0EF170" w:rsidR="00B60B53" w:rsidRPr="00A41557" w:rsidRDefault="00B60B53" w:rsidP="00B60B53">
      <w:pPr>
        <w:pStyle w:val="Textkrper"/>
        <w:spacing w:line="20" w:lineRule="exact"/>
        <w:ind w:left="14" w:firstLine="126"/>
        <w:jc w:val="center"/>
        <w:rPr>
          <w:rFonts w:asciiTheme="minorHAnsi" w:hAnsiTheme="minorHAnsi" w:cstheme="minorHAnsi"/>
          <w:sz w:val="2"/>
        </w:rPr>
      </w:pPr>
    </w:p>
    <w:p w14:paraId="600CD8C8" w14:textId="2A08361A" w:rsidR="00B60B53" w:rsidRPr="00A41557" w:rsidRDefault="00B60B53" w:rsidP="00B60B53">
      <w:pPr>
        <w:spacing w:before="119" w:line="247" w:lineRule="auto"/>
        <w:ind w:left="14" w:firstLine="126"/>
        <w:jc w:val="center"/>
        <w:rPr>
          <w:rFonts w:cstheme="minorHAnsi"/>
          <w:sz w:val="16"/>
          <w:szCs w:val="16"/>
        </w:rPr>
      </w:pPr>
      <w:r w:rsidRPr="00A41557">
        <w:rPr>
          <w:rFonts w:cstheme="minorHAnsi"/>
          <w:sz w:val="16"/>
          <w:szCs w:val="16"/>
        </w:rPr>
        <w:t>Hanauer Str. 23 • 63165 Mühlheim • Telefon: (06108) 73</w:t>
      </w:r>
      <w:r w:rsidRPr="00A41557">
        <w:rPr>
          <w:rFonts w:cstheme="minorHAnsi"/>
          <w:spacing w:val="-19"/>
          <w:sz w:val="16"/>
          <w:szCs w:val="16"/>
        </w:rPr>
        <w:t xml:space="preserve"> </w:t>
      </w:r>
      <w:r w:rsidRPr="00A41557">
        <w:rPr>
          <w:rFonts w:cstheme="minorHAnsi"/>
          <w:sz w:val="16"/>
          <w:szCs w:val="16"/>
        </w:rPr>
        <w:t>97</w:t>
      </w:r>
      <w:r w:rsidRPr="00A41557">
        <w:rPr>
          <w:rFonts w:cstheme="minorHAnsi"/>
          <w:spacing w:val="-19"/>
          <w:sz w:val="16"/>
          <w:szCs w:val="16"/>
        </w:rPr>
        <w:t xml:space="preserve"> </w:t>
      </w:r>
      <w:r w:rsidRPr="00A41557">
        <w:rPr>
          <w:rFonts w:cstheme="minorHAnsi"/>
          <w:sz w:val="16"/>
          <w:szCs w:val="16"/>
        </w:rPr>
        <w:t>1 • Fax: (06108) 72</w:t>
      </w:r>
      <w:r w:rsidRPr="00A41557">
        <w:rPr>
          <w:rFonts w:cstheme="minorHAnsi"/>
          <w:spacing w:val="-19"/>
          <w:sz w:val="16"/>
          <w:szCs w:val="16"/>
        </w:rPr>
        <w:t xml:space="preserve"> </w:t>
      </w:r>
      <w:r w:rsidRPr="00A41557">
        <w:rPr>
          <w:rFonts w:cstheme="minorHAnsi"/>
          <w:sz w:val="16"/>
          <w:szCs w:val="16"/>
        </w:rPr>
        <w:t>08</w:t>
      </w:r>
      <w:r w:rsidRPr="00A41557">
        <w:rPr>
          <w:rFonts w:cstheme="minorHAnsi"/>
          <w:spacing w:val="-19"/>
          <w:sz w:val="16"/>
          <w:szCs w:val="16"/>
        </w:rPr>
        <w:t xml:space="preserve"> </w:t>
      </w:r>
      <w:r w:rsidRPr="00A41557">
        <w:rPr>
          <w:rFonts w:cstheme="minorHAnsi"/>
          <w:sz w:val="16"/>
          <w:szCs w:val="16"/>
        </w:rPr>
        <w:t>6</w:t>
      </w:r>
    </w:p>
    <w:p w14:paraId="67E54CF7" w14:textId="576CB867" w:rsidR="00B60B53" w:rsidRPr="00A41557" w:rsidRDefault="00B60B53" w:rsidP="00B60B53">
      <w:pPr>
        <w:spacing w:line="247" w:lineRule="auto"/>
        <w:ind w:left="14" w:firstLine="126"/>
        <w:jc w:val="center"/>
        <w:rPr>
          <w:rFonts w:cstheme="minorHAnsi"/>
          <w:sz w:val="16"/>
          <w:szCs w:val="16"/>
        </w:rPr>
      </w:pPr>
      <w:r w:rsidRPr="00A41557">
        <w:rPr>
          <w:rFonts w:cstheme="minorHAnsi"/>
          <w:sz w:val="16"/>
          <w:szCs w:val="16"/>
        </w:rPr>
        <w:t>•</w:t>
      </w:r>
      <w:r w:rsidRPr="00A41557">
        <w:rPr>
          <w:rFonts w:cstheme="minorHAnsi"/>
          <w:spacing w:val="-12"/>
          <w:sz w:val="16"/>
          <w:szCs w:val="16"/>
        </w:rPr>
        <w:t xml:space="preserve"> </w:t>
      </w:r>
      <w:r w:rsidRPr="00A41557">
        <w:rPr>
          <w:rFonts w:cstheme="minorHAnsi"/>
          <w:sz w:val="16"/>
          <w:szCs w:val="16"/>
        </w:rPr>
        <w:t>E-Mail:</w:t>
      </w:r>
      <w:r w:rsidRPr="00A41557">
        <w:rPr>
          <w:rFonts w:cstheme="minorHAnsi"/>
          <w:spacing w:val="-13"/>
          <w:sz w:val="16"/>
          <w:szCs w:val="16"/>
        </w:rPr>
        <w:t xml:space="preserve"> </w:t>
      </w:r>
      <w:hyperlink r:id="rId58">
        <w:r w:rsidRPr="00A41557">
          <w:rPr>
            <w:rFonts w:cstheme="minorHAnsi"/>
            <w:sz w:val="16"/>
            <w:szCs w:val="16"/>
          </w:rPr>
          <w:t>st_sebastian_dietesheim@t-online.de</w:t>
        </w:r>
      </w:hyperlink>
    </w:p>
    <w:p w14:paraId="62C6978A" w14:textId="264F3D02" w:rsidR="00B60B53" w:rsidRPr="00A41557" w:rsidRDefault="001346CB" w:rsidP="00B60B53">
      <w:pPr>
        <w:spacing w:line="247" w:lineRule="auto"/>
        <w:ind w:left="14" w:firstLine="126"/>
        <w:jc w:val="center"/>
        <w:rPr>
          <w:rFonts w:cstheme="minorHAnsi"/>
          <w:b/>
          <w:bCs/>
          <w:sz w:val="16"/>
          <w:szCs w:val="16"/>
        </w:rPr>
      </w:pPr>
      <w:r>
        <w:rPr>
          <w:rFonts w:cstheme="minorHAnsi"/>
          <w:b/>
          <w:bCs/>
          <w:spacing w:val="-4"/>
          <w:sz w:val="16"/>
          <w:szCs w:val="16"/>
        </w:rPr>
        <w:t>Öffnungszeiten</w:t>
      </w:r>
      <w:r w:rsidR="00B60B53" w:rsidRPr="00A41557">
        <w:rPr>
          <w:rFonts w:cstheme="minorHAnsi"/>
          <w:b/>
          <w:bCs/>
          <w:sz w:val="16"/>
          <w:szCs w:val="16"/>
        </w:rPr>
        <w:t xml:space="preserve">: </w:t>
      </w:r>
      <w:r w:rsidR="00D91DB8" w:rsidRPr="00A41557">
        <w:rPr>
          <w:rFonts w:cstheme="minorHAnsi"/>
          <w:b/>
          <w:bCs/>
          <w:sz w:val="16"/>
          <w:szCs w:val="16"/>
        </w:rPr>
        <w:t>Dienstag</w:t>
      </w:r>
      <w:r w:rsidR="00B60B53" w:rsidRPr="00A41557">
        <w:rPr>
          <w:rFonts w:cstheme="minorHAnsi"/>
          <w:b/>
          <w:bCs/>
          <w:sz w:val="16"/>
          <w:szCs w:val="16"/>
        </w:rPr>
        <w:t xml:space="preserve"> </w:t>
      </w:r>
      <w:r w:rsidR="00D91DB8" w:rsidRPr="00A41557">
        <w:rPr>
          <w:rFonts w:cstheme="minorHAnsi"/>
          <w:b/>
          <w:bCs/>
          <w:sz w:val="16"/>
          <w:szCs w:val="16"/>
        </w:rPr>
        <w:t>15</w:t>
      </w:r>
      <w:r w:rsidR="00B60B53" w:rsidRPr="00A41557">
        <w:rPr>
          <w:rFonts w:cstheme="minorHAnsi"/>
          <w:b/>
          <w:bCs/>
          <w:sz w:val="16"/>
          <w:szCs w:val="16"/>
        </w:rPr>
        <w:t>.00 - 1</w:t>
      </w:r>
      <w:r w:rsidR="00D91DB8" w:rsidRPr="00A41557">
        <w:rPr>
          <w:rFonts w:cstheme="minorHAnsi"/>
          <w:b/>
          <w:bCs/>
          <w:sz w:val="16"/>
          <w:szCs w:val="16"/>
        </w:rPr>
        <w:t>7</w:t>
      </w:r>
      <w:r w:rsidR="00B60B53" w:rsidRPr="00A41557">
        <w:rPr>
          <w:rFonts w:cstheme="minorHAnsi"/>
          <w:b/>
          <w:bCs/>
          <w:sz w:val="16"/>
          <w:szCs w:val="16"/>
        </w:rPr>
        <w:t xml:space="preserve">.00 Uhr, </w:t>
      </w:r>
      <w:r w:rsidR="00D91DB8" w:rsidRPr="00A41557">
        <w:rPr>
          <w:rFonts w:cstheme="minorHAnsi"/>
          <w:b/>
          <w:bCs/>
          <w:sz w:val="16"/>
          <w:szCs w:val="16"/>
        </w:rPr>
        <w:t>Donnerstag</w:t>
      </w:r>
      <w:r w:rsidR="00B60B53" w:rsidRPr="00A41557">
        <w:rPr>
          <w:rFonts w:cstheme="minorHAnsi"/>
          <w:b/>
          <w:bCs/>
          <w:sz w:val="16"/>
          <w:szCs w:val="16"/>
        </w:rPr>
        <w:t xml:space="preserve"> 1</w:t>
      </w:r>
      <w:r w:rsidR="00D91DB8" w:rsidRPr="00A41557">
        <w:rPr>
          <w:rFonts w:cstheme="minorHAnsi"/>
          <w:b/>
          <w:bCs/>
          <w:sz w:val="16"/>
          <w:szCs w:val="16"/>
        </w:rPr>
        <w:t>0</w:t>
      </w:r>
      <w:r w:rsidR="00B60B53" w:rsidRPr="00A41557">
        <w:rPr>
          <w:rFonts w:cstheme="minorHAnsi"/>
          <w:b/>
          <w:bCs/>
          <w:sz w:val="16"/>
          <w:szCs w:val="16"/>
        </w:rPr>
        <w:t>.00 - 1</w:t>
      </w:r>
      <w:r w:rsidR="00D91DB8" w:rsidRPr="00A41557">
        <w:rPr>
          <w:rFonts w:cstheme="minorHAnsi"/>
          <w:b/>
          <w:bCs/>
          <w:sz w:val="16"/>
          <w:szCs w:val="16"/>
        </w:rPr>
        <w:t>2</w:t>
      </w:r>
      <w:r w:rsidR="00B60B53" w:rsidRPr="00A41557">
        <w:rPr>
          <w:rFonts w:cstheme="minorHAnsi"/>
          <w:b/>
          <w:bCs/>
          <w:sz w:val="16"/>
          <w:szCs w:val="16"/>
        </w:rPr>
        <w:t>.00 Uhr</w:t>
      </w:r>
      <w:r w:rsidR="00D91DB8" w:rsidRPr="00A41557">
        <w:rPr>
          <w:rFonts w:cstheme="minorHAnsi"/>
          <w:b/>
          <w:bCs/>
          <w:sz w:val="16"/>
          <w:szCs w:val="16"/>
        </w:rPr>
        <w:t xml:space="preserve"> und 16.00 – 18.00 Uhr</w:t>
      </w:r>
    </w:p>
    <w:p w14:paraId="77B073FA" w14:textId="58CD052F" w:rsidR="00B60B53" w:rsidRPr="00A41557" w:rsidRDefault="00840C76" w:rsidP="00B60B53">
      <w:pPr>
        <w:pStyle w:val="berschrift2"/>
        <w:spacing w:before="170"/>
        <w:ind w:left="14" w:firstLine="98"/>
        <w:jc w:val="center"/>
        <w:rPr>
          <w:rFonts w:asciiTheme="minorHAnsi" w:hAnsiTheme="minorHAnsi" w:cstheme="minorHAnsi"/>
          <w:b/>
          <w:bCs/>
          <w:color w:val="auto"/>
          <w:sz w:val="20"/>
          <w:szCs w:val="20"/>
        </w:rPr>
      </w:pPr>
      <w:r w:rsidRPr="00A41557">
        <w:rPr>
          <w:rFonts w:asciiTheme="minorHAnsi" w:hAnsiTheme="minorHAnsi" w:cstheme="minorHAnsi"/>
          <w:b/>
          <w:bCs/>
          <w:color w:val="auto"/>
          <w:sz w:val="20"/>
          <w:szCs w:val="20"/>
        </w:rPr>
        <w:t>Pfarrgemeinde</w:t>
      </w:r>
      <w:r w:rsidRPr="00A41557">
        <w:rPr>
          <w:rFonts w:asciiTheme="minorHAnsi" w:hAnsiTheme="minorHAnsi" w:cstheme="minorHAnsi"/>
          <w:noProof/>
          <w:color w:val="auto"/>
        </w:rPr>
        <w:t xml:space="preserve"> </w:t>
      </w:r>
      <w:r w:rsidR="001512E4" w:rsidRPr="00A41557">
        <w:rPr>
          <w:rFonts w:asciiTheme="minorHAnsi" w:hAnsiTheme="minorHAnsi" w:cstheme="minorHAnsi"/>
          <w:noProof/>
          <w:color w:val="auto"/>
          <w:lang w:eastAsia="de-DE"/>
        </w:rPr>
        <mc:AlternateContent>
          <mc:Choice Requires="wpg">
            <w:drawing>
              <wp:anchor distT="0" distB="0" distL="0" distR="0" simplePos="0" relativeHeight="251646464" behindDoc="0" locked="0" layoutInCell="1" allowOverlap="1" wp14:anchorId="5A1BE53C" wp14:editId="7544B1B2">
                <wp:simplePos x="0" y="0"/>
                <wp:positionH relativeFrom="page">
                  <wp:posOffset>5694045</wp:posOffset>
                </wp:positionH>
                <wp:positionV relativeFrom="page">
                  <wp:posOffset>3461385</wp:posOffset>
                </wp:positionV>
                <wp:extent cx="806450" cy="786130"/>
                <wp:effectExtent l="7620" t="13335" r="43180" b="10160"/>
                <wp:wrapNone/>
                <wp:docPr id="86539365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786130"/>
                          <a:chOff x="0" y="0"/>
                          <a:chExt cx="8064" cy="7861"/>
                        </a:xfrm>
                      </wpg:grpSpPr>
                      <wps:wsp>
                        <wps:cNvPr id="1937992778" name="Graphic 89"/>
                        <wps:cNvSpPr>
                          <a:spLocks/>
                        </wps:cNvSpPr>
                        <wps:spPr bwMode="auto">
                          <a:xfrm>
                            <a:off x="7793" y="6131"/>
                            <a:ext cx="172" cy="521"/>
                          </a:xfrm>
                          <a:custGeom>
                            <a:avLst/>
                            <a:gdLst>
                              <a:gd name="T0" fmla="*/ 10667 w 17145"/>
                              <a:gd name="T1" fmla="*/ 0 h 52069"/>
                              <a:gd name="T2" fmla="*/ 6184 w 17145"/>
                              <a:gd name="T3" fmla="*/ 0 h 52069"/>
                              <a:gd name="T4" fmla="*/ 2438 w 17145"/>
                              <a:gd name="T5" fmla="*/ 4089 h 52069"/>
                              <a:gd name="T6" fmla="*/ 812 w 17145"/>
                              <a:gd name="T7" fmla="*/ 6007 h 52069"/>
                              <a:gd name="T8" fmla="*/ 0 w 17145"/>
                              <a:gd name="T9" fmla="*/ 8153 h 52069"/>
                              <a:gd name="T10" fmla="*/ 0 w 17145"/>
                              <a:gd name="T11" fmla="*/ 51828 h 52069"/>
                              <a:gd name="T12" fmla="*/ 16852 w 17145"/>
                              <a:gd name="T13" fmla="*/ 49618 h 52069"/>
                              <a:gd name="T14" fmla="*/ 16852 w 17145"/>
                              <a:gd name="T15" fmla="*/ 8153 h 52069"/>
                              <a:gd name="T16" fmla="*/ 16052 w 17145"/>
                              <a:gd name="T17" fmla="*/ 6007 h 52069"/>
                              <a:gd name="T18" fmla="*/ 14414 w 17145"/>
                              <a:gd name="T19" fmla="*/ 4089 h 52069"/>
                              <a:gd name="T20" fmla="*/ 10667 w 17145"/>
                              <a:gd name="T21" fmla="*/ 0 h 52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45" h="52069">
                                <a:moveTo>
                                  <a:pt x="10667" y="0"/>
                                </a:moveTo>
                                <a:lnTo>
                                  <a:pt x="6184" y="0"/>
                                </a:lnTo>
                                <a:lnTo>
                                  <a:pt x="2438" y="4089"/>
                                </a:lnTo>
                                <a:lnTo>
                                  <a:pt x="812" y="6007"/>
                                </a:lnTo>
                                <a:lnTo>
                                  <a:pt x="0" y="8153"/>
                                </a:lnTo>
                                <a:lnTo>
                                  <a:pt x="0" y="51828"/>
                                </a:lnTo>
                                <a:lnTo>
                                  <a:pt x="16852" y="49618"/>
                                </a:lnTo>
                                <a:lnTo>
                                  <a:pt x="16852" y="8153"/>
                                </a:lnTo>
                                <a:lnTo>
                                  <a:pt x="16052" y="6007"/>
                                </a:lnTo>
                                <a:lnTo>
                                  <a:pt x="14414" y="4089"/>
                                </a:lnTo>
                                <a:lnTo>
                                  <a:pt x="10667" y="0"/>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508517" name="Graphic 90"/>
                        <wps:cNvSpPr>
                          <a:spLocks/>
                        </wps:cNvSpPr>
                        <wps:spPr bwMode="auto">
                          <a:xfrm>
                            <a:off x="2593" y="5335"/>
                            <a:ext cx="5448" cy="2502"/>
                          </a:xfrm>
                          <a:custGeom>
                            <a:avLst/>
                            <a:gdLst>
                              <a:gd name="T0" fmla="*/ 259130 w 544830"/>
                              <a:gd name="T1" fmla="*/ 116268 h 250190"/>
                              <a:gd name="T2" fmla="*/ 139928 w 544830"/>
                              <a:gd name="T3" fmla="*/ 116268 h 250190"/>
                              <a:gd name="T4" fmla="*/ 139928 w 544830"/>
                              <a:gd name="T5" fmla="*/ 114998 h 250190"/>
                              <a:gd name="T6" fmla="*/ 0 w 544830"/>
                              <a:gd name="T7" fmla="*/ 114998 h 250190"/>
                              <a:gd name="T8" fmla="*/ 0 w 544830"/>
                              <a:gd name="T9" fmla="*/ 116268 h 250190"/>
                              <a:gd name="T10" fmla="*/ 0 w 544830"/>
                              <a:gd name="T11" fmla="*/ 249618 h 250190"/>
                              <a:gd name="T12" fmla="*/ 259130 w 544830"/>
                              <a:gd name="T13" fmla="*/ 249618 h 250190"/>
                              <a:gd name="T14" fmla="*/ 259130 w 544830"/>
                              <a:gd name="T15" fmla="*/ 116268 h 250190"/>
                              <a:gd name="T16" fmla="*/ 544322 w 544830"/>
                              <a:gd name="T17" fmla="*/ 40005 h 250190"/>
                              <a:gd name="T18" fmla="*/ 455434 w 544830"/>
                              <a:gd name="T19" fmla="*/ 25 h 250190"/>
                              <a:gd name="T20" fmla="*/ 399275 w 544830"/>
                              <a:gd name="T21" fmla="*/ 0 h 250190"/>
                              <a:gd name="T22" fmla="*/ 400469 w 544830"/>
                              <a:gd name="T23" fmla="*/ 34912 h 250190"/>
                              <a:gd name="T24" fmla="*/ 512572 w 544830"/>
                              <a:gd name="T25" fmla="*/ 35572 h 250190"/>
                              <a:gd name="T26" fmla="*/ 544322 w 544830"/>
                              <a:gd name="T27" fmla="*/ 40005 h 250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4830" h="250190">
                                <a:moveTo>
                                  <a:pt x="259130" y="116268"/>
                                </a:moveTo>
                                <a:lnTo>
                                  <a:pt x="139928" y="116268"/>
                                </a:lnTo>
                                <a:lnTo>
                                  <a:pt x="139928" y="114998"/>
                                </a:lnTo>
                                <a:lnTo>
                                  <a:pt x="0" y="114998"/>
                                </a:lnTo>
                                <a:lnTo>
                                  <a:pt x="0" y="116268"/>
                                </a:lnTo>
                                <a:lnTo>
                                  <a:pt x="0" y="249618"/>
                                </a:lnTo>
                                <a:lnTo>
                                  <a:pt x="259130" y="249618"/>
                                </a:lnTo>
                                <a:lnTo>
                                  <a:pt x="259130" y="116268"/>
                                </a:lnTo>
                                <a:close/>
                              </a:path>
                              <a:path w="544830" h="250190">
                                <a:moveTo>
                                  <a:pt x="544322" y="40005"/>
                                </a:moveTo>
                                <a:lnTo>
                                  <a:pt x="455434" y="25"/>
                                </a:lnTo>
                                <a:lnTo>
                                  <a:pt x="399275" y="0"/>
                                </a:lnTo>
                                <a:lnTo>
                                  <a:pt x="400469" y="34912"/>
                                </a:lnTo>
                                <a:lnTo>
                                  <a:pt x="512572" y="35572"/>
                                </a:lnTo>
                                <a:lnTo>
                                  <a:pt x="544322" y="40005"/>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124193" name="Graphic 91"/>
                        <wps:cNvSpPr>
                          <a:spLocks/>
                        </wps:cNvSpPr>
                        <wps:spPr bwMode="auto">
                          <a:xfrm>
                            <a:off x="975" y="1324"/>
                            <a:ext cx="534" cy="718"/>
                          </a:xfrm>
                          <a:custGeom>
                            <a:avLst/>
                            <a:gdLst>
                              <a:gd name="T0" fmla="*/ 53340 w 53340"/>
                              <a:gd name="T1" fmla="*/ 56819 h 71755"/>
                              <a:gd name="T2" fmla="*/ 0 w 53340"/>
                              <a:gd name="T3" fmla="*/ 56819 h 71755"/>
                              <a:gd name="T4" fmla="*/ 0 w 53340"/>
                              <a:gd name="T5" fmla="*/ 71424 h 71755"/>
                              <a:gd name="T6" fmla="*/ 53340 w 53340"/>
                              <a:gd name="T7" fmla="*/ 71424 h 71755"/>
                              <a:gd name="T8" fmla="*/ 53340 w 53340"/>
                              <a:gd name="T9" fmla="*/ 56819 h 71755"/>
                              <a:gd name="T10" fmla="*/ 53340 w 53340"/>
                              <a:gd name="T11" fmla="*/ 28397 h 71755"/>
                              <a:gd name="T12" fmla="*/ 0 w 53340"/>
                              <a:gd name="T13" fmla="*/ 28397 h 71755"/>
                              <a:gd name="T14" fmla="*/ 0 w 53340"/>
                              <a:gd name="T15" fmla="*/ 43002 h 71755"/>
                              <a:gd name="T16" fmla="*/ 53340 w 53340"/>
                              <a:gd name="T17" fmla="*/ 43002 h 71755"/>
                              <a:gd name="T18" fmla="*/ 53340 w 53340"/>
                              <a:gd name="T19" fmla="*/ 28397 h 71755"/>
                              <a:gd name="T20" fmla="*/ 53340 w 53340"/>
                              <a:gd name="T21" fmla="*/ 0 h 71755"/>
                              <a:gd name="T22" fmla="*/ 0 w 53340"/>
                              <a:gd name="T23" fmla="*/ 0 h 71755"/>
                              <a:gd name="T24" fmla="*/ 0 w 53340"/>
                              <a:gd name="T25" fmla="*/ 14592 h 71755"/>
                              <a:gd name="T26" fmla="*/ 53340 w 53340"/>
                              <a:gd name="T27" fmla="*/ 14592 h 71755"/>
                              <a:gd name="T28" fmla="*/ 53340 w 53340"/>
                              <a:gd name="T29" fmla="*/ 0 h 71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340" h="71755">
                                <a:moveTo>
                                  <a:pt x="53340" y="56819"/>
                                </a:moveTo>
                                <a:lnTo>
                                  <a:pt x="0" y="56819"/>
                                </a:lnTo>
                                <a:lnTo>
                                  <a:pt x="0" y="71424"/>
                                </a:lnTo>
                                <a:lnTo>
                                  <a:pt x="53340" y="71424"/>
                                </a:lnTo>
                                <a:lnTo>
                                  <a:pt x="53340" y="56819"/>
                                </a:lnTo>
                                <a:close/>
                              </a:path>
                              <a:path w="53340" h="71755">
                                <a:moveTo>
                                  <a:pt x="53340" y="28397"/>
                                </a:moveTo>
                                <a:lnTo>
                                  <a:pt x="0" y="28397"/>
                                </a:lnTo>
                                <a:lnTo>
                                  <a:pt x="0" y="43002"/>
                                </a:lnTo>
                                <a:lnTo>
                                  <a:pt x="53340" y="43002"/>
                                </a:lnTo>
                                <a:lnTo>
                                  <a:pt x="53340" y="28397"/>
                                </a:lnTo>
                                <a:close/>
                              </a:path>
                              <a:path w="53340" h="71755">
                                <a:moveTo>
                                  <a:pt x="53340" y="0"/>
                                </a:moveTo>
                                <a:lnTo>
                                  <a:pt x="0" y="0"/>
                                </a:lnTo>
                                <a:lnTo>
                                  <a:pt x="0" y="14592"/>
                                </a:lnTo>
                                <a:lnTo>
                                  <a:pt x="53340" y="14592"/>
                                </a:lnTo>
                                <a:lnTo>
                                  <a:pt x="53340" y="0"/>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531960" name="Graphic 92"/>
                        <wps:cNvSpPr>
                          <a:spLocks/>
                        </wps:cNvSpPr>
                        <wps:spPr bwMode="auto">
                          <a:xfrm>
                            <a:off x="298" y="2642"/>
                            <a:ext cx="578" cy="578"/>
                          </a:xfrm>
                          <a:custGeom>
                            <a:avLst/>
                            <a:gdLst>
                              <a:gd name="T0" fmla="*/ 4381 w 57785"/>
                              <a:gd name="T1" fmla="*/ 26060 h 57785"/>
                              <a:gd name="T2" fmla="*/ 1257 w 57785"/>
                              <a:gd name="T3" fmla="*/ 26060 h 57785"/>
                              <a:gd name="T4" fmla="*/ 0 w 57785"/>
                              <a:gd name="T5" fmla="*/ 30441 h 57785"/>
                              <a:gd name="T6" fmla="*/ 4381 w 57785"/>
                              <a:gd name="T7" fmla="*/ 31711 h 57785"/>
                              <a:gd name="T8" fmla="*/ 5638 w 57785"/>
                              <a:gd name="T9" fmla="*/ 27330 h 57785"/>
                              <a:gd name="T10" fmla="*/ 5600 w 57785"/>
                              <a:gd name="T11" fmla="*/ 40690 h 57785"/>
                              <a:gd name="T12" fmla="*/ 7010 w 57785"/>
                              <a:gd name="T13" fmla="*/ 43129 h 57785"/>
                              <a:gd name="T14" fmla="*/ 7543 w 57785"/>
                              <a:gd name="T15" fmla="*/ 16573 h 57785"/>
                              <a:gd name="T16" fmla="*/ 5092 w 57785"/>
                              <a:gd name="T17" fmla="*/ 15151 h 57785"/>
                              <a:gd name="T18" fmla="*/ 7543 w 57785"/>
                              <a:gd name="T19" fmla="*/ 16573 h 57785"/>
                              <a:gd name="T20" fmla="*/ 16560 w 57785"/>
                              <a:gd name="T21" fmla="*/ 50241 h 57785"/>
                              <a:gd name="T22" fmla="*/ 15151 w 57785"/>
                              <a:gd name="T23" fmla="*/ 52679 h 57785"/>
                              <a:gd name="T24" fmla="*/ 17068 w 57785"/>
                              <a:gd name="T25" fmla="*/ 5600 h 57785"/>
                              <a:gd name="T26" fmla="*/ 14630 w 57785"/>
                              <a:gd name="T27" fmla="*/ 7010 h 57785"/>
                              <a:gd name="T28" fmla="*/ 17068 w 57785"/>
                              <a:gd name="T29" fmla="*/ 5600 h 57785"/>
                              <a:gd name="T30" fmla="*/ 30441 w 57785"/>
                              <a:gd name="T31" fmla="*/ 52108 h 57785"/>
                              <a:gd name="T32" fmla="*/ 27317 w 57785"/>
                              <a:gd name="T33" fmla="*/ 52108 h 57785"/>
                              <a:gd name="T34" fmla="*/ 26060 w 57785"/>
                              <a:gd name="T35" fmla="*/ 56489 h 57785"/>
                              <a:gd name="T36" fmla="*/ 30441 w 57785"/>
                              <a:gd name="T37" fmla="*/ 57785 h 57785"/>
                              <a:gd name="T38" fmla="*/ 31699 w 57785"/>
                              <a:gd name="T39" fmla="*/ 53378 h 57785"/>
                              <a:gd name="T40" fmla="*/ 30441 w 57785"/>
                              <a:gd name="T41" fmla="*/ 0 h 57785"/>
                              <a:gd name="T42" fmla="*/ 27317 w 57785"/>
                              <a:gd name="T43" fmla="*/ 0 h 57785"/>
                              <a:gd name="T44" fmla="*/ 26060 w 57785"/>
                              <a:gd name="T45" fmla="*/ 4381 h 57785"/>
                              <a:gd name="T46" fmla="*/ 30441 w 57785"/>
                              <a:gd name="T47" fmla="*/ 5651 h 57785"/>
                              <a:gd name="T48" fmla="*/ 31699 w 57785"/>
                              <a:gd name="T49" fmla="*/ 1270 h 57785"/>
                              <a:gd name="T50" fmla="*/ 41198 w 57785"/>
                              <a:gd name="T51" fmla="*/ 50241 h 57785"/>
                              <a:gd name="T52" fmla="*/ 42608 w 57785"/>
                              <a:gd name="T53" fmla="*/ 52666 h 57785"/>
                              <a:gd name="T54" fmla="*/ 43141 w 57785"/>
                              <a:gd name="T55" fmla="*/ 7023 h 57785"/>
                              <a:gd name="T56" fmla="*/ 40690 w 57785"/>
                              <a:gd name="T57" fmla="*/ 5600 h 57785"/>
                              <a:gd name="T58" fmla="*/ 43141 w 57785"/>
                              <a:gd name="T59" fmla="*/ 7023 h 57785"/>
                              <a:gd name="T60" fmla="*/ 52158 w 57785"/>
                              <a:gd name="T61" fmla="*/ 40690 h 57785"/>
                              <a:gd name="T62" fmla="*/ 50749 w 57785"/>
                              <a:gd name="T63" fmla="*/ 43129 h 57785"/>
                              <a:gd name="T64" fmla="*/ 52666 w 57785"/>
                              <a:gd name="T65" fmla="*/ 15151 h 57785"/>
                              <a:gd name="T66" fmla="*/ 50228 w 57785"/>
                              <a:gd name="T67" fmla="*/ 16560 h 57785"/>
                              <a:gd name="T68" fmla="*/ 52666 w 57785"/>
                              <a:gd name="T69" fmla="*/ 15151 h 57785"/>
                              <a:gd name="T70" fmla="*/ 56515 w 57785"/>
                              <a:gd name="T71" fmla="*/ 26060 h 57785"/>
                              <a:gd name="T72" fmla="*/ 53365 w 57785"/>
                              <a:gd name="T73" fmla="*/ 26060 h 57785"/>
                              <a:gd name="T74" fmla="*/ 52108 w 57785"/>
                              <a:gd name="T75" fmla="*/ 30441 h 57785"/>
                              <a:gd name="T76" fmla="*/ 56515 w 57785"/>
                              <a:gd name="T77" fmla="*/ 31711 h 57785"/>
                              <a:gd name="T78" fmla="*/ 57772 w 57785"/>
                              <a:gd name="T79" fmla="*/ 27330 h 57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785" h="57785">
                                <a:moveTo>
                                  <a:pt x="5638" y="27330"/>
                                </a:moveTo>
                                <a:lnTo>
                                  <a:pt x="4381" y="26060"/>
                                </a:lnTo>
                                <a:lnTo>
                                  <a:pt x="2819" y="26060"/>
                                </a:lnTo>
                                <a:lnTo>
                                  <a:pt x="1257" y="26060"/>
                                </a:lnTo>
                                <a:lnTo>
                                  <a:pt x="0" y="27330"/>
                                </a:lnTo>
                                <a:lnTo>
                                  <a:pt x="0" y="30441"/>
                                </a:lnTo>
                                <a:lnTo>
                                  <a:pt x="1257" y="31711"/>
                                </a:lnTo>
                                <a:lnTo>
                                  <a:pt x="4381" y="31711"/>
                                </a:lnTo>
                                <a:lnTo>
                                  <a:pt x="5638" y="30441"/>
                                </a:lnTo>
                                <a:lnTo>
                                  <a:pt x="5638" y="27330"/>
                                </a:lnTo>
                                <a:close/>
                              </a:path>
                              <a:path w="57785" h="57785">
                                <a:moveTo>
                                  <a:pt x="7543" y="41198"/>
                                </a:moveTo>
                                <a:lnTo>
                                  <a:pt x="5600" y="40690"/>
                                </a:lnTo>
                                <a:lnTo>
                                  <a:pt x="5080" y="42608"/>
                                </a:lnTo>
                                <a:lnTo>
                                  <a:pt x="7010" y="43129"/>
                                </a:lnTo>
                                <a:lnTo>
                                  <a:pt x="7543" y="41198"/>
                                </a:lnTo>
                                <a:close/>
                              </a:path>
                              <a:path w="57785" h="57785">
                                <a:moveTo>
                                  <a:pt x="7543" y="16573"/>
                                </a:moveTo>
                                <a:lnTo>
                                  <a:pt x="7010" y="14643"/>
                                </a:lnTo>
                                <a:lnTo>
                                  <a:pt x="5092" y="15151"/>
                                </a:lnTo>
                                <a:lnTo>
                                  <a:pt x="5600" y="17081"/>
                                </a:lnTo>
                                <a:lnTo>
                                  <a:pt x="7543" y="16573"/>
                                </a:lnTo>
                                <a:close/>
                              </a:path>
                              <a:path w="57785" h="57785">
                                <a:moveTo>
                                  <a:pt x="17068" y="52171"/>
                                </a:moveTo>
                                <a:lnTo>
                                  <a:pt x="16560" y="50241"/>
                                </a:lnTo>
                                <a:lnTo>
                                  <a:pt x="14630" y="50749"/>
                                </a:lnTo>
                                <a:lnTo>
                                  <a:pt x="15151" y="52679"/>
                                </a:lnTo>
                                <a:lnTo>
                                  <a:pt x="17068" y="52171"/>
                                </a:lnTo>
                                <a:close/>
                              </a:path>
                              <a:path w="57785" h="57785">
                                <a:moveTo>
                                  <a:pt x="17068" y="5600"/>
                                </a:moveTo>
                                <a:lnTo>
                                  <a:pt x="15151" y="5092"/>
                                </a:lnTo>
                                <a:lnTo>
                                  <a:pt x="14630" y="7010"/>
                                </a:lnTo>
                                <a:lnTo>
                                  <a:pt x="16560" y="7543"/>
                                </a:lnTo>
                                <a:lnTo>
                                  <a:pt x="17068" y="5600"/>
                                </a:lnTo>
                                <a:close/>
                              </a:path>
                              <a:path w="57785" h="57785">
                                <a:moveTo>
                                  <a:pt x="31699" y="53378"/>
                                </a:moveTo>
                                <a:lnTo>
                                  <a:pt x="30441" y="52108"/>
                                </a:lnTo>
                                <a:lnTo>
                                  <a:pt x="28879" y="52108"/>
                                </a:lnTo>
                                <a:lnTo>
                                  <a:pt x="27317" y="52108"/>
                                </a:lnTo>
                                <a:lnTo>
                                  <a:pt x="26060" y="53378"/>
                                </a:lnTo>
                                <a:lnTo>
                                  <a:pt x="26060" y="56489"/>
                                </a:lnTo>
                                <a:lnTo>
                                  <a:pt x="27317" y="57785"/>
                                </a:lnTo>
                                <a:lnTo>
                                  <a:pt x="30441" y="57785"/>
                                </a:lnTo>
                                <a:lnTo>
                                  <a:pt x="31699" y="56489"/>
                                </a:lnTo>
                                <a:lnTo>
                                  <a:pt x="31699" y="53378"/>
                                </a:lnTo>
                                <a:close/>
                              </a:path>
                              <a:path w="57785" h="57785">
                                <a:moveTo>
                                  <a:pt x="31699" y="1270"/>
                                </a:moveTo>
                                <a:lnTo>
                                  <a:pt x="30441" y="0"/>
                                </a:lnTo>
                                <a:lnTo>
                                  <a:pt x="28879" y="0"/>
                                </a:lnTo>
                                <a:lnTo>
                                  <a:pt x="27317" y="0"/>
                                </a:lnTo>
                                <a:lnTo>
                                  <a:pt x="26060" y="1270"/>
                                </a:lnTo>
                                <a:lnTo>
                                  <a:pt x="26060" y="4381"/>
                                </a:lnTo>
                                <a:lnTo>
                                  <a:pt x="27317" y="5651"/>
                                </a:lnTo>
                                <a:lnTo>
                                  <a:pt x="30441" y="5651"/>
                                </a:lnTo>
                                <a:lnTo>
                                  <a:pt x="31699" y="4381"/>
                                </a:lnTo>
                                <a:lnTo>
                                  <a:pt x="31699" y="1270"/>
                                </a:lnTo>
                                <a:close/>
                              </a:path>
                              <a:path w="57785" h="57785">
                                <a:moveTo>
                                  <a:pt x="43141" y="50749"/>
                                </a:moveTo>
                                <a:lnTo>
                                  <a:pt x="41198" y="50241"/>
                                </a:lnTo>
                                <a:lnTo>
                                  <a:pt x="40678" y="52158"/>
                                </a:lnTo>
                                <a:lnTo>
                                  <a:pt x="42608" y="52666"/>
                                </a:lnTo>
                                <a:lnTo>
                                  <a:pt x="43141" y="50749"/>
                                </a:lnTo>
                                <a:close/>
                              </a:path>
                              <a:path w="57785" h="57785">
                                <a:moveTo>
                                  <a:pt x="43141" y="7023"/>
                                </a:moveTo>
                                <a:lnTo>
                                  <a:pt x="42608" y="5092"/>
                                </a:lnTo>
                                <a:lnTo>
                                  <a:pt x="40690" y="5600"/>
                                </a:lnTo>
                                <a:lnTo>
                                  <a:pt x="41198" y="7556"/>
                                </a:lnTo>
                                <a:lnTo>
                                  <a:pt x="43141" y="7023"/>
                                </a:lnTo>
                                <a:close/>
                              </a:path>
                              <a:path w="57785" h="57785">
                                <a:moveTo>
                                  <a:pt x="52666" y="42621"/>
                                </a:moveTo>
                                <a:lnTo>
                                  <a:pt x="52158" y="40690"/>
                                </a:lnTo>
                                <a:lnTo>
                                  <a:pt x="50228" y="41198"/>
                                </a:lnTo>
                                <a:lnTo>
                                  <a:pt x="50749" y="43129"/>
                                </a:lnTo>
                                <a:lnTo>
                                  <a:pt x="52666" y="42621"/>
                                </a:lnTo>
                                <a:close/>
                              </a:path>
                              <a:path w="57785" h="57785">
                                <a:moveTo>
                                  <a:pt x="52666" y="15151"/>
                                </a:moveTo>
                                <a:lnTo>
                                  <a:pt x="50736" y="14643"/>
                                </a:lnTo>
                                <a:lnTo>
                                  <a:pt x="50228" y="16560"/>
                                </a:lnTo>
                                <a:lnTo>
                                  <a:pt x="52158" y="17068"/>
                                </a:lnTo>
                                <a:lnTo>
                                  <a:pt x="52666" y="15151"/>
                                </a:lnTo>
                                <a:close/>
                              </a:path>
                              <a:path w="57785" h="57785">
                                <a:moveTo>
                                  <a:pt x="57772" y="27330"/>
                                </a:moveTo>
                                <a:lnTo>
                                  <a:pt x="56515" y="26060"/>
                                </a:lnTo>
                                <a:lnTo>
                                  <a:pt x="54927" y="26060"/>
                                </a:lnTo>
                                <a:lnTo>
                                  <a:pt x="53365" y="26060"/>
                                </a:lnTo>
                                <a:lnTo>
                                  <a:pt x="52108" y="27330"/>
                                </a:lnTo>
                                <a:lnTo>
                                  <a:pt x="52108" y="30441"/>
                                </a:lnTo>
                                <a:lnTo>
                                  <a:pt x="53365" y="31711"/>
                                </a:lnTo>
                                <a:lnTo>
                                  <a:pt x="56515" y="31711"/>
                                </a:lnTo>
                                <a:lnTo>
                                  <a:pt x="57772" y="30441"/>
                                </a:lnTo>
                                <a:lnTo>
                                  <a:pt x="57772" y="2733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757114" name="Graphic 93"/>
                        <wps:cNvSpPr>
                          <a:spLocks/>
                        </wps:cNvSpPr>
                        <wps:spPr bwMode="auto">
                          <a:xfrm>
                            <a:off x="23" y="730"/>
                            <a:ext cx="1683" cy="7112"/>
                          </a:xfrm>
                          <a:custGeom>
                            <a:avLst/>
                            <a:gdLst>
                              <a:gd name="T0" fmla="*/ 167665 w 168275"/>
                              <a:gd name="T1" fmla="*/ 381533 h 711200"/>
                              <a:gd name="T2" fmla="*/ 167665 w 168275"/>
                              <a:gd name="T3" fmla="*/ 19672 h 711200"/>
                              <a:gd name="T4" fmla="*/ 167665 w 168275"/>
                              <a:gd name="T5" fmla="*/ 0 h 711200"/>
                              <a:gd name="T6" fmla="*/ 56375 w 168275"/>
                              <a:gd name="T7" fmla="*/ 14681 h 711200"/>
                              <a:gd name="T8" fmla="*/ 55079 w 168275"/>
                              <a:gd name="T9" fmla="*/ 14858 h 711200"/>
                              <a:gd name="T10" fmla="*/ 0 w 168275"/>
                              <a:gd name="T11" fmla="*/ 152 h 711200"/>
                              <a:gd name="T12" fmla="*/ 0 w 168275"/>
                              <a:gd name="T13" fmla="*/ 710742 h 711200"/>
                              <a:gd name="T14" fmla="*/ 108381 w 168275"/>
                              <a:gd name="T15" fmla="*/ 710107 h 7112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275" h="711200">
                                <a:moveTo>
                                  <a:pt x="167665" y="381533"/>
                                </a:moveTo>
                                <a:lnTo>
                                  <a:pt x="167665" y="19672"/>
                                </a:lnTo>
                                <a:lnTo>
                                  <a:pt x="167665" y="0"/>
                                </a:lnTo>
                                <a:lnTo>
                                  <a:pt x="56375" y="14681"/>
                                </a:lnTo>
                                <a:lnTo>
                                  <a:pt x="55079" y="14858"/>
                                </a:lnTo>
                                <a:lnTo>
                                  <a:pt x="0" y="152"/>
                                </a:lnTo>
                                <a:lnTo>
                                  <a:pt x="0" y="710742"/>
                                </a:lnTo>
                                <a:lnTo>
                                  <a:pt x="108381" y="710107"/>
                                </a:lnTo>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669189" name="Graphic 94"/>
                        <wps:cNvSpPr>
                          <a:spLocks/>
                        </wps:cNvSpPr>
                        <wps:spPr bwMode="auto">
                          <a:xfrm>
                            <a:off x="1700" y="892"/>
                            <a:ext cx="273" cy="3600"/>
                          </a:xfrm>
                          <a:custGeom>
                            <a:avLst/>
                            <a:gdLst>
                              <a:gd name="T0" fmla="*/ 0 w 27305"/>
                              <a:gd name="T1" fmla="*/ 3479 h 360045"/>
                              <a:gd name="T2" fmla="*/ 27266 w 27305"/>
                              <a:gd name="T3" fmla="*/ 0 h 360045"/>
                              <a:gd name="T4" fmla="*/ 27266 w 27305"/>
                              <a:gd name="T5" fmla="*/ 359498 h 360045"/>
                            </a:gdLst>
                            <a:ahLst/>
                            <a:cxnLst>
                              <a:cxn ang="0">
                                <a:pos x="T0" y="T1"/>
                              </a:cxn>
                              <a:cxn ang="0">
                                <a:pos x="T2" y="T3"/>
                              </a:cxn>
                              <a:cxn ang="0">
                                <a:pos x="T4" y="T5"/>
                              </a:cxn>
                            </a:cxnLst>
                            <a:rect l="0" t="0" r="r" b="b"/>
                            <a:pathLst>
                              <a:path w="27305" h="360045">
                                <a:moveTo>
                                  <a:pt x="0" y="3479"/>
                                </a:moveTo>
                                <a:lnTo>
                                  <a:pt x="27266" y="0"/>
                                </a:lnTo>
                                <a:lnTo>
                                  <a:pt x="27266" y="359498"/>
                                </a:lnTo>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978288" name="Graphic 95"/>
                        <wps:cNvSpPr>
                          <a:spLocks/>
                        </wps:cNvSpPr>
                        <wps:spPr bwMode="auto">
                          <a:xfrm>
                            <a:off x="1107" y="4077"/>
                            <a:ext cx="5569" cy="3766"/>
                          </a:xfrm>
                          <a:custGeom>
                            <a:avLst/>
                            <a:gdLst>
                              <a:gd name="T0" fmla="*/ 0 w 556895"/>
                              <a:gd name="T1" fmla="*/ 375373 h 376555"/>
                              <a:gd name="T2" fmla="*/ 10807 w 556895"/>
                              <a:gd name="T3" fmla="*/ 57175 h 376555"/>
                              <a:gd name="T4" fmla="*/ 59283 w 556895"/>
                              <a:gd name="T5" fmla="*/ 46799 h 376555"/>
                              <a:gd name="T6" fmla="*/ 86563 w 556895"/>
                              <a:gd name="T7" fmla="*/ 40982 h 376555"/>
                              <a:gd name="T8" fmla="*/ 278193 w 556895"/>
                              <a:gd name="T9" fmla="*/ 0 h 376555"/>
                              <a:gd name="T10" fmla="*/ 545617 w 556895"/>
                              <a:gd name="T11" fmla="*/ 57175 h 376555"/>
                              <a:gd name="T12" fmla="*/ 547928 w 556895"/>
                              <a:gd name="T13" fmla="*/ 125755 h 376555"/>
                              <a:gd name="T14" fmla="*/ 549122 w 556895"/>
                              <a:gd name="T15" fmla="*/ 160680 h 376555"/>
                              <a:gd name="T16" fmla="*/ 556221 w 556895"/>
                              <a:gd name="T17" fmla="*/ 370941 h 376555"/>
                              <a:gd name="T18" fmla="*/ 556399 w 556895"/>
                              <a:gd name="T19" fmla="*/ 376008 h 376555"/>
                              <a:gd name="T20" fmla="*/ 534123 w 556895"/>
                              <a:gd name="T21" fmla="*/ 375983 h 376555"/>
                              <a:gd name="T22" fmla="*/ 510133 w 556895"/>
                              <a:gd name="T23" fmla="*/ 375958 h 376555"/>
                              <a:gd name="T24" fmla="*/ 498690 w 556895"/>
                              <a:gd name="T25" fmla="*/ 375932 h 376555"/>
                              <a:gd name="T26" fmla="*/ 477901 w 556895"/>
                              <a:gd name="T27" fmla="*/ 375907 h 376555"/>
                              <a:gd name="T28" fmla="*/ 438213 w 556895"/>
                              <a:gd name="T29" fmla="*/ 375856 h 376555"/>
                              <a:gd name="T30" fmla="*/ 407784 w 556895"/>
                              <a:gd name="T31" fmla="*/ 375831 h 376555"/>
                              <a:gd name="T32" fmla="*/ 148640 w 556895"/>
                              <a:gd name="T33" fmla="*/ 375539 h 376555"/>
                              <a:gd name="T34" fmla="*/ 0 w 556895"/>
                              <a:gd name="T35" fmla="*/ 375373 h 376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6895" h="376555">
                                <a:moveTo>
                                  <a:pt x="0" y="375373"/>
                                </a:moveTo>
                                <a:lnTo>
                                  <a:pt x="10807" y="57175"/>
                                </a:lnTo>
                                <a:lnTo>
                                  <a:pt x="59283" y="46799"/>
                                </a:lnTo>
                                <a:lnTo>
                                  <a:pt x="86563" y="40982"/>
                                </a:lnTo>
                                <a:lnTo>
                                  <a:pt x="278193" y="0"/>
                                </a:lnTo>
                                <a:lnTo>
                                  <a:pt x="545617" y="57175"/>
                                </a:lnTo>
                                <a:lnTo>
                                  <a:pt x="547928" y="125755"/>
                                </a:lnTo>
                                <a:lnTo>
                                  <a:pt x="549122" y="160680"/>
                                </a:lnTo>
                                <a:lnTo>
                                  <a:pt x="556221" y="370941"/>
                                </a:lnTo>
                                <a:lnTo>
                                  <a:pt x="556399" y="376008"/>
                                </a:lnTo>
                                <a:lnTo>
                                  <a:pt x="534123" y="375983"/>
                                </a:lnTo>
                                <a:lnTo>
                                  <a:pt x="510133" y="375958"/>
                                </a:lnTo>
                                <a:lnTo>
                                  <a:pt x="498690" y="375932"/>
                                </a:lnTo>
                                <a:lnTo>
                                  <a:pt x="477901" y="375907"/>
                                </a:lnTo>
                                <a:lnTo>
                                  <a:pt x="438213" y="375856"/>
                                </a:lnTo>
                                <a:lnTo>
                                  <a:pt x="407784" y="375831"/>
                                </a:lnTo>
                                <a:lnTo>
                                  <a:pt x="148640" y="375539"/>
                                </a:lnTo>
                                <a:lnTo>
                                  <a:pt x="0" y="375373"/>
                                </a:lnTo>
                                <a:close/>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978182" name="Graphic 96"/>
                        <wps:cNvSpPr>
                          <a:spLocks/>
                        </wps:cNvSpPr>
                        <wps:spPr bwMode="auto">
                          <a:xfrm>
                            <a:off x="6586" y="5335"/>
                            <a:ext cx="1454" cy="400"/>
                          </a:xfrm>
                          <a:custGeom>
                            <a:avLst/>
                            <a:gdLst>
                              <a:gd name="T0" fmla="*/ 0 w 145415"/>
                              <a:gd name="T1" fmla="*/ 0 h 40005"/>
                              <a:gd name="T2" fmla="*/ 56121 w 145415"/>
                              <a:gd name="T3" fmla="*/ 0 h 40005"/>
                              <a:gd name="T4" fmla="*/ 145034 w 145415"/>
                              <a:gd name="T5" fmla="*/ 40005 h 40005"/>
                              <a:gd name="T6" fmla="*/ 113296 w 145415"/>
                              <a:gd name="T7" fmla="*/ 35572 h 40005"/>
                              <a:gd name="T8" fmla="*/ 1193 w 145415"/>
                              <a:gd name="T9" fmla="*/ 34912 h 40005"/>
                            </a:gdLst>
                            <a:ahLst/>
                            <a:cxnLst>
                              <a:cxn ang="0">
                                <a:pos x="T0" y="T1"/>
                              </a:cxn>
                              <a:cxn ang="0">
                                <a:pos x="T2" y="T3"/>
                              </a:cxn>
                              <a:cxn ang="0">
                                <a:pos x="T4" y="T5"/>
                              </a:cxn>
                              <a:cxn ang="0">
                                <a:pos x="T6" y="T7"/>
                              </a:cxn>
                              <a:cxn ang="0">
                                <a:pos x="T8" y="T9"/>
                              </a:cxn>
                            </a:cxnLst>
                            <a:rect l="0" t="0" r="r" b="b"/>
                            <a:pathLst>
                              <a:path w="145415" h="40005">
                                <a:moveTo>
                                  <a:pt x="0" y="0"/>
                                </a:moveTo>
                                <a:lnTo>
                                  <a:pt x="56121" y="0"/>
                                </a:lnTo>
                                <a:lnTo>
                                  <a:pt x="145034" y="40005"/>
                                </a:lnTo>
                                <a:lnTo>
                                  <a:pt x="113296" y="35572"/>
                                </a:lnTo>
                                <a:lnTo>
                                  <a:pt x="1193" y="34912"/>
                                </a:lnTo>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205195" name="Graphic 97"/>
                        <wps:cNvSpPr>
                          <a:spLocks/>
                        </wps:cNvSpPr>
                        <wps:spPr bwMode="auto">
                          <a:xfrm>
                            <a:off x="6671" y="5335"/>
                            <a:ext cx="1054" cy="2457"/>
                          </a:xfrm>
                          <a:custGeom>
                            <a:avLst/>
                            <a:gdLst>
                              <a:gd name="T0" fmla="*/ 0 w 105410"/>
                              <a:gd name="T1" fmla="*/ 245186 h 245745"/>
                              <a:gd name="T2" fmla="*/ 104813 w 105410"/>
                              <a:gd name="T3" fmla="*/ 245186 h 245745"/>
                              <a:gd name="T4" fmla="*/ 104813 w 105410"/>
                              <a:gd name="T5" fmla="*/ 35572 h 245745"/>
                              <a:gd name="T6" fmla="*/ 47650 w 105410"/>
                              <a:gd name="T7" fmla="*/ 0 h 245745"/>
                            </a:gdLst>
                            <a:ahLst/>
                            <a:cxnLst>
                              <a:cxn ang="0">
                                <a:pos x="T0" y="T1"/>
                              </a:cxn>
                              <a:cxn ang="0">
                                <a:pos x="T2" y="T3"/>
                              </a:cxn>
                              <a:cxn ang="0">
                                <a:pos x="T4" y="T5"/>
                              </a:cxn>
                              <a:cxn ang="0">
                                <a:pos x="T6" y="T7"/>
                              </a:cxn>
                            </a:cxnLst>
                            <a:rect l="0" t="0" r="r" b="b"/>
                            <a:pathLst>
                              <a:path w="105410" h="245745">
                                <a:moveTo>
                                  <a:pt x="0" y="245186"/>
                                </a:moveTo>
                                <a:lnTo>
                                  <a:pt x="104813" y="245186"/>
                                </a:lnTo>
                                <a:lnTo>
                                  <a:pt x="104813" y="35572"/>
                                </a:lnTo>
                                <a:lnTo>
                                  <a:pt x="47650" y="0"/>
                                </a:lnTo>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68165" name="Graphic 98"/>
                        <wps:cNvSpPr>
                          <a:spLocks/>
                        </wps:cNvSpPr>
                        <wps:spPr bwMode="auto">
                          <a:xfrm>
                            <a:off x="7719" y="5735"/>
                            <a:ext cx="317" cy="2057"/>
                          </a:xfrm>
                          <a:custGeom>
                            <a:avLst/>
                            <a:gdLst>
                              <a:gd name="T0" fmla="*/ 31750 w 31750"/>
                              <a:gd name="T1" fmla="*/ 0 h 205740"/>
                              <a:gd name="T2" fmla="*/ 31750 w 31750"/>
                              <a:gd name="T3" fmla="*/ 200723 h 205740"/>
                              <a:gd name="T4" fmla="*/ 0 w 31750"/>
                              <a:gd name="T5" fmla="*/ 205181 h 205740"/>
                            </a:gdLst>
                            <a:ahLst/>
                            <a:cxnLst>
                              <a:cxn ang="0">
                                <a:pos x="T0" y="T1"/>
                              </a:cxn>
                              <a:cxn ang="0">
                                <a:pos x="T2" y="T3"/>
                              </a:cxn>
                              <a:cxn ang="0">
                                <a:pos x="T4" y="T5"/>
                              </a:cxn>
                            </a:cxnLst>
                            <a:rect l="0" t="0" r="r" b="b"/>
                            <a:pathLst>
                              <a:path w="31750" h="205740">
                                <a:moveTo>
                                  <a:pt x="31750" y="0"/>
                                </a:moveTo>
                                <a:lnTo>
                                  <a:pt x="31750" y="200723"/>
                                </a:lnTo>
                                <a:lnTo>
                                  <a:pt x="0" y="205181"/>
                                </a:lnTo>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3636200" name="Imag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06" y="4677"/>
                            <a:ext cx="1170" cy="3177"/>
                          </a:xfrm>
                          <a:prstGeom prst="rect">
                            <a:avLst/>
                          </a:prstGeom>
                          <a:noFill/>
                          <a:extLst>
                            <a:ext uri="{909E8E84-426E-40DD-AFC4-6F175D3DCCD1}">
                              <a14:hiddenFill xmlns:a14="http://schemas.microsoft.com/office/drawing/2010/main">
                                <a:solidFill>
                                  <a:srgbClr val="FFFFFF"/>
                                </a:solidFill>
                              </a14:hiddenFill>
                            </a:ext>
                          </a:extLst>
                        </pic:spPr>
                      </pic:pic>
                      <wps:wsp>
                        <wps:cNvPr id="1818026765" name="Graphic 100"/>
                        <wps:cNvSpPr>
                          <a:spLocks/>
                        </wps:cNvSpPr>
                        <wps:spPr bwMode="auto">
                          <a:xfrm>
                            <a:off x="5336" y="4946"/>
                            <a:ext cx="667" cy="12"/>
                          </a:xfrm>
                          <a:custGeom>
                            <a:avLst/>
                            <a:gdLst>
                              <a:gd name="T0" fmla="*/ 66255 w 66675"/>
                              <a:gd name="T1" fmla="*/ 0 h 1270"/>
                              <a:gd name="T2" fmla="*/ 40766 w 66675"/>
                              <a:gd name="T3" fmla="*/ 0 h 1270"/>
                              <a:gd name="T4" fmla="*/ 0 w 66675"/>
                              <a:gd name="T5" fmla="*/ 0 h 1270"/>
                            </a:gdLst>
                            <a:ahLst/>
                            <a:cxnLst>
                              <a:cxn ang="0">
                                <a:pos x="T0" y="T1"/>
                              </a:cxn>
                              <a:cxn ang="0">
                                <a:pos x="T2" y="T3"/>
                              </a:cxn>
                              <a:cxn ang="0">
                                <a:pos x="T4" y="T5"/>
                              </a:cxn>
                            </a:cxnLst>
                            <a:rect l="0" t="0" r="r" b="b"/>
                            <a:pathLst>
                              <a:path w="66675" h="1270">
                                <a:moveTo>
                                  <a:pt x="66255" y="0"/>
                                </a:moveTo>
                                <a:lnTo>
                                  <a:pt x="40766" y="0"/>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467279" name="Graphic 101"/>
                        <wps:cNvSpPr>
                          <a:spLocks/>
                        </wps:cNvSpPr>
                        <wps:spPr bwMode="auto">
                          <a:xfrm>
                            <a:off x="6094" y="4946"/>
                            <a:ext cx="229" cy="12"/>
                          </a:xfrm>
                          <a:custGeom>
                            <a:avLst/>
                            <a:gdLst>
                              <a:gd name="T0" fmla="*/ 22453 w 22860"/>
                              <a:gd name="T1" fmla="*/ 0 h 1270"/>
                              <a:gd name="T2" fmla="*/ 0 w 22860"/>
                              <a:gd name="T3" fmla="*/ 0 h 1270"/>
                            </a:gdLst>
                            <a:ahLst/>
                            <a:cxnLst>
                              <a:cxn ang="0">
                                <a:pos x="T0" y="T1"/>
                              </a:cxn>
                              <a:cxn ang="0">
                                <a:pos x="T2" y="T3"/>
                              </a:cxn>
                            </a:cxnLst>
                            <a:rect l="0" t="0" r="r" b="b"/>
                            <a:pathLst>
                              <a:path w="22860" h="1270">
                                <a:moveTo>
                                  <a:pt x="22453" y="0"/>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979238" name="Graphic 102"/>
                        <wps:cNvSpPr>
                          <a:spLocks/>
                        </wps:cNvSpPr>
                        <wps:spPr bwMode="auto">
                          <a:xfrm>
                            <a:off x="6183" y="7209"/>
                            <a:ext cx="267" cy="628"/>
                          </a:xfrm>
                          <a:custGeom>
                            <a:avLst/>
                            <a:gdLst>
                              <a:gd name="T0" fmla="*/ 25031 w 26670"/>
                              <a:gd name="T1" fmla="*/ 31432 h 62865"/>
                              <a:gd name="T2" fmla="*/ 23647 w 26670"/>
                              <a:gd name="T3" fmla="*/ 0 h 62865"/>
                              <a:gd name="T4" fmla="*/ 0 w 26670"/>
                              <a:gd name="T5" fmla="*/ 0 h 62865"/>
                              <a:gd name="T6" fmla="*/ 1219 w 26670"/>
                              <a:gd name="T7" fmla="*/ 31432 h 62865"/>
                              <a:gd name="T8" fmla="*/ 2463 w 26670"/>
                              <a:gd name="T9" fmla="*/ 62814 h 62865"/>
                              <a:gd name="T10" fmla="*/ 26441 w 26670"/>
                              <a:gd name="T11" fmla="*/ 62865 h 62865"/>
                              <a:gd name="T12" fmla="*/ 25057 w 26670"/>
                              <a:gd name="T13" fmla="*/ 31432 h 62865"/>
                            </a:gdLst>
                            <a:ahLst/>
                            <a:cxnLst>
                              <a:cxn ang="0">
                                <a:pos x="T0" y="T1"/>
                              </a:cxn>
                              <a:cxn ang="0">
                                <a:pos x="T2" y="T3"/>
                              </a:cxn>
                              <a:cxn ang="0">
                                <a:pos x="T4" y="T5"/>
                              </a:cxn>
                              <a:cxn ang="0">
                                <a:pos x="T6" y="T7"/>
                              </a:cxn>
                              <a:cxn ang="0">
                                <a:pos x="T8" y="T9"/>
                              </a:cxn>
                              <a:cxn ang="0">
                                <a:pos x="T10" y="T11"/>
                              </a:cxn>
                              <a:cxn ang="0">
                                <a:pos x="T12" y="T13"/>
                              </a:cxn>
                            </a:cxnLst>
                            <a:rect l="0" t="0" r="r" b="b"/>
                            <a:pathLst>
                              <a:path w="26670" h="62865">
                                <a:moveTo>
                                  <a:pt x="25031" y="31432"/>
                                </a:moveTo>
                                <a:lnTo>
                                  <a:pt x="23647" y="0"/>
                                </a:lnTo>
                                <a:lnTo>
                                  <a:pt x="0" y="0"/>
                                </a:lnTo>
                                <a:lnTo>
                                  <a:pt x="1219" y="31432"/>
                                </a:lnTo>
                                <a:lnTo>
                                  <a:pt x="2463" y="62814"/>
                                </a:lnTo>
                                <a:lnTo>
                                  <a:pt x="26441" y="62865"/>
                                </a:lnTo>
                                <a:lnTo>
                                  <a:pt x="25057" y="31432"/>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645465" name="Graphic 103"/>
                        <wps:cNvSpPr>
                          <a:spLocks/>
                        </wps:cNvSpPr>
                        <wps:spPr bwMode="auto">
                          <a:xfrm>
                            <a:off x="5456" y="7209"/>
                            <a:ext cx="641" cy="628"/>
                          </a:xfrm>
                          <a:custGeom>
                            <a:avLst/>
                            <a:gdLst>
                              <a:gd name="T0" fmla="*/ 39903 w 64135"/>
                              <a:gd name="T1" fmla="*/ 0 h 62865"/>
                              <a:gd name="T2" fmla="*/ 0 w 64135"/>
                              <a:gd name="T3" fmla="*/ 0 h 62865"/>
                              <a:gd name="T4" fmla="*/ 1650 w 64135"/>
                              <a:gd name="T5" fmla="*/ 31432 h 62865"/>
                              <a:gd name="T6" fmla="*/ 3301 w 64135"/>
                              <a:gd name="T7" fmla="*/ 62725 h 62865"/>
                              <a:gd name="T8" fmla="*/ 3301 w 64135"/>
                              <a:gd name="T9" fmla="*/ 62865 h 62865"/>
                              <a:gd name="T10" fmla="*/ 42989 w 64135"/>
                              <a:gd name="T11" fmla="*/ 62865 h 62865"/>
                              <a:gd name="T12" fmla="*/ 63792 w 64135"/>
                              <a:gd name="T13" fmla="*/ 62865 h 62865"/>
                              <a:gd name="T14" fmla="*/ 62763 w 64135"/>
                              <a:gd name="T15" fmla="*/ 31432 h 62865"/>
                              <a:gd name="T16" fmla="*/ 61721 w 64135"/>
                              <a:gd name="T17" fmla="*/ 0 h 62865"/>
                              <a:gd name="T18" fmla="*/ 39903 w 64135"/>
                              <a:gd name="T19" fmla="*/ 0 h 62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135" h="62865">
                                <a:moveTo>
                                  <a:pt x="39903" y="0"/>
                                </a:moveTo>
                                <a:lnTo>
                                  <a:pt x="0" y="0"/>
                                </a:lnTo>
                                <a:lnTo>
                                  <a:pt x="1650" y="31432"/>
                                </a:lnTo>
                                <a:lnTo>
                                  <a:pt x="3301" y="62725"/>
                                </a:lnTo>
                                <a:lnTo>
                                  <a:pt x="3301" y="62865"/>
                                </a:lnTo>
                                <a:lnTo>
                                  <a:pt x="42989" y="62865"/>
                                </a:lnTo>
                                <a:lnTo>
                                  <a:pt x="63792" y="62865"/>
                                </a:lnTo>
                                <a:lnTo>
                                  <a:pt x="62763" y="31432"/>
                                </a:lnTo>
                                <a:lnTo>
                                  <a:pt x="61721" y="0"/>
                                </a:lnTo>
                                <a:lnTo>
                                  <a:pt x="39903" y="0"/>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449532" name="Graphic 104"/>
                        <wps:cNvSpPr>
                          <a:spLocks/>
                        </wps:cNvSpPr>
                        <wps:spPr bwMode="auto">
                          <a:xfrm>
                            <a:off x="6155" y="6494"/>
                            <a:ext cx="261" cy="508"/>
                          </a:xfrm>
                          <a:custGeom>
                            <a:avLst/>
                            <a:gdLst>
                              <a:gd name="T0" fmla="*/ 24396 w 26034"/>
                              <a:gd name="T1" fmla="*/ 25247 h 50800"/>
                              <a:gd name="T2" fmla="*/ 23279 w 26034"/>
                              <a:gd name="T3" fmla="*/ 0 h 50800"/>
                              <a:gd name="T4" fmla="*/ 0 w 26034"/>
                              <a:gd name="T5" fmla="*/ 0 h 50800"/>
                              <a:gd name="T6" fmla="*/ 1003 w 26034"/>
                              <a:gd name="T7" fmla="*/ 25247 h 50800"/>
                              <a:gd name="T8" fmla="*/ 1993 w 26034"/>
                              <a:gd name="T9" fmla="*/ 50495 h 50800"/>
                              <a:gd name="T10" fmla="*/ 25514 w 26034"/>
                              <a:gd name="T11" fmla="*/ 50495 h 50800"/>
                              <a:gd name="T12" fmla="*/ 24396 w 26034"/>
                              <a:gd name="T13" fmla="*/ 25247 h 50800"/>
                            </a:gdLst>
                            <a:ahLst/>
                            <a:cxnLst>
                              <a:cxn ang="0">
                                <a:pos x="T0" y="T1"/>
                              </a:cxn>
                              <a:cxn ang="0">
                                <a:pos x="T2" y="T3"/>
                              </a:cxn>
                              <a:cxn ang="0">
                                <a:pos x="T4" y="T5"/>
                              </a:cxn>
                              <a:cxn ang="0">
                                <a:pos x="T6" y="T7"/>
                              </a:cxn>
                              <a:cxn ang="0">
                                <a:pos x="T8" y="T9"/>
                              </a:cxn>
                              <a:cxn ang="0">
                                <a:pos x="T10" y="T11"/>
                              </a:cxn>
                              <a:cxn ang="0">
                                <a:pos x="T12" y="T13"/>
                              </a:cxn>
                            </a:cxnLst>
                            <a:rect l="0" t="0" r="r" b="b"/>
                            <a:pathLst>
                              <a:path w="26034" h="50800">
                                <a:moveTo>
                                  <a:pt x="24396" y="25247"/>
                                </a:moveTo>
                                <a:lnTo>
                                  <a:pt x="23279" y="0"/>
                                </a:lnTo>
                                <a:lnTo>
                                  <a:pt x="0" y="0"/>
                                </a:lnTo>
                                <a:lnTo>
                                  <a:pt x="1003" y="25247"/>
                                </a:lnTo>
                                <a:lnTo>
                                  <a:pt x="1993" y="50495"/>
                                </a:lnTo>
                                <a:lnTo>
                                  <a:pt x="25514" y="50495"/>
                                </a:lnTo>
                                <a:lnTo>
                                  <a:pt x="24396" y="25247"/>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853986" name="Graphic 105"/>
                        <wps:cNvSpPr>
                          <a:spLocks/>
                        </wps:cNvSpPr>
                        <wps:spPr bwMode="auto">
                          <a:xfrm>
                            <a:off x="5418" y="6494"/>
                            <a:ext cx="654" cy="508"/>
                          </a:xfrm>
                          <a:custGeom>
                            <a:avLst/>
                            <a:gdLst>
                              <a:gd name="T0" fmla="*/ 40170 w 65405"/>
                              <a:gd name="T1" fmla="*/ 0 h 50800"/>
                              <a:gd name="T2" fmla="*/ 0 w 65405"/>
                              <a:gd name="T3" fmla="*/ 0 h 50800"/>
                              <a:gd name="T4" fmla="*/ 1308 w 65405"/>
                              <a:gd name="T5" fmla="*/ 25247 h 50800"/>
                              <a:gd name="T6" fmla="*/ 2654 w 65405"/>
                              <a:gd name="T7" fmla="*/ 50495 h 50800"/>
                              <a:gd name="T8" fmla="*/ 42659 w 65405"/>
                              <a:gd name="T9" fmla="*/ 50495 h 50800"/>
                              <a:gd name="T10" fmla="*/ 64808 w 65405"/>
                              <a:gd name="T11" fmla="*/ 50495 h 50800"/>
                              <a:gd name="T12" fmla="*/ 63982 w 65405"/>
                              <a:gd name="T13" fmla="*/ 25247 h 50800"/>
                              <a:gd name="T14" fmla="*/ 63157 w 65405"/>
                              <a:gd name="T15" fmla="*/ 0 h 50800"/>
                              <a:gd name="T16" fmla="*/ 40170 w 65405"/>
                              <a:gd name="T17" fmla="*/ 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405" h="50800">
                                <a:moveTo>
                                  <a:pt x="40170" y="0"/>
                                </a:moveTo>
                                <a:lnTo>
                                  <a:pt x="0" y="0"/>
                                </a:lnTo>
                                <a:lnTo>
                                  <a:pt x="1308" y="25247"/>
                                </a:lnTo>
                                <a:lnTo>
                                  <a:pt x="2654" y="50495"/>
                                </a:lnTo>
                                <a:lnTo>
                                  <a:pt x="42659" y="50495"/>
                                </a:lnTo>
                                <a:lnTo>
                                  <a:pt x="64808" y="50495"/>
                                </a:lnTo>
                                <a:lnTo>
                                  <a:pt x="63982" y="25247"/>
                                </a:lnTo>
                                <a:lnTo>
                                  <a:pt x="63157" y="0"/>
                                </a:lnTo>
                                <a:lnTo>
                                  <a:pt x="40170" y="0"/>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93642" name="Graphic 106"/>
                        <wps:cNvSpPr>
                          <a:spLocks/>
                        </wps:cNvSpPr>
                        <wps:spPr bwMode="auto">
                          <a:xfrm>
                            <a:off x="6122" y="5651"/>
                            <a:ext cx="260" cy="635"/>
                          </a:xfrm>
                          <a:custGeom>
                            <a:avLst/>
                            <a:gdLst>
                              <a:gd name="T0" fmla="*/ 24231 w 26034"/>
                              <a:gd name="T1" fmla="*/ 31673 h 63500"/>
                              <a:gd name="T2" fmla="*/ 22821 w 26034"/>
                              <a:gd name="T3" fmla="*/ 0 h 63500"/>
                              <a:gd name="T4" fmla="*/ 0 w 26034"/>
                              <a:gd name="T5" fmla="*/ 0 h 63500"/>
                              <a:gd name="T6" fmla="*/ 1244 w 26034"/>
                              <a:gd name="T7" fmla="*/ 31673 h 63500"/>
                              <a:gd name="T8" fmla="*/ 2489 w 26034"/>
                              <a:gd name="T9" fmla="*/ 63347 h 63500"/>
                              <a:gd name="T10" fmla="*/ 25641 w 26034"/>
                              <a:gd name="T11" fmla="*/ 63347 h 63500"/>
                              <a:gd name="T12" fmla="*/ 24231 w 26034"/>
                              <a:gd name="T13" fmla="*/ 31673 h 63500"/>
                            </a:gdLst>
                            <a:ahLst/>
                            <a:cxnLst>
                              <a:cxn ang="0">
                                <a:pos x="T0" y="T1"/>
                              </a:cxn>
                              <a:cxn ang="0">
                                <a:pos x="T2" y="T3"/>
                              </a:cxn>
                              <a:cxn ang="0">
                                <a:pos x="T4" y="T5"/>
                              </a:cxn>
                              <a:cxn ang="0">
                                <a:pos x="T6" y="T7"/>
                              </a:cxn>
                              <a:cxn ang="0">
                                <a:pos x="T8" y="T9"/>
                              </a:cxn>
                              <a:cxn ang="0">
                                <a:pos x="T10" y="T11"/>
                              </a:cxn>
                              <a:cxn ang="0">
                                <a:pos x="T12" y="T13"/>
                              </a:cxn>
                            </a:cxnLst>
                            <a:rect l="0" t="0" r="r" b="b"/>
                            <a:pathLst>
                              <a:path w="26034" h="63500">
                                <a:moveTo>
                                  <a:pt x="24231" y="31673"/>
                                </a:moveTo>
                                <a:lnTo>
                                  <a:pt x="22821" y="0"/>
                                </a:lnTo>
                                <a:lnTo>
                                  <a:pt x="0" y="0"/>
                                </a:lnTo>
                                <a:lnTo>
                                  <a:pt x="1244" y="31673"/>
                                </a:lnTo>
                                <a:lnTo>
                                  <a:pt x="2489" y="63347"/>
                                </a:lnTo>
                                <a:lnTo>
                                  <a:pt x="25641" y="63347"/>
                                </a:lnTo>
                                <a:lnTo>
                                  <a:pt x="24231" y="31673"/>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636967" name="Graphic 107"/>
                        <wps:cNvSpPr>
                          <a:spLocks/>
                        </wps:cNvSpPr>
                        <wps:spPr bwMode="auto">
                          <a:xfrm>
                            <a:off x="5373" y="5651"/>
                            <a:ext cx="674" cy="635"/>
                          </a:xfrm>
                          <a:custGeom>
                            <a:avLst/>
                            <a:gdLst>
                              <a:gd name="T0" fmla="*/ 40512 w 67310"/>
                              <a:gd name="T1" fmla="*/ 0 h 63500"/>
                              <a:gd name="T2" fmla="*/ 0 w 67310"/>
                              <a:gd name="T3" fmla="*/ 0 h 63500"/>
                              <a:gd name="T4" fmla="*/ 1650 w 67310"/>
                              <a:gd name="T5" fmla="*/ 31673 h 63500"/>
                              <a:gd name="T6" fmla="*/ 3340 w 67310"/>
                              <a:gd name="T7" fmla="*/ 63347 h 63500"/>
                              <a:gd name="T8" fmla="*/ 43599 w 67310"/>
                              <a:gd name="T9" fmla="*/ 63347 h 63500"/>
                              <a:gd name="T10" fmla="*/ 66928 w 67310"/>
                              <a:gd name="T11" fmla="*/ 63347 h 63500"/>
                              <a:gd name="T12" fmla="*/ 65887 w 67310"/>
                              <a:gd name="T13" fmla="*/ 31673 h 63500"/>
                              <a:gd name="T14" fmla="*/ 64833 w 67310"/>
                              <a:gd name="T15" fmla="*/ 0 h 63500"/>
                              <a:gd name="T16" fmla="*/ 40512 w 67310"/>
                              <a:gd name="T17" fmla="*/ 0 h 63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310" h="63500">
                                <a:moveTo>
                                  <a:pt x="40512" y="0"/>
                                </a:moveTo>
                                <a:lnTo>
                                  <a:pt x="0" y="0"/>
                                </a:lnTo>
                                <a:lnTo>
                                  <a:pt x="1650" y="31673"/>
                                </a:lnTo>
                                <a:lnTo>
                                  <a:pt x="3340" y="63347"/>
                                </a:lnTo>
                                <a:lnTo>
                                  <a:pt x="43599" y="63347"/>
                                </a:lnTo>
                                <a:lnTo>
                                  <a:pt x="66928" y="63347"/>
                                </a:lnTo>
                                <a:lnTo>
                                  <a:pt x="65887" y="31673"/>
                                </a:lnTo>
                                <a:lnTo>
                                  <a:pt x="64833" y="0"/>
                                </a:lnTo>
                                <a:lnTo>
                                  <a:pt x="40512" y="0"/>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664784" name="Graphic 108"/>
                        <wps:cNvSpPr>
                          <a:spLocks/>
                        </wps:cNvSpPr>
                        <wps:spPr bwMode="auto">
                          <a:xfrm>
                            <a:off x="6091" y="4870"/>
                            <a:ext cx="254" cy="635"/>
                          </a:xfrm>
                          <a:custGeom>
                            <a:avLst/>
                            <a:gdLst>
                              <a:gd name="T0" fmla="*/ 22745 w 25400"/>
                              <a:gd name="T1" fmla="*/ 7543 h 63500"/>
                              <a:gd name="T2" fmla="*/ 22618 w 25400"/>
                              <a:gd name="T3" fmla="*/ 4838 h 63500"/>
                              <a:gd name="T4" fmla="*/ 0 w 25400"/>
                              <a:gd name="T5" fmla="*/ 0 h 63500"/>
                              <a:gd name="T6" fmla="*/ 292 w 25400"/>
                              <a:gd name="T7" fmla="*/ 7543 h 63500"/>
                              <a:gd name="T8" fmla="*/ 1422 w 25400"/>
                              <a:gd name="T9" fmla="*/ 35636 h 63500"/>
                              <a:gd name="T10" fmla="*/ 2489 w 25400"/>
                              <a:gd name="T11" fmla="*/ 63271 h 63500"/>
                              <a:gd name="T12" fmla="*/ 25234 w 25400"/>
                              <a:gd name="T13" fmla="*/ 63271 h 63500"/>
                              <a:gd name="T14" fmla="*/ 23990 w 25400"/>
                              <a:gd name="T15" fmla="*/ 35636 h 63500"/>
                              <a:gd name="T16" fmla="*/ 22745 w 25400"/>
                              <a:gd name="T17" fmla="*/ 7543 h 63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400" h="63500">
                                <a:moveTo>
                                  <a:pt x="22745" y="7543"/>
                                </a:moveTo>
                                <a:lnTo>
                                  <a:pt x="22618" y="4838"/>
                                </a:lnTo>
                                <a:lnTo>
                                  <a:pt x="0" y="0"/>
                                </a:lnTo>
                                <a:lnTo>
                                  <a:pt x="292" y="7543"/>
                                </a:lnTo>
                                <a:lnTo>
                                  <a:pt x="1422" y="35636"/>
                                </a:lnTo>
                                <a:lnTo>
                                  <a:pt x="2489" y="63271"/>
                                </a:lnTo>
                                <a:lnTo>
                                  <a:pt x="25234" y="63271"/>
                                </a:lnTo>
                                <a:lnTo>
                                  <a:pt x="23990" y="35636"/>
                                </a:lnTo>
                                <a:lnTo>
                                  <a:pt x="22745" y="7543"/>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833514" name="Graphic 109"/>
                        <wps:cNvSpPr>
                          <a:spLocks/>
                        </wps:cNvSpPr>
                        <wps:spPr bwMode="auto">
                          <a:xfrm>
                            <a:off x="5323" y="4706"/>
                            <a:ext cx="699" cy="800"/>
                          </a:xfrm>
                          <a:custGeom>
                            <a:avLst/>
                            <a:gdLst>
                              <a:gd name="T0" fmla="*/ 41300 w 69850"/>
                              <a:gd name="T1" fmla="*/ 8839 h 80010"/>
                              <a:gd name="T2" fmla="*/ 0 w 69850"/>
                              <a:gd name="T3" fmla="*/ 0 h 80010"/>
                              <a:gd name="T4" fmla="*/ 1270 w 69850"/>
                              <a:gd name="T5" fmla="*/ 23977 h 80010"/>
                              <a:gd name="T6" fmla="*/ 2755 w 69850"/>
                              <a:gd name="T7" fmla="*/ 52082 h 80010"/>
                              <a:gd name="T8" fmla="*/ 4216 w 69850"/>
                              <a:gd name="T9" fmla="*/ 79717 h 80010"/>
                              <a:gd name="T10" fmla="*/ 44780 w 69850"/>
                              <a:gd name="T11" fmla="*/ 79717 h 80010"/>
                              <a:gd name="T12" fmla="*/ 69354 w 69850"/>
                              <a:gd name="T13" fmla="*/ 79717 h 80010"/>
                              <a:gd name="T14" fmla="*/ 68453 w 69850"/>
                              <a:gd name="T15" fmla="*/ 52082 h 80010"/>
                              <a:gd name="T16" fmla="*/ 67525 w 69850"/>
                              <a:gd name="T17" fmla="*/ 23977 h 80010"/>
                              <a:gd name="T18" fmla="*/ 67208 w 69850"/>
                              <a:gd name="T19" fmla="*/ 14389 h 80010"/>
                              <a:gd name="T20" fmla="*/ 41300 w 69850"/>
                              <a:gd name="T21" fmla="*/ 8839 h 80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850" h="80010">
                                <a:moveTo>
                                  <a:pt x="41300" y="8839"/>
                                </a:moveTo>
                                <a:lnTo>
                                  <a:pt x="0" y="0"/>
                                </a:lnTo>
                                <a:lnTo>
                                  <a:pt x="1270" y="23977"/>
                                </a:lnTo>
                                <a:lnTo>
                                  <a:pt x="2755" y="52082"/>
                                </a:lnTo>
                                <a:lnTo>
                                  <a:pt x="4216" y="79717"/>
                                </a:lnTo>
                                <a:lnTo>
                                  <a:pt x="44780" y="79717"/>
                                </a:lnTo>
                                <a:lnTo>
                                  <a:pt x="69354" y="79717"/>
                                </a:lnTo>
                                <a:lnTo>
                                  <a:pt x="68453" y="52082"/>
                                </a:lnTo>
                                <a:lnTo>
                                  <a:pt x="67525" y="23977"/>
                                </a:lnTo>
                                <a:lnTo>
                                  <a:pt x="67208" y="14389"/>
                                </a:lnTo>
                                <a:lnTo>
                                  <a:pt x="41300" y="8839"/>
                                </a:lnTo>
                                <a:close/>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145308" name="Graphic 110"/>
                        <wps:cNvSpPr>
                          <a:spLocks/>
                        </wps:cNvSpPr>
                        <wps:spPr bwMode="auto">
                          <a:xfrm>
                            <a:off x="5779" y="5651"/>
                            <a:ext cx="19" cy="317"/>
                          </a:xfrm>
                          <a:custGeom>
                            <a:avLst/>
                            <a:gdLst>
                              <a:gd name="T0" fmla="*/ 1536 w 1905"/>
                              <a:gd name="T1" fmla="*/ 31673 h 31750"/>
                              <a:gd name="T2" fmla="*/ 0 w 1905"/>
                              <a:gd name="T3" fmla="*/ 0 h 31750"/>
                            </a:gdLst>
                            <a:ahLst/>
                            <a:cxnLst>
                              <a:cxn ang="0">
                                <a:pos x="T0" y="T1"/>
                              </a:cxn>
                              <a:cxn ang="0">
                                <a:pos x="T2" y="T3"/>
                              </a:cxn>
                            </a:cxnLst>
                            <a:rect l="0" t="0" r="r" b="b"/>
                            <a:pathLst>
                              <a:path w="1905" h="31750">
                                <a:moveTo>
                                  <a:pt x="1536" y="31673"/>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812246" name="Graphic 111"/>
                        <wps:cNvSpPr>
                          <a:spLocks/>
                        </wps:cNvSpPr>
                        <wps:spPr bwMode="auto">
                          <a:xfrm>
                            <a:off x="5794" y="5968"/>
                            <a:ext cx="19" cy="317"/>
                          </a:xfrm>
                          <a:custGeom>
                            <a:avLst/>
                            <a:gdLst>
                              <a:gd name="T0" fmla="*/ 1536 w 1905"/>
                              <a:gd name="T1" fmla="*/ 31673 h 31750"/>
                              <a:gd name="T2" fmla="*/ 0 w 1905"/>
                              <a:gd name="T3" fmla="*/ 0 h 31750"/>
                            </a:gdLst>
                            <a:ahLst/>
                            <a:cxnLst>
                              <a:cxn ang="0">
                                <a:pos x="T0" y="T1"/>
                              </a:cxn>
                              <a:cxn ang="0">
                                <a:pos x="T2" y="T3"/>
                              </a:cxn>
                            </a:cxnLst>
                            <a:rect l="0" t="0" r="r" b="b"/>
                            <a:pathLst>
                              <a:path w="1905" h="31750">
                                <a:moveTo>
                                  <a:pt x="1536" y="31673"/>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503455" name="Graphic 112"/>
                        <wps:cNvSpPr>
                          <a:spLocks/>
                        </wps:cNvSpPr>
                        <wps:spPr bwMode="auto">
                          <a:xfrm>
                            <a:off x="5855" y="7209"/>
                            <a:ext cx="19" cy="317"/>
                          </a:xfrm>
                          <a:custGeom>
                            <a:avLst/>
                            <a:gdLst>
                              <a:gd name="T0" fmla="*/ 1536 w 1905"/>
                              <a:gd name="T1" fmla="*/ 31432 h 31750"/>
                              <a:gd name="T2" fmla="*/ 0 w 1905"/>
                              <a:gd name="T3" fmla="*/ 0 h 31750"/>
                            </a:gdLst>
                            <a:ahLst/>
                            <a:cxnLst>
                              <a:cxn ang="0">
                                <a:pos x="T0" y="T1"/>
                              </a:cxn>
                              <a:cxn ang="0">
                                <a:pos x="T2" y="T3"/>
                              </a:cxn>
                            </a:cxnLst>
                            <a:rect l="0" t="0" r="r" b="b"/>
                            <a:pathLst>
                              <a:path w="1905" h="31750">
                                <a:moveTo>
                                  <a:pt x="1536" y="31432"/>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5576" name="Graphic 113"/>
                        <wps:cNvSpPr>
                          <a:spLocks/>
                        </wps:cNvSpPr>
                        <wps:spPr bwMode="auto">
                          <a:xfrm>
                            <a:off x="5870" y="7523"/>
                            <a:ext cx="19" cy="317"/>
                          </a:xfrm>
                          <a:custGeom>
                            <a:avLst/>
                            <a:gdLst>
                              <a:gd name="T0" fmla="*/ 1536 w 1905"/>
                              <a:gd name="T1" fmla="*/ 31432 h 31750"/>
                              <a:gd name="T2" fmla="*/ 1536 w 1905"/>
                              <a:gd name="T3" fmla="*/ 31330 h 31750"/>
                              <a:gd name="T4" fmla="*/ 0 w 1905"/>
                              <a:gd name="T5" fmla="*/ 0 h 31750"/>
                            </a:gdLst>
                            <a:ahLst/>
                            <a:cxnLst>
                              <a:cxn ang="0">
                                <a:pos x="T0" y="T1"/>
                              </a:cxn>
                              <a:cxn ang="0">
                                <a:pos x="T2" y="T3"/>
                              </a:cxn>
                              <a:cxn ang="0">
                                <a:pos x="T4" y="T5"/>
                              </a:cxn>
                            </a:cxnLst>
                            <a:rect l="0" t="0" r="r" b="b"/>
                            <a:pathLst>
                              <a:path w="1905" h="31750">
                                <a:moveTo>
                                  <a:pt x="1536" y="31432"/>
                                </a:moveTo>
                                <a:lnTo>
                                  <a:pt x="1536" y="31330"/>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910582" name="Graphic 114"/>
                        <wps:cNvSpPr>
                          <a:spLocks/>
                        </wps:cNvSpPr>
                        <wps:spPr bwMode="auto">
                          <a:xfrm>
                            <a:off x="5820" y="6494"/>
                            <a:ext cx="25" cy="508"/>
                          </a:xfrm>
                          <a:custGeom>
                            <a:avLst/>
                            <a:gdLst>
                              <a:gd name="T0" fmla="*/ 2489 w 2540"/>
                              <a:gd name="T1" fmla="*/ 50495 h 50800"/>
                              <a:gd name="T2" fmla="*/ 1244 w 2540"/>
                              <a:gd name="T3" fmla="*/ 25247 h 50800"/>
                              <a:gd name="T4" fmla="*/ 0 w 2540"/>
                              <a:gd name="T5" fmla="*/ 0 h 50800"/>
                            </a:gdLst>
                            <a:ahLst/>
                            <a:cxnLst>
                              <a:cxn ang="0">
                                <a:pos x="T0" y="T1"/>
                              </a:cxn>
                              <a:cxn ang="0">
                                <a:pos x="T2" y="T3"/>
                              </a:cxn>
                              <a:cxn ang="0">
                                <a:pos x="T4" y="T5"/>
                              </a:cxn>
                            </a:cxnLst>
                            <a:rect l="0" t="0" r="r" b="b"/>
                            <a:pathLst>
                              <a:path w="2540" h="50800">
                                <a:moveTo>
                                  <a:pt x="2489" y="50495"/>
                                </a:moveTo>
                                <a:lnTo>
                                  <a:pt x="1244" y="25247"/>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208628" name="Graphic 115"/>
                        <wps:cNvSpPr>
                          <a:spLocks/>
                        </wps:cNvSpPr>
                        <wps:spPr bwMode="auto">
                          <a:xfrm>
                            <a:off x="5736" y="4794"/>
                            <a:ext cx="39" cy="712"/>
                          </a:xfrm>
                          <a:custGeom>
                            <a:avLst/>
                            <a:gdLst>
                              <a:gd name="T0" fmla="*/ 0 w 3810"/>
                              <a:gd name="T1" fmla="*/ 0 h 71120"/>
                              <a:gd name="T2" fmla="*/ 736 w 3810"/>
                              <a:gd name="T3" fmla="*/ 15138 h 71120"/>
                              <a:gd name="T4" fmla="*/ 2120 w 3810"/>
                              <a:gd name="T5" fmla="*/ 43243 h 71120"/>
                              <a:gd name="T6" fmla="*/ 3479 w 3810"/>
                              <a:gd name="T7" fmla="*/ 70878 h 71120"/>
                            </a:gdLst>
                            <a:ahLst/>
                            <a:cxnLst>
                              <a:cxn ang="0">
                                <a:pos x="T0" y="T1"/>
                              </a:cxn>
                              <a:cxn ang="0">
                                <a:pos x="T2" y="T3"/>
                              </a:cxn>
                              <a:cxn ang="0">
                                <a:pos x="T4" y="T5"/>
                              </a:cxn>
                              <a:cxn ang="0">
                                <a:pos x="T6" y="T7"/>
                              </a:cxn>
                            </a:cxnLst>
                            <a:rect l="0" t="0" r="r" b="b"/>
                            <a:pathLst>
                              <a:path w="3810" h="71120">
                                <a:moveTo>
                                  <a:pt x="0" y="0"/>
                                </a:moveTo>
                                <a:lnTo>
                                  <a:pt x="736" y="15138"/>
                                </a:lnTo>
                                <a:lnTo>
                                  <a:pt x="2120" y="43243"/>
                                </a:lnTo>
                                <a:lnTo>
                                  <a:pt x="3479" y="70878"/>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818018" name="Graphic 116"/>
                        <wps:cNvSpPr>
                          <a:spLocks/>
                        </wps:cNvSpPr>
                        <wps:spPr bwMode="auto">
                          <a:xfrm>
                            <a:off x="5351" y="5227"/>
                            <a:ext cx="660" cy="12"/>
                          </a:xfrm>
                          <a:custGeom>
                            <a:avLst/>
                            <a:gdLst>
                              <a:gd name="T0" fmla="*/ 65735 w 66040"/>
                              <a:gd name="T1" fmla="*/ 0 h 1270"/>
                              <a:gd name="T2" fmla="*/ 40703 w 66040"/>
                              <a:gd name="T3" fmla="*/ 0 h 1270"/>
                              <a:gd name="T4" fmla="*/ 50 w 66040"/>
                              <a:gd name="T5" fmla="*/ 0 h 1270"/>
                            </a:gdLst>
                            <a:ahLst/>
                            <a:cxnLst>
                              <a:cxn ang="0">
                                <a:pos x="T0" y="T1"/>
                              </a:cxn>
                              <a:cxn ang="0">
                                <a:pos x="T2" y="T3"/>
                              </a:cxn>
                              <a:cxn ang="0">
                                <a:pos x="T4" y="T5"/>
                              </a:cxn>
                            </a:cxnLst>
                            <a:rect l="0" t="0" r="r" b="b"/>
                            <a:pathLst>
                              <a:path w="66040" h="1270">
                                <a:moveTo>
                                  <a:pt x="65735" y="0"/>
                                </a:moveTo>
                                <a:lnTo>
                                  <a:pt x="40703" y="0"/>
                                </a:lnTo>
                                <a:lnTo>
                                  <a:pt x="5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027494" name="Graphic 117"/>
                        <wps:cNvSpPr>
                          <a:spLocks/>
                        </wps:cNvSpPr>
                        <wps:spPr bwMode="auto">
                          <a:xfrm>
                            <a:off x="6106" y="5227"/>
                            <a:ext cx="228" cy="12"/>
                          </a:xfrm>
                          <a:custGeom>
                            <a:avLst/>
                            <a:gdLst>
                              <a:gd name="T0" fmla="*/ 22567 w 22860"/>
                              <a:gd name="T1" fmla="*/ 0 h 1270"/>
                              <a:gd name="T2" fmla="*/ 0 w 22860"/>
                              <a:gd name="T3" fmla="*/ 0 h 1270"/>
                            </a:gdLst>
                            <a:ahLst/>
                            <a:cxnLst>
                              <a:cxn ang="0">
                                <a:pos x="T0" y="T1"/>
                              </a:cxn>
                              <a:cxn ang="0">
                                <a:pos x="T2" y="T3"/>
                              </a:cxn>
                            </a:cxnLst>
                            <a:rect l="0" t="0" r="r" b="b"/>
                            <a:pathLst>
                              <a:path w="22860" h="1270">
                                <a:moveTo>
                                  <a:pt x="22567" y="0"/>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845158" name="Graphic 118"/>
                        <wps:cNvSpPr>
                          <a:spLocks/>
                        </wps:cNvSpPr>
                        <wps:spPr bwMode="auto">
                          <a:xfrm>
                            <a:off x="5390" y="5968"/>
                            <a:ext cx="648" cy="12"/>
                          </a:xfrm>
                          <a:custGeom>
                            <a:avLst/>
                            <a:gdLst>
                              <a:gd name="T0" fmla="*/ 64223 w 64769"/>
                              <a:gd name="T1" fmla="*/ 0 h 1270"/>
                              <a:gd name="T2" fmla="*/ 40411 w 64769"/>
                              <a:gd name="T3" fmla="*/ 0 h 1270"/>
                              <a:gd name="T4" fmla="*/ 0 w 64769"/>
                              <a:gd name="T5" fmla="*/ 0 h 1270"/>
                            </a:gdLst>
                            <a:ahLst/>
                            <a:cxnLst>
                              <a:cxn ang="0">
                                <a:pos x="T0" y="T1"/>
                              </a:cxn>
                              <a:cxn ang="0">
                                <a:pos x="T2" y="T3"/>
                              </a:cxn>
                              <a:cxn ang="0">
                                <a:pos x="T4" y="T5"/>
                              </a:cxn>
                            </a:cxnLst>
                            <a:rect l="0" t="0" r="r" b="b"/>
                            <a:pathLst>
                              <a:path w="64769" h="1270">
                                <a:moveTo>
                                  <a:pt x="64223" y="0"/>
                                </a:moveTo>
                                <a:lnTo>
                                  <a:pt x="40411" y="0"/>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929525" name="Graphic 119"/>
                        <wps:cNvSpPr>
                          <a:spLocks/>
                        </wps:cNvSpPr>
                        <wps:spPr bwMode="auto">
                          <a:xfrm>
                            <a:off x="6135" y="5968"/>
                            <a:ext cx="234" cy="12"/>
                          </a:xfrm>
                          <a:custGeom>
                            <a:avLst/>
                            <a:gdLst>
                              <a:gd name="T0" fmla="*/ 22987 w 23495"/>
                              <a:gd name="T1" fmla="*/ 0 h 1270"/>
                              <a:gd name="T2" fmla="*/ 0 w 23495"/>
                              <a:gd name="T3" fmla="*/ 0 h 1270"/>
                            </a:gdLst>
                            <a:ahLst/>
                            <a:cxnLst>
                              <a:cxn ang="0">
                                <a:pos x="T0" y="T1"/>
                              </a:cxn>
                              <a:cxn ang="0">
                                <a:pos x="T2" y="T3"/>
                              </a:cxn>
                            </a:cxnLst>
                            <a:rect l="0" t="0" r="r" b="b"/>
                            <a:pathLst>
                              <a:path w="23495" h="1270">
                                <a:moveTo>
                                  <a:pt x="22987" y="0"/>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135429" name="Graphic 120"/>
                        <wps:cNvSpPr>
                          <a:spLocks/>
                        </wps:cNvSpPr>
                        <wps:spPr bwMode="auto">
                          <a:xfrm>
                            <a:off x="5431" y="6747"/>
                            <a:ext cx="629" cy="12"/>
                          </a:xfrm>
                          <a:custGeom>
                            <a:avLst/>
                            <a:gdLst>
                              <a:gd name="T0" fmla="*/ 62674 w 62865"/>
                              <a:gd name="T1" fmla="*/ 0 h 1270"/>
                              <a:gd name="T2" fmla="*/ 40106 w 62865"/>
                              <a:gd name="T3" fmla="*/ 0 h 1270"/>
                              <a:gd name="T4" fmla="*/ 0 w 62865"/>
                              <a:gd name="T5" fmla="*/ 0 h 1270"/>
                            </a:gdLst>
                            <a:ahLst/>
                            <a:cxnLst>
                              <a:cxn ang="0">
                                <a:pos x="T0" y="T1"/>
                              </a:cxn>
                              <a:cxn ang="0">
                                <a:pos x="T2" y="T3"/>
                              </a:cxn>
                              <a:cxn ang="0">
                                <a:pos x="T4" y="T5"/>
                              </a:cxn>
                            </a:cxnLst>
                            <a:rect l="0" t="0" r="r" b="b"/>
                            <a:pathLst>
                              <a:path w="62865" h="1270">
                                <a:moveTo>
                                  <a:pt x="62674" y="0"/>
                                </a:moveTo>
                                <a:lnTo>
                                  <a:pt x="40106" y="0"/>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06678" name="Graphic 121"/>
                        <wps:cNvSpPr>
                          <a:spLocks/>
                        </wps:cNvSpPr>
                        <wps:spPr bwMode="auto">
                          <a:xfrm>
                            <a:off x="6165" y="6747"/>
                            <a:ext cx="235" cy="12"/>
                          </a:xfrm>
                          <a:custGeom>
                            <a:avLst/>
                            <a:gdLst>
                              <a:gd name="T0" fmla="*/ 23393 w 23495"/>
                              <a:gd name="T1" fmla="*/ 0 h 1270"/>
                              <a:gd name="T2" fmla="*/ 0 w 23495"/>
                              <a:gd name="T3" fmla="*/ 0 h 1270"/>
                            </a:gdLst>
                            <a:ahLst/>
                            <a:cxnLst>
                              <a:cxn ang="0">
                                <a:pos x="T0" y="T1"/>
                              </a:cxn>
                              <a:cxn ang="0">
                                <a:pos x="T2" y="T3"/>
                              </a:cxn>
                            </a:cxnLst>
                            <a:rect l="0" t="0" r="r" b="b"/>
                            <a:pathLst>
                              <a:path w="23495" h="1270">
                                <a:moveTo>
                                  <a:pt x="23393" y="0"/>
                                </a:move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862840" name="Graphic 122"/>
                        <wps:cNvSpPr>
                          <a:spLocks/>
                        </wps:cNvSpPr>
                        <wps:spPr bwMode="auto">
                          <a:xfrm>
                            <a:off x="5472" y="7523"/>
                            <a:ext cx="616" cy="13"/>
                          </a:xfrm>
                          <a:custGeom>
                            <a:avLst/>
                            <a:gdLst>
                              <a:gd name="T0" fmla="*/ 61112 w 61594"/>
                              <a:gd name="T1" fmla="*/ 0 h 1270"/>
                              <a:gd name="T2" fmla="*/ 39814 w 61594"/>
                              <a:gd name="T3" fmla="*/ 0 h 1270"/>
                              <a:gd name="T4" fmla="*/ 0 w 61594"/>
                              <a:gd name="T5" fmla="*/ 0 h 1270"/>
                            </a:gdLst>
                            <a:ahLst/>
                            <a:cxnLst>
                              <a:cxn ang="0">
                                <a:pos x="T0" y="T1"/>
                              </a:cxn>
                              <a:cxn ang="0">
                                <a:pos x="T2" y="T3"/>
                              </a:cxn>
                              <a:cxn ang="0">
                                <a:pos x="T4" y="T5"/>
                              </a:cxn>
                            </a:cxnLst>
                            <a:rect l="0" t="0" r="r" b="b"/>
                            <a:pathLst>
                              <a:path w="61594" h="1270">
                                <a:moveTo>
                                  <a:pt x="61112" y="0"/>
                                </a:moveTo>
                                <a:lnTo>
                                  <a:pt x="39814" y="0"/>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11082" name="Graphic 123"/>
                        <wps:cNvSpPr>
                          <a:spLocks/>
                        </wps:cNvSpPr>
                        <wps:spPr bwMode="auto">
                          <a:xfrm>
                            <a:off x="6196" y="7523"/>
                            <a:ext cx="241" cy="13"/>
                          </a:xfrm>
                          <a:custGeom>
                            <a:avLst/>
                            <a:gdLst>
                              <a:gd name="T0" fmla="*/ 23837 w 24130"/>
                              <a:gd name="T1" fmla="*/ 0 h 1270"/>
                              <a:gd name="T2" fmla="*/ 23812 w 24130"/>
                              <a:gd name="T3" fmla="*/ 0 h 1270"/>
                              <a:gd name="T4" fmla="*/ 0 w 24130"/>
                              <a:gd name="T5" fmla="*/ 0 h 1270"/>
                            </a:gdLst>
                            <a:ahLst/>
                            <a:cxnLst>
                              <a:cxn ang="0">
                                <a:pos x="T0" y="T1"/>
                              </a:cxn>
                              <a:cxn ang="0">
                                <a:pos x="T2" y="T3"/>
                              </a:cxn>
                              <a:cxn ang="0">
                                <a:pos x="T4" y="T5"/>
                              </a:cxn>
                            </a:cxnLst>
                            <a:rect l="0" t="0" r="r" b="b"/>
                            <a:pathLst>
                              <a:path w="24130" h="1270">
                                <a:moveTo>
                                  <a:pt x="23837" y="0"/>
                                </a:moveTo>
                                <a:lnTo>
                                  <a:pt x="23812" y="0"/>
                                </a:lnTo>
                                <a:lnTo>
                                  <a:pt x="0" y="0"/>
                                </a:lnTo>
                              </a:path>
                            </a:pathLst>
                          </a:custGeom>
                          <a:noFill/>
                          <a:ln w="452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311968" name="Graphic 124"/>
                        <wps:cNvSpPr>
                          <a:spLocks/>
                        </wps:cNvSpPr>
                        <wps:spPr bwMode="auto">
                          <a:xfrm>
                            <a:off x="259" y="2603"/>
                            <a:ext cx="660" cy="660"/>
                          </a:xfrm>
                          <a:custGeom>
                            <a:avLst/>
                            <a:gdLst>
                              <a:gd name="T0" fmla="*/ 65570 w 66040"/>
                              <a:gd name="T1" fmla="*/ 65570 h 66040"/>
                              <a:gd name="T2" fmla="*/ 0 w 66040"/>
                              <a:gd name="T3" fmla="*/ 65570 h 66040"/>
                              <a:gd name="T4" fmla="*/ 0 w 66040"/>
                              <a:gd name="T5" fmla="*/ 0 h 66040"/>
                              <a:gd name="T6" fmla="*/ 65570 w 66040"/>
                              <a:gd name="T7" fmla="*/ 0 h 66040"/>
                              <a:gd name="T8" fmla="*/ 65570 w 66040"/>
                              <a:gd name="T9" fmla="*/ 65570 h 66040"/>
                            </a:gdLst>
                            <a:ahLst/>
                            <a:cxnLst>
                              <a:cxn ang="0">
                                <a:pos x="T0" y="T1"/>
                              </a:cxn>
                              <a:cxn ang="0">
                                <a:pos x="T2" y="T3"/>
                              </a:cxn>
                              <a:cxn ang="0">
                                <a:pos x="T4" y="T5"/>
                              </a:cxn>
                              <a:cxn ang="0">
                                <a:pos x="T6" y="T7"/>
                              </a:cxn>
                              <a:cxn ang="0">
                                <a:pos x="T8" y="T9"/>
                              </a:cxn>
                            </a:cxnLst>
                            <a:rect l="0" t="0" r="r" b="b"/>
                            <a:pathLst>
                              <a:path w="66040" h="66040">
                                <a:moveTo>
                                  <a:pt x="65570" y="65570"/>
                                </a:moveTo>
                                <a:lnTo>
                                  <a:pt x="0" y="65570"/>
                                </a:lnTo>
                                <a:lnTo>
                                  <a:pt x="0" y="0"/>
                                </a:lnTo>
                                <a:lnTo>
                                  <a:pt x="65570" y="0"/>
                                </a:lnTo>
                                <a:lnTo>
                                  <a:pt x="65570" y="65570"/>
                                </a:lnTo>
                                <a:close/>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50070" name="Graphic 125"/>
                        <wps:cNvSpPr>
                          <a:spLocks/>
                        </wps:cNvSpPr>
                        <wps:spPr bwMode="auto">
                          <a:xfrm>
                            <a:off x="417" y="2766"/>
                            <a:ext cx="171" cy="299"/>
                          </a:xfrm>
                          <a:custGeom>
                            <a:avLst/>
                            <a:gdLst>
                              <a:gd name="T0" fmla="*/ 0 w 17145"/>
                              <a:gd name="T1" fmla="*/ 0 h 29845"/>
                              <a:gd name="T2" fmla="*/ 16967 w 17145"/>
                              <a:gd name="T3" fmla="*/ 16433 h 29845"/>
                              <a:gd name="T4" fmla="*/ 8470 w 17145"/>
                              <a:gd name="T5" fmla="*/ 29463 h 29845"/>
                            </a:gdLst>
                            <a:ahLst/>
                            <a:cxnLst>
                              <a:cxn ang="0">
                                <a:pos x="T0" y="T1"/>
                              </a:cxn>
                              <a:cxn ang="0">
                                <a:pos x="T2" y="T3"/>
                              </a:cxn>
                              <a:cxn ang="0">
                                <a:pos x="T4" y="T5"/>
                              </a:cxn>
                            </a:cxnLst>
                            <a:rect l="0" t="0" r="r" b="b"/>
                            <a:pathLst>
                              <a:path w="17145" h="29845">
                                <a:moveTo>
                                  <a:pt x="0" y="0"/>
                                </a:moveTo>
                                <a:lnTo>
                                  <a:pt x="16967" y="16433"/>
                                </a:lnTo>
                                <a:lnTo>
                                  <a:pt x="8470" y="29463"/>
                                </a:lnTo>
                              </a:path>
                            </a:pathLst>
                          </a:custGeom>
                          <a:noFill/>
                          <a:ln w="234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088550" name="Graphic 126"/>
                        <wps:cNvSpPr>
                          <a:spLocks/>
                        </wps:cNvSpPr>
                        <wps:spPr bwMode="auto">
                          <a:xfrm>
                            <a:off x="280" y="338"/>
                            <a:ext cx="616" cy="12"/>
                          </a:xfrm>
                          <a:custGeom>
                            <a:avLst/>
                            <a:gdLst>
                              <a:gd name="T0" fmla="*/ 0 w 61594"/>
                              <a:gd name="T1" fmla="*/ 0 h 1270"/>
                              <a:gd name="T2" fmla="*/ 30683 w 61594"/>
                              <a:gd name="T3" fmla="*/ 0 h 1270"/>
                              <a:gd name="T4" fmla="*/ 61379 w 61594"/>
                              <a:gd name="T5" fmla="*/ 0 h 1270"/>
                            </a:gdLst>
                            <a:ahLst/>
                            <a:cxnLst>
                              <a:cxn ang="0">
                                <a:pos x="T0" y="T1"/>
                              </a:cxn>
                              <a:cxn ang="0">
                                <a:pos x="T2" y="T3"/>
                              </a:cxn>
                              <a:cxn ang="0">
                                <a:pos x="T4" y="T5"/>
                              </a:cxn>
                            </a:cxnLst>
                            <a:rect l="0" t="0" r="r" b="b"/>
                            <a:pathLst>
                              <a:path w="61594" h="1270">
                                <a:moveTo>
                                  <a:pt x="0" y="0"/>
                                </a:moveTo>
                                <a:lnTo>
                                  <a:pt x="30683" y="0"/>
                                </a:lnTo>
                                <a:lnTo>
                                  <a:pt x="61379" y="0"/>
                                </a:lnTo>
                              </a:path>
                            </a:pathLst>
                          </a:custGeom>
                          <a:noFill/>
                          <a:ln w="9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440912" name="Graphic 127"/>
                        <wps:cNvSpPr>
                          <a:spLocks/>
                        </wps:cNvSpPr>
                        <wps:spPr bwMode="auto">
                          <a:xfrm>
                            <a:off x="587" y="0"/>
                            <a:ext cx="12" cy="1073"/>
                          </a:xfrm>
                          <a:custGeom>
                            <a:avLst/>
                            <a:gdLst>
                              <a:gd name="T0" fmla="*/ 0 w 1270"/>
                              <a:gd name="T1" fmla="*/ 0 h 107314"/>
                              <a:gd name="T2" fmla="*/ 0 w 1270"/>
                              <a:gd name="T3" fmla="*/ 33820 h 107314"/>
                              <a:gd name="T4" fmla="*/ 0 w 1270"/>
                              <a:gd name="T5" fmla="*/ 87731 h 107314"/>
                              <a:gd name="T6" fmla="*/ 0 w 1270"/>
                              <a:gd name="T7" fmla="*/ 106718 h 107314"/>
                            </a:gdLst>
                            <a:ahLst/>
                            <a:cxnLst>
                              <a:cxn ang="0">
                                <a:pos x="T0" y="T1"/>
                              </a:cxn>
                              <a:cxn ang="0">
                                <a:pos x="T2" y="T3"/>
                              </a:cxn>
                              <a:cxn ang="0">
                                <a:pos x="T4" y="T5"/>
                              </a:cxn>
                              <a:cxn ang="0">
                                <a:pos x="T6" y="T7"/>
                              </a:cxn>
                            </a:cxnLst>
                            <a:rect l="0" t="0" r="r" b="b"/>
                            <a:pathLst>
                              <a:path w="1270" h="107314">
                                <a:moveTo>
                                  <a:pt x="0" y="0"/>
                                </a:moveTo>
                                <a:lnTo>
                                  <a:pt x="0" y="33820"/>
                                </a:lnTo>
                                <a:lnTo>
                                  <a:pt x="0" y="87731"/>
                                </a:lnTo>
                                <a:lnTo>
                                  <a:pt x="0" y="106718"/>
                                </a:lnTo>
                              </a:path>
                            </a:pathLst>
                          </a:custGeom>
                          <a:noFill/>
                          <a:ln w="9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119670" name="Graphic 128"/>
                        <wps:cNvSpPr>
                          <a:spLocks/>
                        </wps:cNvSpPr>
                        <wps:spPr bwMode="auto">
                          <a:xfrm>
                            <a:off x="2593" y="6488"/>
                            <a:ext cx="2597" cy="1346"/>
                          </a:xfrm>
                          <a:custGeom>
                            <a:avLst/>
                            <a:gdLst>
                              <a:gd name="T0" fmla="*/ 0 w 259715"/>
                              <a:gd name="T1" fmla="*/ 134327 h 134620"/>
                              <a:gd name="T2" fmla="*/ 0 w 259715"/>
                              <a:gd name="T3" fmla="*/ 0 h 134620"/>
                              <a:gd name="T4" fmla="*/ 259130 w 259715"/>
                              <a:gd name="T5" fmla="*/ 634 h 134620"/>
                              <a:gd name="T6" fmla="*/ 259130 w 259715"/>
                              <a:gd name="T7" fmla="*/ 134327 h 134620"/>
                            </a:gdLst>
                            <a:ahLst/>
                            <a:cxnLst>
                              <a:cxn ang="0">
                                <a:pos x="T0" y="T1"/>
                              </a:cxn>
                              <a:cxn ang="0">
                                <a:pos x="T2" y="T3"/>
                              </a:cxn>
                              <a:cxn ang="0">
                                <a:pos x="T4" y="T5"/>
                              </a:cxn>
                              <a:cxn ang="0">
                                <a:pos x="T6" y="T7"/>
                              </a:cxn>
                            </a:cxnLst>
                            <a:rect l="0" t="0" r="r" b="b"/>
                            <a:pathLst>
                              <a:path w="259715" h="134620">
                                <a:moveTo>
                                  <a:pt x="0" y="134327"/>
                                </a:moveTo>
                                <a:lnTo>
                                  <a:pt x="0" y="0"/>
                                </a:lnTo>
                                <a:lnTo>
                                  <a:pt x="259130" y="634"/>
                                </a:lnTo>
                                <a:lnTo>
                                  <a:pt x="259130" y="134327"/>
                                </a:lnTo>
                              </a:path>
                            </a:pathLst>
                          </a:custGeom>
                          <a:noFill/>
                          <a:ln w="4687">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21C49" id="Group 88" o:spid="_x0000_s1026" style="position:absolute;margin-left:448.35pt;margin-top:272.55pt;width:63.5pt;height:61.9pt;z-index:251646464;mso-wrap-distance-left:0;mso-wrap-distance-right:0;mso-position-horizontal-relative:page;mso-position-vertical-relative:page" coordsize="8064,7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">
                <v:shape id="Graphic 89" o:spid="_x0000_s1027" style="position:absolute;left:7793;top:6131;width:172;height:521;visibility:visible;mso-wrap-style:square;v-text-anchor:top" coordsize="1714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" path="m10667,l6184,,2438,4089,812,6007,,8153,,51828,16852,49618r,-41465l16052,6007,14414,4089,10667,xe" fillcolor="#3c3c3b" stroked="f">
                  <v:path arrowok="t" o:connecttype="custom" o:connectlocs="107,0;62,0;24,41;8,60;0,82;0,519;169,496;169,82;161,60;145,41;107,0" o:connectangles="0,0,0,0,0,0,0,0,0,0,0"/>
                </v:shape>
                <v:shape id="Graphic 90" o:spid="_x0000_s1028" style="position:absolute;left:2593;top:5335;width:5448;height:2502;visibility:visible;mso-wrap-style:square;v-text-anchor:top" coordsize="54483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" path="m259130,116268r-119202,l139928,114998,,114998r,1270l,249618r259130,l259130,116268xem544322,40005l455434,25,399275,r1194,34912l512572,35572r31750,4433xe" fillcolor="#b2b2b2" stroked="f">
                  <v:path arrowok="t" o:connecttype="custom" o:connectlocs="2591,1163;1399,1163;1399,1150;0,1150;0,1163;0,2496;2591,2496;2591,1163;5443,400;4554,0;3993,0;4004,349;5125,356;5443,400" o:connectangles="0,0,0,0,0,0,0,0,0,0,0,0,0,0"/>
                </v:shape>
                <v:shape id="Graphic 91" o:spid="_x0000_s1029" style="position:absolute;left:975;top:1324;width:534;height:718;visibility:visible;mso-wrap-style:square;v-text-anchor:top" coordsize="5334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" path="m53340,56819l,56819,,71424r53340,l53340,56819xem53340,28397l,28397,,43002r53340,l53340,28397xem53340,l,,,14592r53340,l53340,xe" fillcolor="#3c3c3b" stroked="f">
                  <v:path arrowok="t" o:connecttype="custom" o:connectlocs="534,569;0,569;0,715;534,715;534,569;534,284;0,284;0,430;534,430;534,284;534,0;0,0;0,146;534,146;534,0" o:connectangles="0,0,0,0,0,0,0,0,0,0,0,0,0,0,0"/>
                </v:shape>
                <v:shape id="Graphic 92" o:spid="_x0000_s1030" style="position:absolute;left:298;top:264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" path="m5638,27330l4381,26060r-1562,l1257,26060,,27330r,3111l1257,31711r3124,l5638,30441r,-3111xem7543,41198l5600,40690r-520,1918l7010,43129r533,-1931xem7543,16573l7010,14643r-1918,508l5600,17081r1943,-508xem17068,52171r-508,-1930l14630,50749r521,1930l17068,52171xem17068,5600l15151,5092r-521,1918l16560,7543r508,-1943xem31699,53378l30441,52108r-1562,l27317,52108r-1257,1270l26060,56489r1257,1296l30441,57785r1258,-1296l31699,53378xem31699,1270l30441,,28879,,27317,,26060,1270r,3111l27317,5651r3124,l31699,4381r,-3111xem43141,50749r-1943,-508l40678,52158r1930,508l43141,50749xem43141,7023l42608,5092r-1918,508l41198,7556r1943,-533xem52666,42621r-508,-1931l50228,41198r521,1931l52666,42621xem52666,15151r-1930,-508l50228,16560r1930,508l52666,15151xem57772,27330l56515,26060r-1588,l53365,26060r-1257,1270l52108,30441r1257,1270l56515,31711r1257,-1270l57772,27330xe" fillcolor="#1d1d1b" stroked="f">
                  <v:path arrowok="t" o:connecttype="custom" o:connectlocs="44,261;13,261;0,304;44,317;56,273;56,407;70,431;75,166;51,152;75,166;166,503;152,527;171,56;146,70;171,56;304,521;273,521;261,565;304,578;317,534;304,0;273,0;261,44;304,57;317,13;412,503;426,527;432,70;407,56;432,70;522,407;508,431;527,152;502,166;527,152;565,261;534,261;521,304;565,317;578,273" o:connectangles="0,0,0,0,0,0,0,0,0,0,0,0,0,0,0,0,0,0,0,0,0,0,0,0,0,0,0,0,0,0,0,0,0,0,0,0,0,0,0,0"/>
                </v:shape>
                <v:shape id="Graphic 93" o:spid="_x0000_s1031" style="position:absolute;left:23;top:730;width:1683;height:7112;visibility:visible;mso-wrap-style:square;v-text-anchor:top" coordsize="168275,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" path="m167665,381533r,-361861l167665,,56375,14681r-1296,177l,152,,710742r108381,-635e" filled="f" strokecolor="#1d1d1b" strokeweight=".1302mm">
                  <v:path arrowok="t" o:connecttype="custom" o:connectlocs="1677,3815;1677,197;1677,0;564,147;551,149;0,2;0,7107;1084,7101" o:connectangles="0,0,0,0,0,0,0,0"/>
                </v:shape>
                <v:shape id="Graphic 94" o:spid="_x0000_s1032" style="position:absolute;left:1700;top:892;width:273;height:3600;visibility:visible;mso-wrap-style:square;v-text-anchor:top" coordsize="2730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" path="m,3479l27266,r,359498e" filled="f" strokecolor="#1d1d1b" strokeweight=".1302mm">
                  <v:path arrowok="t" o:connecttype="custom" o:connectlocs="0,35;273,0;273,3595" o:connectangles="0,0,0"/>
                </v:shape>
                <v:shape id="Graphic 95" o:spid="_x0000_s1033" style="position:absolute;left:1107;top:4077;width:5569;height:3766;visibility:visible;mso-wrap-style:square;v-text-anchor:top" coordsize="556895,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" path="m,375373l10807,57175,59283,46799,86563,40982,278193,,545617,57175r2311,68580l549122,160680r7099,210261l556399,376008r-22276,-25l510133,375958r-11443,-26l477901,375907r-39688,-51l407784,375831r-259144,-292l,375373xe" filled="f" strokecolor="#1d1d1b" strokeweight=".1302mm">
                  <v:path arrowok="t" o:connecttype="custom" o:connectlocs="0,3754;108,572;593,468;866,410;2782,0;5456,572;5479,1258;5491,1607;5562,3710;5564,3761;5341,3760;5101,3760;4987,3760;4779,3760;4382,3759;4078,3759;1486,3756;0,3754" o:connectangles="0,0,0,0,0,0,0,0,0,0,0,0,0,0,0,0,0,0"/>
                </v:shape>
                <v:shape id="Graphic 96" o:spid="_x0000_s1034" style="position:absolute;left:6586;top:5335;width:1454;height:400;visibility:visible;mso-wrap-style:square;v-text-anchor:top" coordsize="14541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" path="m,l56121,r88913,40005l113296,35572,1193,34912e" filled="f" strokecolor="#1d1d1b" strokeweight=".1302mm">
                  <v:path arrowok="t" o:connecttype="custom" o:connectlocs="0,0;561,0;1450,400;1133,356;12,349" o:connectangles="0,0,0,0,0"/>
                </v:shape>
                <v:shape id="Graphic 97" o:spid="_x0000_s1035" style="position:absolute;left:6671;top:5335;width:1054;height:2457;visibility:visible;mso-wrap-style:square;v-text-anchor:top" coordsize="10541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" path="m,245186r104813,l104813,35572,47650,e" filled="f" strokecolor="#1d1d1b" strokeweight=".1302mm">
                  <v:path arrowok="t" o:connecttype="custom" o:connectlocs="0,2451;1048,2451;1048,356;476,0" o:connectangles="0,0,0,0"/>
                </v:shape>
                <v:shape id="Graphic 98" o:spid="_x0000_s1036" style="position:absolute;left:7719;top:5735;width:317;height:2057;visibility:visible;mso-wrap-style:square;v-text-anchor:top" coordsize="317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" path="m31750,r,200723l,205181e" filled="f" strokecolor="#1d1d1b" strokeweight=".1302mm">
                  <v:path arrowok="t" o:connecttype="custom" o:connectlocs="317,0;317,2007;0,2051" o:connectangles="0,0,0"/>
                </v:shape>
                <v:shape id="Image 99" o:spid="_x0000_s1037" type="#_x0000_t75" style="position:absolute;left:1306;top:4677;width:1170;height: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">
                  <v:imagedata r:id="rId59" o:title=""/>
                </v:shape>
                <v:shape id="Graphic 100" o:spid="_x0000_s1038" style="position:absolute;left:5336;top:4946;width:667;height:12;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" path="m66255,l40766,,,e" filled="f" strokecolor="#1d1d1b" strokeweight=".1256mm">
                  <v:path arrowok="t" o:connecttype="custom" o:connectlocs="663,0;408,0;0,0" o:connectangles="0,0,0"/>
                </v:shape>
                <v:shape id="Graphic 101" o:spid="_x0000_s1039" style="position:absolute;left:6094;top:4946;width:229;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" path="m22453,l,e" filled="f" strokecolor="#1d1d1b" strokeweight=".1256mm">
                  <v:path arrowok="t" o:connecttype="custom" o:connectlocs="225,0;0,0" o:connectangles="0,0"/>
                </v:shape>
                <v:shape id="Graphic 102" o:spid="_x0000_s1040" style="position:absolute;left:6183;top:7209;width:267;height:628;visibility:visible;mso-wrap-style:square;v-text-anchor:top" coordsize="2667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" path="m25031,31432l23647,,,,1219,31432,2463,62814r23978,51l25057,31432e" filled="f" strokecolor="#1d1d1b" strokeweight=".1256mm">
                  <v:path arrowok="t" o:connecttype="custom" o:connectlocs="251,314;237,0;0,0;12,314;25,627;265,628;251,314" o:connectangles="0,0,0,0,0,0,0"/>
                </v:shape>
                <v:shape id="Graphic 103" o:spid="_x0000_s1041" style="position:absolute;left:5456;top:7209;width:641;height:628;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" path="m39903,l,,1650,31432,3301,62725r,140l42989,62865r20803,l62763,31432,61721,,39903,xe" filled="f" strokecolor="#1d1d1b" strokeweight=".1256mm">
                  <v:path arrowok="t" o:connecttype="custom" o:connectlocs="399,0;0,0;16,314;33,627;33,628;430,628;638,628;627,314;617,0;399,0" o:connectangles="0,0,0,0,0,0,0,0,0,0"/>
                </v:shape>
                <v:shape id="Graphic 104" o:spid="_x0000_s1042" style="position:absolute;left:6155;top:6494;width:261;height:508;visibility:visible;mso-wrap-style:square;v-text-anchor:top" coordsize="26034,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" path="m24396,25247l23279,,,,1003,25247r990,25248l25514,50495,24396,25247xe" filled="f" strokecolor="#1d1d1b" strokeweight=".1256mm">
                  <v:path arrowok="t" o:connecttype="custom" o:connectlocs="245,252;233,0;0,0;10,252;20,505;256,505;245,252" o:connectangles="0,0,0,0,0,0,0"/>
                </v:shape>
                <v:shape id="Graphic 105" o:spid="_x0000_s1043" style="position:absolute;left:5418;top:6494;width:654;height:508;visibility:visible;mso-wrap-style:square;v-text-anchor:top" coordsize="654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" path="m40170,l,,1308,25247,2654,50495r40005,l64808,50495,63982,25247,63157,,40170,xe" filled="f" strokecolor="#1d1d1b" strokeweight=".1256mm">
                  <v:path arrowok="t" o:connecttype="custom" o:connectlocs="402,0;0,0;13,252;27,505;427,505;648,505;640,252;632,0;402,0" o:connectangles="0,0,0,0,0,0,0,0,0"/>
                </v:shape>
                <v:shape id="Graphic 106" o:spid="_x0000_s1044" style="position:absolute;left:6122;top:5651;width:260;height:635;visibility:visible;mso-wrap-style:square;v-text-anchor:top" coordsize="2603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" path="m24231,31673l22821,,,,1244,31673,2489,63347r23152,l24231,31673xe" filled="f" strokecolor="#1d1d1b" strokeweight=".1256mm">
                  <v:path arrowok="t" o:connecttype="custom" o:connectlocs="242,317;228,0;0,0;12,317;25,633;256,633;242,317" o:connectangles="0,0,0,0,0,0,0"/>
                </v:shape>
                <v:shape id="Graphic 107" o:spid="_x0000_s1045" style="position:absolute;left:5373;top:5651;width:674;height:635;visibility:visible;mso-wrap-style:square;v-text-anchor:top" coordsize="6731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" path="m40512,l,,1650,31673,3340,63347r40259,l66928,63347,65887,31673,64833,,40512,xe" filled="f" strokecolor="#1d1d1b" strokeweight=".1256mm">
                  <v:path arrowok="t" o:connecttype="custom" o:connectlocs="406,0;0,0;17,317;33,633;437,633;670,633;660,317;649,0;406,0" o:connectangles="0,0,0,0,0,0,0,0,0"/>
                </v:shape>
                <v:shape id="Graphic 108" o:spid="_x0000_s1046" style="position:absolute;left:6091;top:4870;width:254;height:635;visibility:visible;mso-wrap-style:square;v-text-anchor:top" coordsize="254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" path="m22745,7543l22618,4838,,,292,7543,1422,35636,2489,63271r22745,l23990,35636,22745,7543xe" filled="f" strokecolor="#1d1d1b" strokeweight=".1256mm">
                  <v:path arrowok="t" o:connecttype="custom" o:connectlocs="227,75;226,48;0,0;3,75;14,356;25,633;252,633;240,356;227,75" o:connectangles="0,0,0,0,0,0,0,0,0"/>
                </v:shape>
                <v:shape id="Graphic 109" o:spid="_x0000_s1047" style="position:absolute;left:5323;top:4706;width:699;height:800;visibility:visible;mso-wrap-style:square;v-text-anchor:top" coordsize="6985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" path="m41300,8839l,,1270,23977,2755,52082,4216,79717r40564,l69354,79717,68453,52082,67525,23977r-317,-9588l41300,8839xe" filled="f" strokecolor="#1d1d1b" strokeweight=".1256mm">
                  <v:path arrowok="t" o:connecttype="custom" o:connectlocs="413,88;0,0;13,240;28,521;42,797;448,797;694,797;685,521;676,240;673,144;413,88" o:connectangles="0,0,0,0,0,0,0,0,0,0,0"/>
                </v:shape>
                <v:shape id="Graphic 110" o:spid="_x0000_s1048" style="position:absolute;left:5779;top:5651;width:19;height:317;visibility:visible;mso-wrap-style:square;v-text-anchor:top" coordsize="190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" path="m1536,31673l,e" filled="f" strokecolor="#1d1d1b" strokeweight=".1256mm">
                  <v:path arrowok="t" o:connecttype="custom" o:connectlocs="15,316;0,0" o:connectangles="0,0"/>
                </v:shape>
                <v:shape id="Graphic 111" o:spid="_x0000_s1049" style="position:absolute;left:5794;top:5968;width:19;height:317;visibility:visible;mso-wrap-style:square;v-text-anchor:top" coordsize="190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" path="m1536,31673l,e" filled="f" strokecolor="#1d1d1b" strokeweight=".1256mm">
                  <v:path arrowok="t" o:connecttype="custom" o:connectlocs="15,316;0,0" o:connectangles="0,0"/>
                </v:shape>
                <v:shape id="Graphic 112" o:spid="_x0000_s1050" style="position:absolute;left:5855;top:7209;width:19;height:317;visibility:visible;mso-wrap-style:square;v-text-anchor:top" coordsize="190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" path="m1536,31432l,e" filled="f" strokecolor="#1d1d1b" strokeweight=".1256mm">
                  <v:path arrowok="t" o:connecttype="custom" o:connectlocs="15,314;0,0" o:connectangles="0,0"/>
                </v:shape>
                <v:shape id="Graphic 113" o:spid="_x0000_s1051" style="position:absolute;left:5870;top:7523;width:19;height:317;visibility:visible;mso-wrap-style:square;v-text-anchor:top" coordsize="190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" path="m1536,31432r,-102l,e" filled="f" strokecolor="#1d1d1b" strokeweight=".1256mm">
                  <v:path arrowok="t" o:connecttype="custom" o:connectlocs="15,314;15,313;0,0" o:connectangles="0,0,0"/>
                </v:shape>
                <v:shape id="Graphic 114" o:spid="_x0000_s1052" style="position:absolute;left:5820;top:6494;width:25;height:508;visibility:visible;mso-wrap-style:square;v-text-anchor:top" coordsize="25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" path="m2489,50495l1244,25247,,e" filled="f" strokecolor="#1d1d1b" strokeweight=".1256mm">
                  <v:path arrowok="t" o:connecttype="custom" o:connectlocs="24,505;12,252;0,0" o:connectangles="0,0,0"/>
                </v:shape>
                <v:shape id="Graphic 115" o:spid="_x0000_s1053" style="position:absolute;left:5736;top:4794;width:39;height:712;visibility:visible;mso-wrap-style:square;v-text-anchor:top" coordsize="381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" path="m,l736,15138,2120,43243,3479,70878e" filled="f" strokecolor="#1d1d1b" strokeweight=".1256mm">
                  <v:path arrowok="t" o:connecttype="custom" o:connectlocs="0,0;8,152;22,433;36,710" o:connectangles="0,0,0,0"/>
                </v:shape>
                <v:shape id="Graphic 116" o:spid="_x0000_s1054" style="position:absolute;left:5351;top:5227;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" path="m65735,l40703,,50,e" filled="f" strokecolor="#1d1d1b" strokeweight=".1256mm">
                  <v:path arrowok="t" o:connecttype="custom" o:connectlocs="657,0;407,0;0,0" o:connectangles="0,0,0"/>
                </v:shape>
                <v:shape id="Graphic 117" o:spid="_x0000_s1055" style="position:absolute;left:6106;top:5227;width:228;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" path="m22567,l,e" filled="f" strokecolor="#1d1d1b" strokeweight=".1256mm">
                  <v:path arrowok="t" o:connecttype="custom" o:connectlocs="225,0;0,0" o:connectangles="0,0"/>
                </v:shape>
                <v:shape id="Graphic 118" o:spid="_x0000_s1056" style="position:absolute;left:5390;top:5968;width:648;height:12;visibility:visible;mso-wrap-style:square;v-text-anchor:top" coordsize="64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" path="m64223,l40411,,,e" filled="f" strokecolor="#1d1d1b" strokeweight=".1256mm">
                  <v:path arrowok="t" o:connecttype="custom" o:connectlocs="643,0;404,0;0,0" o:connectangles="0,0,0"/>
                </v:shape>
                <v:shape id="Graphic 119" o:spid="_x0000_s1057" style="position:absolute;left:6135;top:5968;width:234;height:12;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" path="m22987,l,e" filled="f" strokecolor="#1d1d1b" strokeweight=".1256mm">
                  <v:path arrowok="t" o:connecttype="custom" o:connectlocs="229,0;0,0" o:connectangles="0,0"/>
                </v:shape>
                <v:shape id="Graphic 120" o:spid="_x0000_s1058" style="position:absolute;left:5431;top:6747;width:629;height:12;visibility:visible;mso-wrap-style:square;v-text-anchor:top" coordsize="62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" path="m62674,l40106,,,e" filled="f" strokecolor="#1d1d1b" strokeweight=".1256mm">
                  <v:path arrowok="t" o:connecttype="custom" o:connectlocs="627,0;401,0;0,0" o:connectangles="0,0,0"/>
                </v:shape>
                <v:shape id="Graphic 121" o:spid="_x0000_s1059" style="position:absolute;left:6165;top:6747;width:235;height:12;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" path="m23393,l,e" filled="f" strokecolor="#1d1d1b" strokeweight=".1256mm">
                  <v:path arrowok="t" o:connecttype="custom" o:connectlocs="234,0;0,0" o:connectangles="0,0"/>
                </v:shape>
                <v:shape id="Graphic 122" o:spid="_x0000_s1060" style="position:absolute;left:5472;top:7523;width:616;height:13;visibility:visible;mso-wrap-style:square;v-text-anchor:top" coordsize="61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" path="m61112,l39814,,,e" filled="f" strokecolor="#1d1d1b" strokeweight=".1256mm">
                  <v:path arrowok="t" o:connecttype="custom" o:connectlocs="611,0;398,0;0,0" o:connectangles="0,0,0"/>
                </v:shape>
                <v:shape id="Graphic 123" o:spid="_x0000_s1061" style="position:absolute;left:6196;top:7523;width:241;height:13;visibility:visible;mso-wrap-style:square;v-text-anchor:top" coordsize="2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" path="m23837,r-25,l,e" filled="f" strokecolor="#1d1d1b" strokeweight=".1256mm">
                  <v:path arrowok="t" o:connecttype="custom" o:connectlocs="238,0;238,0;0,0" o:connectangles="0,0,0"/>
                </v:shape>
                <v:shape id="Graphic 124" o:spid="_x0000_s1062" style="position:absolute;left:259;top:2603;width:660;height:660;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" path="m65570,65570l,65570,,,65570,r,65570xe" filled="f" strokecolor="#1d1d1b" strokeweight=".1302mm">
                  <v:path arrowok="t" o:connecttype="custom" o:connectlocs="655,655;0,655;0,0;655,0;655,655" o:connectangles="0,0,0,0,0"/>
                </v:shape>
                <v:shape id="Graphic 125" o:spid="_x0000_s1063" style="position:absolute;left:417;top:2766;width:171;height:299;visibility:visible;mso-wrap-style:square;v-text-anchor:top" coordsize="171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" path="m,l16967,16433,8470,29463e" filled="f" strokecolor="#1d1d1b" strokeweight=".06525mm">
                  <v:path arrowok="t" o:connecttype="custom" o:connectlocs="0,0;169,165;84,295" o:connectangles="0,0,0"/>
                </v:shape>
                <v:shape id="Graphic 126" o:spid="_x0000_s1064" style="position:absolute;left:280;top:338;width:616;height:12;visibility:visible;mso-wrap-style:square;v-text-anchor:top" coordsize="61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" path="m,l30683,,61379,e" filled="f" strokecolor="#1d1d1b" strokeweight=".26033mm">
                  <v:path arrowok="t" o:connecttype="custom" o:connectlocs="0,0;307,0;614,0" o:connectangles="0,0,0"/>
                </v:shape>
                <v:shape id="Graphic 127" o:spid="_x0000_s1065" style="position:absolute;left:587;width:12;height:1073;visibility:visible;mso-wrap-style:square;v-text-anchor:top" coordsize="127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" path="m,l,33820,,87731r,18987e" filled="f" strokecolor="#1d1d1b" strokeweight=".26033mm">
                  <v:path arrowok="t" o:connecttype="custom" o:connectlocs="0,0;0,338;0,877;0,1067" o:connectangles="0,0,0,0"/>
                </v:shape>
                <v:shape id="Graphic 128" o:spid="_x0000_s1066" style="position:absolute;left:2593;top:6488;width:2597;height:1346;visibility:visible;mso-wrap-style:square;v-text-anchor:top" coordsize="25971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" path="m,134327l,,259130,634r,133693e" filled="f" strokecolor="#1d1d1b" strokeweight=".1302mm">
                  <v:path arrowok="t" o:connecttype="custom" o:connectlocs="0,1343;0,0;2591,6;2591,1343" o:connectangles="0,0,0,0"/>
                </v:shape>
                <w10:wrap anchorx="page" anchory="page"/>
              </v:group>
            </w:pict>
          </mc:Fallback>
        </mc:AlternateContent>
      </w:r>
      <w:r w:rsidR="00B60B53" w:rsidRPr="00A41557">
        <w:rPr>
          <w:rFonts w:asciiTheme="minorHAnsi" w:hAnsiTheme="minorHAnsi" w:cstheme="minorHAnsi"/>
          <w:b/>
          <w:bCs/>
          <w:color w:val="auto"/>
          <w:sz w:val="20"/>
          <w:szCs w:val="20"/>
        </w:rPr>
        <w:t>St.</w:t>
      </w:r>
      <w:r w:rsidR="00B60B53" w:rsidRPr="00A41557">
        <w:rPr>
          <w:rFonts w:asciiTheme="minorHAnsi" w:hAnsiTheme="minorHAnsi" w:cstheme="minorHAnsi"/>
          <w:b/>
          <w:bCs/>
          <w:color w:val="auto"/>
          <w:spacing w:val="-2"/>
          <w:sz w:val="20"/>
          <w:szCs w:val="20"/>
        </w:rPr>
        <w:t xml:space="preserve"> </w:t>
      </w:r>
      <w:r w:rsidR="00B60B53" w:rsidRPr="00A41557">
        <w:rPr>
          <w:rFonts w:asciiTheme="minorHAnsi" w:hAnsiTheme="minorHAnsi" w:cstheme="minorHAnsi"/>
          <w:b/>
          <w:bCs/>
          <w:color w:val="auto"/>
          <w:sz w:val="20"/>
          <w:szCs w:val="20"/>
        </w:rPr>
        <w:t>Lucia</w:t>
      </w:r>
      <w:r w:rsidR="00B60B53" w:rsidRPr="00A41557">
        <w:rPr>
          <w:rFonts w:asciiTheme="minorHAnsi" w:hAnsiTheme="minorHAnsi" w:cstheme="minorHAnsi"/>
          <w:b/>
          <w:bCs/>
          <w:color w:val="auto"/>
          <w:spacing w:val="-1"/>
          <w:sz w:val="20"/>
          <w:szCs w:val="20"/>
        </w:rPr>
        <w:t xml:space="preserve"> </w:t>
      </w:r>
      <w:r w:rsidR="00B60B53" w:rsidRPr="00A41557">
        <w:rPr>
          <w:rFonts w:asciiTheme="minorHAnsi" w:hAnsiTheme="minorHAnsi" w:cstheme="minorHAnsi"/>
          <w:b/>
          <w:bCs/>
          <w:color w:val="auto"/>
          <w:spacing w:val="-2"/>
          <w:sz w:val="20"/>
          <w:szCs w:val="20"/>
        </w:rPr>
        <w:t>Lämmerspiel</w:t>
      </w:r>
    </w:p>
    <w:p w14:paraId="475E3EC6" w14:textId="4513DAEE" w:rsidR="00B60B53" w:rsidRPr="00A41557" w:rsidRDefault="00482AB1" w:rsidP="00B60B53">
      <w:pPr>
        <w:pStyle w:val="Textkrper"/>
        <w:spacing w:before="9"/>
        <w:ind w:left="14" w:firstLine="98"/>
        <w:jc w:val="center"/>
        <w:rPr>
          <w:rFonts w:asciiTheme="minorHAnsi" w:hAnsiTheme="minorHAnsi" w:cstheme="minorHAnsi"/>
          <w:b/>
          <w:sz w:val="3"/>
        </w:rPr>
      </w:pPr>
      <w:r w:rsidRPr="00A41557">
        <w:rPr>
          <w:rFonts w:asciiTheme="minorHAnsi" w:hAnsiTheme="minorHAnsi" w:cstheme="minorHAnsi"/>
          <w:noProof/>
          <w:lang w:val="de-DE" w:eastAsia="de-DE"/>
        </w:rPr>
        <mc:AlternateContent>
          <mc:Choice Requires="wpg">
            <w:drawing>
              <wp:anchor distT="0" distB="0" distL="114300" distR="114300" simplePos="0" relativeHeight="251664896" behindDoc="0" locked="0" layoutInCell="1" allowOverlap="1" wp14:anchorId="4F6B1545" wp14:editId="3AE98D5C">
                <wp:simplePos x="0" y="0"/>
                <wp:positionH relativeFrom="margin">
                  <wp:posOffset>1098584</wp:posOffset>
                </wp:positionH>
                <wp:positionV relativeFrom="page">
                  <wp:posOffset>3094078</wp:posOffset>
                </wp:positionV>
                <wp:extent cx="2303780" cy="13970"/>
                <wp:effectExtent l="0" t="0" r="0" b="0"/>
                <wp:wrapNone/>
                <wp:docPr id="36788189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13970"/>
                          <a:chOff x="0" y="0"/>
                          <a:chExt cx="23044" cy="127"/>
                        </a:xfrm>
                      </wpg:grpSpPr>
                      <wps:wsp>
                        <wps:cNvPr id="2146897150" name="Graphic 130"/>
                        <wps:cNvSpPr>
                          <a:spLocks/>
                        </wps:cNvSpPr>
                        <wps:spPr bwMode="auto">
                          <a:xfrm>
                            <a:off x="0" y="63"/>
                            <a:ext cx="23044" cy="13"/>
                          </a:xfrm>
                          <a:custGeom>
                            <a:avLst/>
                            <a:gdLst>
                              <a:gd name="T0" fmla="*/ 0 w 2304415"/>
                              <a:gd name="T1" fmla="*/ 0 h 1270"/>
                              <a:gd name="T2" fmla="*/ 2303995 w 2304415"/>
                              <a:gd name="T3" fmla="*/ 0 h 1270"/>
                            </a:gdLst>
                            <a:ahLst/>
                            <a:cxnLst>
                              <a:cxn ang="0">
                                <a:pos x="T0" y="T1"/>
                              </a:cxn>
                              <a:cxn ang="0">
                                <a:pos x="T2" y="T3"/>
                              </a:cxn>
                            </a:cxnLst>
                            <a:rect l="0" t="0" r="r" b="b"/>
                            <a:pathLst>
                              <a:path w="2304415" h="1270">
                                <a:moveTo>
                                  <a:pt x="0" y="0"/>
                                </a:moveTo>
                                <a:lnTo>
                                  <a:pt x="2303995"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100730" id="Group 129" o:spid="_x0000_s1026" style="position:absolute;margin-left:86.5pt;margin-top:243.65pt;width:181.4pt;height:1.1pt;z-index:251664896;mso-position-horizontal-relative:margin;mso-position-vertical-relative:page;mso-width-relative:margin;mso-height-relative:margin" coordsize="230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">
                <v:shape id="Graphic 130" o:spid="_x0000_s1027" style="position:absolute;top:63;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" path="m,l2303995,e" filled="f" strokecolor="#f9d900" strokeweight="1pt">
                  <v:path arrowok="t" o:connecttype="custom" o:connectlocs="0,0;23040,0" o:connectangles="0,0"/>
                </v:shape>
                <w10:wrap anchorx="margin" anchory="page"/>
              </v:group>
            </w:pict>
          </mc:Fallback>
        </mc:AlternateContent>
      </w:r>
    </w:p>
    <w:p w14:paraId="059AFCA3" w14:textId="77777777" w:rsidR="00B60B53" w:rsidRPr="00A41557" w:rsidRDefault="00B60B53" w:rsidP="00B60B53">
      <w:pPr>
        <w:pStyle w:val="Textkrper"/>
        <w:spacing w:line="20" w:lineRule="exact"/>
        <w:ind w:left="14" w:firstLine="98"/>
        <w:jc w:val="center"/>
        <w:rPr>
          <w:rFonts w:asciiTheme="minorHAnsi" w:hAnsiTheme="minorHAnsi" w:cstheme="minorHAnsi"/>
          <w:sz w:val="2"/>
        </w:rPr>
      </w:pPr>
    </w:p>
    <w:p w14:paraId="25DAB05D" w14:textId="3447E473" w:rsidR="00B60B53" w:rsidRPr="00A41557" w:rsidRDefault="00B60B53" w:rsidP="00B60B53">
      <w:pPr>
        <w:spacing w:before="120" w:line="247" w:lineRule="auto"/>
        <w:ind w:left="14" w:firstLine="98"/>
        <w:jc w:val="center"/>
        <w:rPr>
          <w:rFonts w:cstheme="minorHAnsi"/>
          <w:sz w:val="16"/>
          <w:szCs w:val="16"/>
        </w:rPr>
      </w:pPr>
      <w:r w:rsidRPr="00A41557">
        <w:rPr>
          <w:rFonts w:cstheme="minorHAnsi"/>
          <w:sz w:val="16"/>
          <w:szCs w:val="16"/>
        </w:rPr>
        <w:t>Bischof-Ketteler-Str. 5 • 63165 Mühlheim • Telefon: (06108) 63</w:t>
      </w:r>
      <w:r w:rsidRPr="00A41557">
        <w:rPr>
          <w:rFonts w:cstheme="minorHAnsi"/>
          <w:spacing w:val="-19"/>
          <w:sz w:val="16"/>
          <w:szCs w:val="16"/>
        </w:rPr>
        <w:t xml:space="preserve"> </w:t>
      </w:r>
      <w:r w:rsidRPr="00A41557">
        <w:rPr>
          <w:rFonts w:cstheme="minorHAnsi"/>
          <w:sz w:val="16"/>
          <w:szCs w:val="16"/>
        </w:rPr>
        <w:t>21 • Fax: (06108) 17</w:t>
      </w:r>
      <w:r w:rsidRPr="00A41557">
        <w:rPr>
          <w:rFonts w:cstheme="minorHAnsi"/>
          <w:spacing w:val="-19"/>
          <w:sz w:val="16"/>
          <w:szCs w:val="16"/>
        </w:rPr>
        <w:t xml:space="preserve"> </w:t>
      </w:r>
      <w:r w:rsidRPr="00A41557">
        <w:rPr>
          <w:rFonts w:cstheme="minorHAnsi"/>
          <w:sz w:val="16"/>
          <w:szCs w:val="16"/>
        </w:rPr>
        <w:t>83</w:t>
      </w:r>
    </w:p>
    <w:p w14:paraId="51ACADA3" w14:textId="1F040F8C" w:rsidR="00B60B53" w:rsidRPr="00A41557" w:rsidRDefault="00B60B53" w:rsidP="00B60B53">
      <w:pPr>
        <w:spacing w:line="247" w:lineRule="auto"/>
        <w:ind w:left="14" w:firstLine="98"/>
        <w:jc w:val="center"/>
        <w:rPr>
          <w:rFonts w:cstheme="minorHAnsi"/>
          <w:sz w:val="16"/>
          <w:szCs w:val="16"/>
        </w:rPr>
      </w:pPr>
      <w:r w:rsidRPr="00A41557">
        <w:rPr>
          <w:rFonts w:cstheme="minorHAnsi"/>
          <w:sz w:val="16"/>
          <w:szCs w:val="16"/>
        </w:rPr>
        <w:t>Internet:</w:t>
      </w:r>
      <w:r w:rsidRPr="00A41557">
        <w:rPr>
          <w:rFonts w:cstheme="minorHAnsi"/>
          <w:spacing w:val="-12"/>
          <w:sz w:val="16"/>
          <w:szCs w:val="16"/>
        </w:rPr>
        <w:t xml:space="preserve"> </w:t>
      </w:r>
      <w:r w:rsidRPr="00A41557">
        <w:rPr>
          <w:rFonts w:cstheme="minorHAnsi"/>
          <w:sz w:val="16"/>
          <w:szCs w:val="16"/>
        </w:rPr>
        <w:t>https://bistummainz.de/pfarrei/laemmerspiel</w:t>
      </w:r>
      <w:r w:rsidRPr="00A41557">
        <w:rPr>
          <w:rFonts w:cstheme="minorHAnsi"/>
          <w:spacing w:val="-12"/>
          <w:sz w:val="16"/>
          <w:szCs w:val="16"/>
        </w:rPr>
        <w:t xml:space="preserve"> </w:t>
      </w:r>
      <w:r w:rsidRPr="00A41557">
        <w:rPr>
          <w:rFonts w:cstheme="minorHAnsi"/>
          <w:sz w:val="16"/>
          <w:szCs w:val="16"/>
        </w:rPr>
        <w:t>•</w:t>
      </w:r>
      <w:r w:rsidRPr="00A41557">
        <w:rPr>
          <w:rFonts w:cstheme="minorHAnsi"/>
          <w:spacing w:val="-12"/>
          <w:sz w:val="16"/>
          <w:szCs w:val="16"/>
        </w:rPr>
        <w:t xml:space="preserve"> </w:t>
      </w:r>
      <w:r w:rsidRPr="00A41557">
        <w:rPr>
          <w:rFonts w:cstheme="minorHAnsi"/>
          <w:sz w:val="16"/>
          <w:szCs w:val="16"/>
        </w:rPr>
        <w:t>E-Mail:</w:t>
      </w:r>
      <w:r w:rsidRPr="00A41557">
        <w:rPr>
          <w:rFonts w:cstheme="minorHAnsi"/>
          <w:spacing w:val="-12"/>
          <w:sz w:val="16"/>
          <w:szCs w:val="16"/>
        </w:rPr>
        <w:t xml:space="preserve"> </w:t>
      </w:r>
      <w:hyperlink r:id="rId60">
        <w:r w:rsidRPr="00A41557">
          <w:rPr>
            <w:rFonts w:cstheme="minorHAnsi"/>
            <w:sz w:val="16"/>
            <w:szCs w:val="16"/>
          </w:rPr>
          <w:t>stlucia@laemmerspiel.de</w:t>
        </w:r>
      </w:hyperlink>
    </w:p>
    <w:p w14:paraId="688E157D" w14:textId="3FDB2278" w:rsidR="00B60B53" w:rsidRPr="00A41557" w:rsidRDefault="006F08E2" w:rsidP="00B60B53">
      <w:pPr>
        <w:spacing w:line="194" w:lineRule="exact"/>
        <w:ind w:left="14" w:firstLine="98"/>
        <w:jc w:val="center"/>
        <w:rPr>
          <w:rFonts w:cstheme="minorHAnsi"/>
          <w:b/>
          <w:bCs/>
          <w:sz w:val="16"/>
          <w:szCs w:val="16"/>
        </w:rPr>
      </w:pPr>
      <w:r>
        <w:rPr>
          <w:rFonts w:cstheme="minorHAnsi"/>
          <w:b/>
          <w:bCs/>
          <w:spacing w:val="-4"/>
          <w:sz w:val="16"/>
          <w:szCs w:val="16"/>
        </w:rPr>
        <w:t>Öffnungszeiten</w:t>
      </w:r>
      <w:r w:rsidR="00B60B53" w:rsidRPr="00A41557">
        <w:rPr>
          <w:rFonts w:cstheme="minorHAnsi"/>
          <w:b/>
          <w:bCs/>
          <w:sz w:val="16"/>
          <w:szCs w:val="16"/>
        </w:rPr>
        <w:t>:</w:t>
      </w:r>
      <w:r w:rsidR="00B60B53" w:rsidRPr="00A41557">
        <w:rPr>
          <w:rFonts w:cstheme="minorHAnsi"/>
          <w:b/>
          <w:bCs/>
          <w:spacing w:val="-3"/>
          <w:sz w:val="16"/>
          <w:szCs w:val="16"/>
        </w:rPr>
        <w:t xml:space="preserve"> </w:t>
      </w:r>
      <w:r w:rsidR="00B60B53" w:rsidRPr="00A41557">
        <w:rPr>
          <w:rFonts w:cstheme="minorHAnsi"/>
          <w:b/>
          <w:bCs/>
          <w:sz w:val="16"/>
          <w:szCs w:val="16"/>
        </w:rPr>
        <w:t>Montag</w:t>
      </w:r>
      <w:r w:rsidR="00B60B53" w:rsidRPr="00A41557">
        <w:rPr>
          <w:rFonts w:cstheme="minorHAnsi"/>
          <w:b/>
          <w:bCs/>
          <w:spacing w:val="-1"/>
          <w:sz w:val="16"/>
          <w:szCs w:val="16"/>
        </w:rPr>
        <w:t xml:space="preserve"> </w:t>
      </w:r>
      <w:r w:rsidR="00B60B53" w:rsidRPr="00A41557">
        <w:rPr>
          <w:rFonts w:cstheme="minorHAnsi"/>
          <w:b/>
          <w:bCs/>
          <w:sz w:val="16"/>
          <w:szCs w:val="16"/>
        </w:rPr>
        <w:t>09.00</w:t>
      </w:r>
      <w:r w:rsidR="00B60B53" w:rsidRPr="00A41557">
        <w:rPr>
          <w:rFonts w:cstheme="minorHAnsi"/>
          <w:b/>
          <w:bCs/>
          <w:spacing w:val="-1"/>
          <w:sz w:val="16"/>
          <w:szCs w:val="16"/>
        </w:rPr>
        <w:t xml:space="preserve"> </w:t>
      </w:r>
      <w:r w:rsidR="00B60B53" w:rsidRPr="00A41557">
        <w:rPr>
          <w:rFonts w:cstheme="minorHAnsi"/>
          <w:b/>
          <w:bCs/>
          <w:sz w:val="16"/>
          <w:szCs w:val="16"/>
        </w:rPr>
        <w:t>-</w:t>
      </w:r>
      <w:r w:rsidR="00B60B53" w:rsidRPr="00A41557">
        <w:rPr>
          <w:rFonts w:cstheme="minorHAnsi"/>
          <w:b/>
          <w:bCs/>
          <w:spacing w:val="-1"/>
          <w:sz w:val="16"/>
          <w:szCs w:val="16"/>
        </w:rPr>
        <w:t xml:space="preserve"> </w:t>
      </w:r>
      <w:r w:rsidR="00B60B53" w:rsidRPr="00A41557">
        <w:rPr>
          <w:rFonts w:cstheme="minorHAnsi"/>
          <w:b/>
          <w:bCs/>
          <w:sz w:val="16"/>
          <w:szCs w:val="16"/>
        </w:rPr>
        <w:t>1</w:t>
      </w:r>
      <w:r w:rsidR="00D91DB8" w:rsidRPr="00A41557">
        <w:rPr>
          <w:rFonts w:cstheme="minorHAnsi"/>
          <w:b/>
          <w:bCs/>
          <w:sz w:val="16"/>
          <w:szCs w:val="16"/>
        </w:rPr>
        <w:t>1</w:t>
      </w:r>
      <w:r w:rsidR="00B60B53" w:rsidRPr="00A41557">
        <w:rPr>
          <w:rFonts w:cstheme="minorHAnsi"/>
          <w:b/>
          <w:bCs/>
          <w:sz w:val="16"/>
          <w:szCs w:val="16"/>
        </w:rPr>
        <w:t>.00</w:t>
      </w:r>
      <w:r w:rsidR="00B60B53" w:rsidRPr="00A41557">
        <w:rPr>
          <w:rFonts w:cstheme="minorHAnsi"/>
          <w:b/>
          <w:bCs/>
          <w:spacing w:val="-1"/>
          <w:sz w:val="16"/>
          <w:szCs w:val="16"/>
        </w:rPr>
        <w:t xml:space="preserve"> </w:t>
      </w:r>
      <w:r w:rsidR="00B60B53" w:rsidRPr="00A41557">
        <w:rPr>
          <w:rFonts w:cstheme="minorHAnsi"/>
          <w:b/>
          <w:bCs/>
          <w:sz w:val="16"/>
          <w:szCs w:val="16"/>
        </w:rPr>
        <w:t>Uhr,</w:t>
      </w:r>
      <w:r w:rsidR="00B60B53" w:rsidRPr="00A41557">
        <w:rPr>
          <w:rFonts w:cstheme="minorHAnsi"/>
          <w:b/>
          <w:bCs/>
          <w:spacing w:val="-1"/>
          <w:sz w:val="16"/>
          <w:szCs w:val="16"/>
        </w:rPr>
        <w:t xml:space="preserve"> </w:t>
      </w:r>
      <w:r w:rsidR="00B60B53" w:rsidRPr="00A41557">
        <w:rPr>
          <w:rFonts w:cstheme="minorHAnsi"/>
          <w:b/>
          <w:bCs/>
          <w:sz w:val="16"/>
          <w:szCs w:val="16"/>
        </w:rPr>
        <w:t>Dienstag</w:t>
      </w:r>
      <w:r w:rsidR="00B60B53" w:rsidRPr="00A41557">
        <w:rPr>
          <w:rFonts w:cstheme="minorHAnsi"/>
          <w:b/>
          <w:bCs/>
          <w:spacing w:val="-1"/>
          <w:sz w:val="16"/>
          <w:szCs w:val="16"/>
        </w:rPr>
        <w:t xml:space="preserve"> </w:t>
      </w:r>
      <w:r w:rsidR="00B60B53" w:rsidRPr="00A41557">
        <w:rPr>
          <w:rFonts w:cstheme="minorHAnsi"/>
          <w:b/>
          <w:bCs/>
          <w:sz w:val="16"/>
          <w:szCs w:val="16"/>
        </w:rPr>
        <w:t>16.00</w:t>
      </w:r>
      <w:r w:rsidR="00B60B53" w:rsidRPr="00A41557">
        <w:rPr>
          <w:rFonts w:cstheme="minorHAnsi"/>
          <w:b/>
          <w:bCs/>
          <w:spacing w:val="-1"/>
          <w:sz w:val="16"/>
          <w:szCs w:val="16"/>
        </w:rPr>
        <w:t xml:space="preserve"> </w:t>
      </w:r>
      <w:r w:rsidR="00B60B53" w:rsidRPr="00A41557">
        <w:rPr>
          <w:rFonts w:cstheme="minorHAnsi"/>
          <w:b/>
          <w:bCs/>
          <w:sz w:val="16"/>
          <w:szCs w:val="16"/>
        </w:rPr>
        <w:t>-</w:t>
      </w:r>
      <w:r w:rsidR="00B60B53" w:rsidRPr="00A41557">
        <w:rPr>
          <w:rFonts w:cstheme="minorHAnsi"/>
          <w:b/>
          <w:bCs/>
          <w:spacing w:val="-1"/>
          <w:sz w:val="16"/>
          <w:szCs w:val="16"/>
        </w:rPr>
        <w:t xml:space="preserve"> </w:t>
      </w:r>
      <w:r w:rsidR="00B60B53" w:rsidRPr="00A41557">
        <w:rPr>
          <w:rFonts w:cstheme="minorHAnsi"/>
          <w:b/>
          <w:bCs/>
          <w:sz w:val="16"/>
          <w:szCs w:val="16"/>
        </w:rPr>
        <w:t>18.00</w:t>
      </w:r>
      <w:r w:rsidR="00B60B53" w:rsidRPr="00A41557">
        <w:rPr>
          <w:rFonts w:cstheme="minorHAnsi"/>
          <w:b/>
          <w:bCs/>
          <w:spacing w:val="-1"/>
          <w:sz w:val="16"/>
          <w:szCs w:val="16"/>
        </w:rPr>
        <w:t xml:space="preserve"> </w:t>
      </w:r>
      <w:r w:rsidR="00B60B53" w:rsidRPr="00A41557">
        <w:rPr>
          <w:rFonts w:cstheme="minorHAnsi"/>
          <w:b/>
          <w:bCs/>
          <w:sz w:val="16"/>
          <w:szCs w:val="16"/>
        </w:rPr>
        <w:t>Uhr</w:t>
      </w:r>
      <w:r w:rsidR="00B60B53" w:rsidRPr="00A41557">
        <w:rPr>
          <w:rFonts w:cstheme="minorHAnsi"/>
          <w:b/>
          <w:bCs/>
          <w:spacing w:val="-1"/>
          <w:sz w:val="16"/>
          <w:szCs w:val="16"/>
        </w:rPr>
        <w:t xml:space="preserve"> </w:t>
      </w:r>
      <w:r w:rsidR="00B60B53" w:rsidRPr="00A41557">
        <w:rPr>
          <w:rFonts w:cstheme="minorHAnsi"/>
          <w:b/>
          <w:bCs/>
          <w:sz w:val="16"/>
          <w:szCs w:val="16"/>
        </w:rPr>
        <w:t>und</w:t>
      </w:r>
      <w:r w:rsidR="00B60B53" w:rsidRPr="00A41557">
        <w:rPr>
          <w:rFonts w:cstheme="minorHAnsi"/>
          <w:b/>
          <w:bCs/>
          <w:spacing w:val="-1"/>
          <w:sz w:val="16"/>
          <w:szCs w:val="16"/>
        </w:rPr>
        <w:t xml:space="preserve"> </w:t>
      </w:r>
      <w:r w:rsidR="00B60B53" w:rsidRPr="00A41557">
        <w:rPr>
          <w:rFonts w:cstheme="minorHAnsi"/>
          <w:b/>
          <w:bCs/>
          <w:sz w:val="16"/>
          <w:szCs w:val="16"/>
        </w:rPr>
        <w:t>Donnerstag</w:t>
      </w:r>
      <w:r w:rsidR="00B60B53" w:rsidRPr="00A41557">
        <w:rPr>
          <w:rFonts w:cstheme="minorHAnsi"/>
          <w:b/>
          <w:bCs/>
          <w:spacing w:val="-1"/>
          <w:sz w:val="16"/>
          <w:szCs w:val="16"/>
        </w:rPr>
        <w:t xml:space="preserve"> </w:t>
      </w:r>
      <w:r w:rsidR="00B60B53" w:rsidRPr="00A41557">
        <w:rPr>
          <w:rFonts w:cstheme="minorHAnsi"/>
          <w:b/>
          <w:bCs/>
          <w:sz w:val="16"/>
          <w:szCs w:val="16"/>
        </w:rPr>
        <w:t>09.00</w:t>
      </w:r>
      <w:r w:rsidR="00B60B53" w:rsidRPr="00A41557">
        <w:rPr>
          <w:rFonts w:cstheme="minorHAnsi"/>
          <w:b/>
          <w:bCs/>
          <w:spacing w:val="-1"/>
          <w:sz w:val="16"/>
          <w:szCs w:val="16"/>
        </w:rPr>
        <w:t xml:space="preserve"> </w:t>
      </w:r>
      <w:r w:rsidR="00B60B53" w:rsidRPr="00A41557">
        <w:rPr>
          <w:rFonts w:cstheme="minorHAnsi"/>
          <w:b/>
          <w:bCs/>
          <w:sz w:val="16"/>
          <w:szCs w:val="16"/>
        </w:rPr>
        <w:t>-</w:t>
      </w:r>
      <w:r w:rsidR="00B60B53" w:rsidRPr="00A41557">
        <w:rPr>
          <w:rFonts w:cstheme="minorHAnsi"/>
          <w:b/>
          <w:bCs/>
          <w:spacing w:val="-1"/>
          <w:sz w:val="16"/>
          <w:szCs w:val="16"/>
        </w:rPr>
        <w:t xml:space="preserve"> </w:t>
      </w:r>
      <w:r w:rsidR="00B60B53" w:rsidRPr="00A41557">
        <w:rPr>
          <w:rFonts w:cstheme="minorHAnsi"/>
          <w:b/>
          <w:bCs/>
          <w:spacing w:val="-2"/>
          <w:sz w:val="16"/>
          <w:szCs w:val="16"/>
        </w:rPr>
        <w:t>11.00 Uhr</w:t>
      </w:r>
    </w:p>
    <w:p w14:paraId="2DDB3CFF" w14:textId="2A386C03" w:rsidR="00B60B53" w:rsidRPr="00A41557" w:rsidRDefault="00840C76" w:rsidP="00B60B53">
      <w:pPr>
        <w:pStyle w:val="berschrift2"/>
        <w:spacing w:before="176"/>
        <w:ind w:left="14" w:firstLine="112"/>
        <w:jc w:val="center"/>
        <w:rPr>
          <w:rFonts w:asciiTheme="minorHAnsi" w:hAnsiTheme="minorHAnsi" w:cstheme="minorHAnsi"/>
          <w:b/>
          <w:bCs/>
          <w:color w:val="auto"/>
          <w:sz w:val="20"/>
          <w:szCs w:val="20"/>
        </w:rPr>
      </w:pPr>
      <w:r w:rsidRPr="00A41557">
        <w:rPr>
          <w:rFonts w:asciiTheme="minorHAnsi" w:hAnsiTheme="minorHAnsi" w:cstheme="minorHAnsi"/>
          <w:b/>
          <w:bCs/>
          <w:color w:val="auto"/>
          <w:sz w:val="20"/>
          <w:szCs w:val="20"/>
        </w:rPr>
        <w:t xml:space="preserve">Pfarrgemeinde </w:t>
      </w:r>
      <w:r w:rsidR="00B60B53" w:rsidRPr="00A41557">
        <w:rPr>
          <w:rFonts w:asciiTheme="minorHAnsi" w:hAnsiTheme="minorHAnsi" w:cstheme="minorHAnsi"/>
          <w:b/>
          <w:bCs/>
          <w:color w:val="auto"/>
          <w:sz w:val="20"/>
          <w:szCs w:val="20"/>
        </w:rPr>
        <w:t>St.</w:t>
      </w:r>
      <w:r w:rsidR="00B60B53" w:rsidRPr="00A41557">
        <w:rPr>
          <w:rFonts w:asciiTheme="minorHAnsi" w:hAnsiTheme="minorHAnsi" w:cstheme="minorHAnsi"/>
          <w:b/>
          <w:bCs/>
          <w:color w:val="auto"/>
          <w:spacing w:val="-5"/>
          <w:sz w:val="20"/>
          <w:szCs w:val="20"/>
        </w:rPr>
        <w:t xml:space="preserve"> </w:t>
      </w:r>
      <w:r w:rsidR="00B60B53" w:rsidRPr="00A41557">
        <w:rPr>
          <w:rFonts w:asciiTheme="minorHAnsi" w:hAnsiTheme="minorHAnsi" w:cstheme="minorHAnsi"/>
          <w:b/>
          <w:bCs/>
          <w:color w:val="auto"/>
          <w:sz w:val="20"/>
          <w:szCs w:val="20"/>
        </w:rPr>
        <w:t>Josef</w:t>
      </w:r>
      <w:r w:rsidR="00B60B53" w:rsidRPr="00A41557">
        <w:rPr>
          <w:rFonts w:asciiTheme="minorHAnsi" w:hAnsiTheme="minorHAnsi" w:cstheme="minorHAnsi"/>
          <w:b/>
          <w:bCs/>
          <w:color w:val="auto"/>
          <w:spacing w:val="-4"/>
          <w:sz w:val="20"/>
          <w:szCs w:val="20"/>
        </w:rPr>
        <w:t xml:space="preserve"> </w:t>
      </w:r>
      <w:r w:rsidR="00B60B53" w:rsidRPr="00A41557">
        <w:rPr>
          <w:rFonts w:asciiTheme="minorHAnsi" w:hAnsiTheme="minorHAnsi" w:cstheme="minorHAnsi"/>
          <w:b/>
          <w:bCs/>
          <w:color w:val="auto"/>
          <w:spacing w:val="-2"/>
          <w:sz w:val="20"/>
          <w:szCs w:val="20"/>
        </w:rPr>
        <w:t>Hausen</w:t>
      </w:r>
    </w:p>
    <w:p w14:paraId="4EBFBB48" w14:textId="0B164A88" w:rsidR="00B60B53" w:rsidRPr="00A41557" w:rsidRDefault="00DB4997" w:rsidP="00B60B53">
      <w:pPr>
        <w:pStyle w:val="Textkrper"/>
        <w:spacing w:before="9"/>
        <w:ind w:left="14" w:firstLine="112"/>
        <w:jc w:val="center"/>
        <w:rPr>
          <w:rFonts w:asciiTheme="minorHAnsi" w:hAnsiTheme="minorHAnsi" w:cstheme="minorHAnsi"/>
          <w:b/>
          <w:sz w:val="3"/>
        </w:rPr>
      </w:pPr>
      <w:r w:rsidRPr="00A41557">
        <w:rPr>
          <w:rFonts w:asciiTheme="minorHAnsi" w:hAnsiTheme="minorHAnsi" w:cstheme="minorHAnsi"/>
          <w:noProof/>
          <w:lang w:val="de-DE" w:eastAsia="de-DE"/>
        </w:rPr>
        <mc:AlternateContent>
          <mc:Choice Requires="wpg">
            <w:drawing>
              <wp:anchor distT="0" distB="0" distL="114300" distR="114300" simplePos="0" relativeHeight="251665920" behindDoc="0" locked="0" layoutInCell="1" allowOverlap="1" wp14:anchorId="7B362195" wp14:editId="3CC8FF3C">
                <wp:simplePos x="0" y="0"/>
                <wp:positionH relativeFrom="margin">
                  <wp:posOffset>1097246</wp:posOffset>
                </wp:positionH>
                <wp:positionV relativeFrom="margin">
                  <wp:posOffset>3243849</wp:posOffset>
                </wp:positionV>
                <wp:extent cx="2303780" cy="13970"/>
                <wp:effectExtent l="0" t="0" r="0" b="0"/>
                <wp:wrapNone/>
                <wp:docPr id="181137119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13970"/>
                          <a:chOff x="0" y="0"/>
                          <a:chExt cx="23044" cy="127"/>
                        </a:xfrm>
                      </wpg:grpSpPr>
                      <wps:wsp>
                        <wps:cNvPr id="519391179" name="Graphic 132"/>
                        <wps:cNvSpPr>
                          <a:spLocks/>
                        </wps:cNvSpPr>
                        <wps:spPr bwMode="auto">
                          <a:xfrm>
                            <a:off x="0" y="63"/>
                            <a:ext cx="23044" cy="13"/>
                          </a:xfrm>
                          <a:custGeom>
                            <a:avLst/>
                            <a:gdLst>
                              <a:gd name="T0" fmla="*/ 0 w 2304415"/>
                              <a:gd name="T1" fmla="*/ 0 h 1270"/>
                              <a:gd name="T2" fmla="*/ 2303995 w 2304415"/>
                              <a:gd name="T3" fmla="*/ 0 h 1270"/>
                            </a:gdLst>
                            <a:ahLst/>
                            <a:cxnLst>
                              <a:cxn ang="0">
                                <a:pos x="T0" y="T1"/>
                              </a:cxn>
                              <a:cxn ang="0">
                                <a:pos x="T2" y="T3"/>
                              </a:cxn>
                            </a:cxnLst>
                            <a:rect l="0" t="0" r="r" b="b"/>
                            <a:pathLst>
                              <a:path w="2304415" h="1270">
                                <a:moveTo>
                                  <a:pt x="0" y="0"/>
                                </a:moveTo>
                                <a:lnTo>
                                  <a:pt x="2303995"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EFE21A" id="Group 131" o:spid="_x0000_s1026" style="position:absolute;margin-left:86.4pt;margin-top:255.4pt;width:181.4pt;height:1.1pt;z-index:251665920;mso-position-horizontal-relative:margin;mso-position-vertical-relative:margin;mso-width-relative:margin;mso-height-relative:margin" coordsize="230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">
                <v:shape id="Graphic 132" o:spid="_x0000_s1027" style="position:absolute;top:63;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" path="m,l2303995,e" filled="f" strokecolor="#f9d900" strokeweight="1pt">
                  <v:path arrowok="t" o:connecttype="custom" o:connectlocs="0,0;23040,0" o:connectangles="0,0"/>
                </v:shape>
                <w10:wrap anchorx="margin" anchory="margin"/>
              </v:group>
            </w:pict>
          </mc:Fallback>
        </mc:AlternateContent>
      </w:r>
    </w:p>
    <w:p w14:paraId="2C809F49" w14:textId="3345D69C" w:rsidR="00B60B53" w:rsidRPr="00A41557" w:rsidRDefault="00B60B53" w:rsidP="00B60B53">
      <w:pPr>
        <w:pStyle w:val="Textkrper"/>
        <w:spacing w:line="20" w:lineRule="exact"/>
        <w:ind w:left="14" w:firstLine="112"/>
        <w:jc w:val="center"/>
        <w:rPr>
          <w:rFonts w:asciiTheme="minorHAnsi" w:hAnsiTheme="minorHAnsi" w:cstheme="minorHAnsi"/>
          <w:sz w:val="2"/>
        </w:rPr>
      </w:pPr>
    </w:p>
    <w:p w14:paraId="5D6B7D19" w14:textId="5E5452BB" w:rsidR="00B60B53" w:rsidRPr="00A41557" w:rsidRDefault="001512E4" w:rsidP="00B60B53">
      <w:pPr>
        <w:spacing w:before="120" w:line="247" w:lineRule="auto"/>
        <w:ind w:left="14" w:firstLine="112"/>
        <w:jc w:val="center"/>
        <w:rPr>
          <w:rFonts w:cstheme="minorHAnsi"/>
          <w:sz w:val="16"/>
          <w:szCs w:val="16"/>
        </w:rPr>
      </w:pPr>
      <w:r w:rsidRPr="00A41557">
        <w:rPr>
          <w:rFonts w:cstheme="minorHAnsi"/>
          <w:noProof/>
          <w:sz w:val="16"/>
          <w:szCs w:val="16"/>
        </w:rPr>
        <mc:AlternateContent>
          <mc:Choice Requires="wpg">
            <w:drawing>
              <wp:anchor distT="0" distB="0" distL="0" distR="0" simplePos="0" relativeHeight="251645440" behindDoc="0" locked="0" layoutInCell="1" allowOverlap="1" wp14:anchorId="66B35BD2" wp14:editId="10A717B2">
                <wp:simplePos x="0" y="0"/>
                <wp:positionH relativeFrom="page">
                  <wp:posOffset>5705475</wp:posOffset>
                </wp:positionH>
                <wp:positionV relativeFrom="page">
                  <wp:posOffset>4453890</wp:posOffset>
                </wp:positionV>
                <wp:extent cx="785495" cy="883285"/>
                <wp:effectExtent l="9525" t="0" r="5080" b="6350"/>
                <wp:wrapNone/>
                <wp:docPr id="114125724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495" cy="883285"/>
                          <a:chOff x="0" y="0"/>
                          <a:chExt cx="7854" cy="8832"/>
                        </a:xfrm>
                      </wpg:grpSpPr>
                      <pic:pic xmlns:pic="http://schemas.openxmlformats.org/drawingml/2006/picture">
                        <pic:nvPicPr>
                          <pic:cNvPr id="1074027411" name="Image 1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97" y="0"/>
                            <a:ext cx="843" cy="777"/>
                          </a:xfrm>
                          <a:prstGeom prst="rect">
                            <a:avLst/>
                          </a:prstGeom>
                          <a:noFill/>
                          <a:extLst>
                            <a:ext uri="{909E8E84-426E-40DD-AFC4-6F175D3DCCD1}">
                              <a14:hiddenFill xmlns:a14="http://schemas.microsoft.com/office/drawing/2010/main">
                                <a:solidFill>
                                  <a:srgbClr val="FFFFFF"/>
                                </a:solidFill>
                              </a14:hiddenFill>
                            </a:ext>
                          </a:extLst>
                        </pic:spPr>
                      </pic:pic>
                      <wps:wsp>
                        <wps:cNvPr id="1361321170" name="Graphic 135"/>
                        <wps:cNvSpPr>
                          <a:spLocks/>
                        </wps:cNvSpPr>
                        <wps:spPr bwMode="auto">
                          <a:xfrm>
                            <a:off x="5682" y="1066"/>
                            <a:ext cx="1397" cy="7740"/>
                          </a:xfrm>
                          <a:custGeom>
                            <a:avLst/>
                            <a:gdLst>
                              <a:gd name="T0" fmla="*/ 19011 w 139700"/>
                              <a:gd name="T1" fmla="*/ 773988 h 774065"/>
                              <a:gd name="T2" fmla="*/ 0 w 139700"/>
                              <a:gd name="T3" fmla="*/ 653046 h 774065"/>
                              <a:gd name="T4" fmla="*/ 0 w 139700"/>
                              <a:gd name="T5" fmla="*/ 519938 h 774065"/>
                              <a:gd name="T6" fmla="*/ 19011 w 139700"/>
                              <a:gd name="T7" fmla="*/ 497878 h 774065"/>
                              <a:gd name="T8" fmla="*/ 19011 w 139700"/>
                              <a:gd name="T9" fmla="*/ 497878 h 774065"/>
                              <a:gd name="T10" fmla="*/ 19011 w 139700"/>
                              <a:gd name="T11" fmla="*/ 490270 h 774065"/>
                              <a:gd name="T12" fmla="*/ 0 w 139700"/>
                              <a:gd name="T13" fmla="*/ 371614 h 774065"/>
                              <a:gd name="T14" fmla="*/ 0 w 139700"/>
                              <a:gd name="T15" fmla="*/ 238506 h 774065"/>
                              <a:gd name="T16" fmla="*/ 19011 w 139700"/>
                              <a:gd name="T17" fmla="*/ 216446 h 774065"/>
                              <a:gd name="T18" fmla="*/ 19011 w 139700"/>
                              <a:gd name="T19" fmla="*/ 216446 h 774065"/>
                              <a:gd name="T20" fmla="*/ 19011 w 139700"/>
                              <a:gd name="T21" fmla="*/ 208838 h 774065"/>
                              <a:gd name="T22" fmla="*/ 0 w 139700"/>
                              <a:gd name="T23" fmla="*/ 192874 h 774065"/>
                              <a:gd name="T24" fmla="*/ 0 w 139700"/>
                              <a:gd name="T25" fmla="*/ 109194 h 774065"/>
                              <a:gd name="T26" fmla="*/ 19011 w 139700"/>
                              <a:gd name="T27" fmla="*/ 11087 h 774065"/>
                              <a:gd name="T28" fmla="*/ 19011 w 139700"/>
                              <a:gd name="T29" fmla="*/ 11087 h 774065"/>
                              <a:gd name="T30" fmla="*/ 65138 w 139700"/>
                              <a:gd name="T31" fmla="*/ 706285 h 774065"/>
                              <a:gd name="T32" fmla="*/ 46126 w 139700"/>
                              <a:gd name="T33" fmla="*/ 581621 h 774065"/>
                              <a:gd name="T34" fmla="*/ 46126 w 139700"/>
                              <a:gd name="T35" fmla="*/ 420624 h 774065"/>
                              <a:gd name="T36" fmla="*/ 65138 w 139700"/>
                              <a:gd name="T37" fmla="*/ 280339 h 774065"/>
                              <a:gd name="T38" fmla="*/ 65138 w 139700"/>
                              <a:gd name="T39" fmla="*/ 280339 h 774065"/>
                              <a:gd name="T40" fmla="*/ 65138 w 139700"/>
                              <a:gd name="T41" fmla="*/ 132397 h 774065"/>
                              <a:gd name="T42" fmla="*/ 46126 w 139700"/>
                              <a:gd name="T43" fmla="*/ 773988 h 774065"/>
                              <a:gd name="T44" fmla="*/ 65151 w 139700"/>
                              <a:gd name="T45" fmla="*/ 640930 h 774065"/>
                              <a:gd name="T46" fmla="*/ 84162 w 139700"/>
                              <a:gd name="T47" fmla="*/ 589216 h 774065"/>
                              <a:gd name="T48" fmla="*/ 84162 w 139700"/>
                              <a:gd name="T49" fmla="*/ 589216 h 774065"/>
                              <a:gd name="T50" fmla="*/ 84162 w 139700"/>
                              <a:gd name="T51" fmla="*/ 499719 h 774065"/>
                              <a:gd name="T52" fmla="*/ 46126 w 139700"/>
                              <a:gd name="T53" fmla="*/ 480707 h 774065"/>
                              <a:gd name="T54" fmla="*/ 65151 w 139700"/>
                              <a:gd name="T55" fmla="*/ 354114 h 774065"/>
                              <a:gd name="T56" fmla="*/ 84162 w 139700"/>
                              <a:gd name="T57" fmla="*/ 302399 h 774065"/>
                              <a:gd name="T58" fmla="*/ 84162 w 139700"/>
                              <a:gd name="T59" fmla="*/ 302399 h 774065"/>
                              <a:gd name="T60" fmla="*/ 84162 w 139700"/>
                              <a:gd name="T61" fmla="*/ 203136 h 774065"/>
                              <a:gd name="T62" fmla="*/ 46126 w 139700"/>
                              <a:gd name="T63" fmla="*/ 184111 h 774065"/>
                              <a:gd name="T64" fmla="*/ 65151 w 139700"/>
                              <a:gd name="T65" fmla="*/ 3035 h 774065"/>
                              <a:gd name="T66" fmla="*/ 112369 w 139700"/>
                              <a:gd name="T67" fmla="*/ 662165 h 774065"/>
                              <a:gd name="T68" fmla="*/ 112369 w 139700"/>
                              <a:gd name="T69" fmla="*/ 662165 h 774065"/>
                              <a:gd name="T70" fmla="*/ 112369 w 139700"/>
                              <a:gd name="T71" fmla="*/ 611212 h 774065"/>
                              <a:gd name="T72" fmla="*/ 103238 w 139700"/>
                              <a:gd name="T73" fmla="*/ 502386 h 774065"/>
                              <a:gd name="T74" fmla="*/ 103238 w 139700"/>
                              <a:gd name="T75" fmla="*/ 382168 h 774065"/>
                              <a:gd name="T76" fmla="*/ 112369 w 139700"/>
                              <a:gd name="T77" fmla="*/ 361340 h 774065"/>
                              <a:gd name="T78" fmla="*/ 112369 w 139700"/>
                              <a:gd name="T79" fmla="*/ 361340 h 774065"/>
                              <a:gd name="T80" fmla="*/ 112369 w 139700"/>
                              <a:gd name="T81" fmla="*/ 333578 h 774065"/>
                              <a:gd name="T82" fmla="*/ 103238 w 139700"/>
                              <a:gd name="T83" fmla="*/ 223291 h 774065"/>
                              <a:gd name="T84" fmla="*/ 103238 w 139700"/>
                              <a:gd name="T85" fmla="*/ 100444 h 774065"/>
                              <a:gd name="T86" fmla="*/ 112369 w 139700"/>
                              <a:gd name="T87" fmla="*/ 6845 h 774065"/>
                              <a:gd name="T88" fmla="*/ 112369 w 139700"/>
                              <a:gd name="T89" fmla="*/ 6845 h 774065"/>
                              <a:gd name="T90" fmla="*/ 112382 w 139700"/>
                              <a:gd name="T91" fmla="*/ 642759 h 774065"/>
                              <a:gd name="T92" fmla="*/ 125742 w 139700"/>
                              <a:gd name="T93" fmla="*/ 587590 h 774065"/>
                              <a:gd name="T94" fmla="*/ 125742 w 139700"/>
                              <a:gd name="T95" fmla="*/ 427355 h 774065"/>
                              <a:gd name="T96" fmla="*/ 134874 w 139700"/>
                              <a:gd name="T97" fmla="*/ 305981 h 774065"/>
                              <a:gd name="T98" fmla="*/ 134874 w 139700"/>
                              <a:gd name="T99" fmla="*/ 305981 h 774065"/>
                              <a:gd name="T100" fmla="*/ 134874 w 139700"/>
                              <a:gd name="T101" fmla="*/ 152717 h 774065"/>
                              <a:gd name="T102" fmla="*/ 130302 w 139700"/>
                              <a:gd name="T103" fmla="*/ 624865 h 774065"/>
                              <a:gd name="T104" fmla="*/ 125742 w 139700"/>
                              <a:gd name="T105" fmla="*/ 595960 h 774065"/>
                              <a:gd name="T106" fmla="*/ 139433 w 139700"/>
                              <a:gd name="T107" fmla="*/ 467677 h 774065"/>
                              <a:gd name="T108" fmla="*/ 139433 w 139700"/>
                              <a:gd name="T109" fmla="*/ 467677 h 774065"/>
                              <a:gd name="T110" fmla="*/ 139433 w 139700"/>
                              <a:gd name="T111" fmla="*/ 459308 h 774065"/>
                              <a:gd name="T112" fmla="*/ 130302 w 139700"/>
                              <a:gd name="T113" fmla="*/ 344779 h 774065"/>
                              <a:gd name="T114" fmla="*/ 125742 w 139700"/>
                              <a:gd name="T115" fmla="*/ 315887 h 774065"/>
                              <a:gd name="T116" fmla="*/ 139433 w 139700"/>
                              <a:gd name="T117" fmla="*/ 183146 h 774065"/>
                              <a:gd name="T118" fmla="*/ 139433 w 139700"/>
                              <a:gd name="T119" fmla="*/ 183146 h 774065"/>
                              <a:gd name="T120" fmla="*/ 139433 w 139700"/>
                              <a:gd name="T121" fmla="*/ 175539 h 774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700" h="774065">
                                <a:moveTo>
                                  <a:pt x="19011" y="656856"/>
                                </a:moveTo>
                                <a:lnTo>
                                  <a:pt x="0" y="659892"/>
                                </a:lnTo>
                                <a:lnTo>
                                  <a:pt x="0" y="773988"/>
                                </a:lnTo>
                                <a:lnTo>
                                  <a:pt x="19011" y="773988"/>
                                </a:lnTo>
                                <a:lnTo>
                                  <a:pt x="19011" y="656856"/>
                                </a:lnTo>
                                <a:close/>
                              </a:path>
                              <a:path w="139700" h="774065">
                                <a:moveTo>
                                  <a:pt x="19011" y="638594"/>
                                </a:moveTo>
                                <a:lnTo>
                                  <a:pt x="0" y="641629"/>
                                </a:lnTo>
                                <a:lnTo>
                                  <a:pt x="0" y="653046"/>
                                </a:lnTo>
                                <a:lnTo>
                                  <a:pt x="19011" y="649998"/>
                                </a:lnTo>
                                <a:lnTo>
                                  <a:pt x="19011" y="638594"/>
                                </a:lnTo>
                                <a:close/>
                              </a:path>
                              <a:path w="139700" h="774065">
                                <a:moveTo>
                                  <a:pt x="19011" y="516890"/>
                                </a:moveTo>
                                <a:lnTo>
                                  <a:pt x="0" y="519938"/>
                                </a:lnTo>
                                <a:lnTo>
                                  <a:pt x="0" y="634034"/>
                                </a:lnTo>
                                <a:lnTo>
                                  <a:pt x="19011" y="630986"/>
                                </a:lnTo>
                                <a:lnTo>
                                  <a:pt x="19011" y="516890"/>
                                </a:lnTo>
                                <a:close/>
                              </a:path>
                              <a:path w="139700" h="774065">
                                <a:moveTo>
                                  <a:pt x="19011" y="497878"/>
                                </a:moveTo>
                                <a:lnTo>
                                  <a:pt x="0" y="500913"/>
                                </a:lnTo>
                                <a:lnTo>
                                  <a:pt x="0" y="512330"/>
                                </a:lnTo>
                                <a:lnTo>
                                  <a:pt x="19011" y="509282"/>
                                </a:lnTo>
                                <a:lnTo>
                                  <a:pt x="19011" y="497878"/>
                                </a:lnTo>
                                <a:close/>
                              </a:path>
                              <a:path w="139700" h="774065">
                                <a:moveTo>
                                  <a:pt x="19011" y="376174"/>
                                </a:moveTo>
                                <a:lnTo>
                                  <a:pt x="0" y="379222"/>
                                </a:lnTo>
                                <a:lnTo>
                                  <a:pt x="0" y="493318"/>
                                </a:lnTo>
                                <a:lnTo>
                                  <a:pt x="19011" y="490270"/>
                                </a:lnTo>
                                <a:lnTo>
                                  <a:pt x="19011" y="376174"/>
                                </a:lnTo>
                                <a:close/>
                              </a:path>
                              <a:path w="139700" h="774065">
                                <a:moveTo>
                                  <a:pt x="19011" y="357162"/>
                                </a:moveTo>
                                <a:lnTo>
                                  <a:pt x="0" y="360197"/>
                                </a:lnTo>
                                <a:lnTo>
                                  <a:pt x="0" y="371614"/>
                                </a:lnTo>
                                <a:lnTo>
                                  <a:pt x="19011" y="368566"/>
                                </a:lnTo>
                                <a:lnTo>
                                  <a:pt x="19011" y="357162"/>
                                </a:lnTo>
                                <a:close/>
                              </a:path>
                              <a:path w="139700" h="774065">
                                <a:moveTo>
                                  <a:pt x="19011" y="235458"/>
                                </a:moveTo>
                                <a:lnTo>
                                  <a:pt x="0" y="238506"/>
                                </a:lnTo>
                                <a:lnTo>
                                  <a:pt x="0" y="352602"/>
                                </a:lnTo>
                                <a:lnTo>
                                  <a:pt x="19011" y="349554"/>
                                </a:lnTo>
                                <a:lnTo>
                                  <a:pt x="19011" y="235458"/>
                                </a:lnTo>
                                <a:close/>
                              </a:path>
                              <a:path w="139700" h="774065">
                                <a:moveTo>
                                  <a:pt x="19011" y="216446"/>
                                </a:moveTo>
                                <a:lnTo>
                                  <a:pt x="0" y="219481"/>
                                </a:lnTo>
                                <a:lnTo>
                                  <a:pt x="0" y="230898"/>
                                </a:lnTo>
                                <a:lnTo>
                                  <a:pt x="19011" y="227850"/>
                                </a:lnTo>
                                <a:lnTo>
                                  <a:pt x="19011" y="216446"/>
                                </a:lnTo>
                                <a:close/>
                              </a:path>
                              <a:path w="139700" h="774065">
                                <a:moveTo>
                                  <a:pt x="19011" y="197434"/>
                                </a:moveTo>
                                <a:lnTo>
                                  <a:pt x="0" y="200469"/>
                                </a:lnTo>
                                <a:lnTo>
                                  <a:pt x="0" y="211886"/>
                                </a:lnTo>
                                <a:lnTo>
                                  <a:pt x="19011" y="208838"/>
                                </a:lnTo>
                                <a:lnTo>
                                  <a:pt x="19011" y="197434"/>
                                </a:lnTo>
                                <a:close/>
                              </a:path>
                              <a:path w="139700" h="774065">
                                <a:moveTo>
                                  <a:pt x="19011" y="151790"/>
                                </a:moveTo>
                                <a:lnTo>
                                  <a:pt x="0" y="154838"/>
                                </a:lnTo>
                                <a:lnTo>
                                  <a:pt x="0" y="192874"/>
                                </a:lnTo>
                                <a:lnTo>
                                  <a:pt x="19011" y="189826"/>
                                </a:lnTo>
                                <a:lnTo>
                                  <a:pt x="19011" y="151790"/>
                                </a:lnTo>
                                <a:close/>
                              </a:path>
                              <a:path w="139700" h="774065">
                                <a:moveTo>
                                  <a:pt x="19011" y="106146"/>
                                </a:moveTo>
                                <a:lnTo>
                                  <a:pt x="0" y="109194"/>
                                </a:lnTo>
                                <a:lnTo>
                                  <a:pt x="0" y="147231"/>
                                </a:lnTo>
                                <a:lnTo>
                                  <a:pt x="19011" y="144183"/>
                                </a:lnTo>
                                <a:lnTo>
                                  <a:pt x="19011" y="106146"/>
                                </a:lnTo>
                                <a:close/>
                              </a:path>
                              <a:path w="139700" h="774065">
                                <a:moveTo>
                                  <a:pt x="19011" y="11087"/>
                                </a:moveTo>
                                <a:lnTo>
                                  <a:pt x="0" y="14122"/>
                                </a:lnTo>
                                <a:lnTo>
                                  <a:pt x="0" y="101600"/>
                                </a:lnTo>
                                <a:lnTo>
                                  <a:pt x="19011" y="98552"/>
                                </a:lnTo>
                                <a:lnTo>
                                  <a:pt x="19011" y="11087"/>
                                </a:lnTo>
                                <a:close/>
                              </a:path>
                              <a:path w="139700" h="774065">
                                <a:moveTo>
                                  <a:pt x="65138" y="694880"/>
                                </a:moveTo>
                                <a:lnTo>
                                  <a:pt x="46126" y="697915"/>
                                </a:lnTo>
                                <a:lnTo>
                                  <a:pt x="46126" y="709333"/>
                                </a:lnTo>
                                <a:lnTo>
                                  <a:pt x="65138" y="706285"/>
                                </a:lnTo>
                                <a:lnTo>
                                  <a:pt x="65138" y="694880"/>
                                </a:lnTo>
                                <a:close/>
                              </a:path>
                              <a:path w="139700" h="774065">
                                <a:moveTo>
                                  <a:pt x="65138" y="567169"/>
                                </a:moveTo>
                                <a:lnTo>
                                  <a:pt x="46126" y="570204"/>
                                </a:lnTo>
                                <a:lnTo>
                                  <a:pt x="46126" y="581621"/>
                                </a:lnTo>
                                <a:lnTo>
                                  <a:pt x="65138" y="578573"/>
                                </a:lnTo>
                                <a:lnTo>
                                  <a:pt x="65138" y="567169"/>
                                </a:lnTo>
                                <a:close/>
                              </a:path>
                              <a:path w="139700" h="774065">
                                <a:moveTo>
                                  <a:pt x="65138" y="417588"/>
                                </a:moveTo>
                                <a:lnTo>
                                  <a:pt x="46126" y="420624"/>
                                </a:lnTo>
                                <a:lnTo>
                                  <a:pt x="46126" y="432041"/>
                                </a:lnTo>
                                <a:lnTo>
                                  <a:pt x="65138" y="428993"/>
                                </a:lnTo>
                                <a:lnTo>
                                  <a:pt x="65138" y="417588"/>
                                </a:lnTo>
                                <a:close/>
                              </a:path>
                              <a:path w="139700" h="774065">
                                <a:moveTo>
                                  <a:pt x="65138" y="280339"/>
                                </a:moveTo>
                                <a:lnTo>
                                  <a:pt x="46126" y="283375"/>
                                </a:lnTo>
                                <a:lnTo>
                                  <a:pt x="46126" y="294792"/>
                                </a:lnTo>
                                <a:lnTo>
                                  <a:pt x="65138" y="291744"/>
                                </a:lnTo>
                                <a:lnTo>
                                  <a:pt x="65138" y="280339"/>
                                </a:lnTo>
                                <a:close/>
                              </a:path>
                              <a:path w="139700" h="774065">
                                <a:moveTo>
                                  <a:pt x="65138" y="120992"/>
                                </a:moveTo>
                                <a:lnTo>
                                  <a:pt x="46126" y="124028"/>
                                </a:lnTo>
                                <a:lnTo>
                                  <a:pt x="46126" y="135445"/>
                                </a:lnTo>
                                <a:lnTo>
                                  <a:pt x="65138" y="132397"/>
                                </a:lnTo>
                                <a:lnTo>
                                  <a:pt x="65138" y="120992"/>
                                </a:lnTo>
                                <a:close/>
                              </a:path>
                              <a:path w="139700" h="774065">
                                <a:moveTo>
                                  <a:pt x="84162" y="719226"/>
                                </a:moveTo>
                                <a:lnTo>
                                  <a:pt x="46126" y="724547"/>
                                </a:lnTo>
                                <a:lnTo>
                                  <a:pt x="46126" y="773988"/>
                                </a:lnTo>
                                <a:lnTo>
                                  <a:pt x="84162" y="773988"/>
                                </a:lnTo>
                                <a:lnTo>
                                  <a:pt x="84162" y="719226"/>
                                </a:lnTo>
                                <a:close/>
                              </a:path>
                              <a:path w="139700" h="774065">
                                <a:moveTo>
                                  <a:pt x="84162" y="637895"/>
                                </a:moveTo>
                                <a:lnTo>
                                  <a:pt x="65151" y="640930"/>
                                </a:lnTo>
                                <a:lnTo>
                                  <a:pt x="65151" y="652348"/>
                                </a:lnTo>
                                <a:lnTo>
                                  <a:pt x="84162" y="649300"/>
                                </a:lnTo>
                                <a:lnTo>
                                  <a:pt x="84162" y="637895"/>
                                </a:lnTo>
                                <a:close/>
                              </a:path>
                              <a:path w="139700" h="774065">
                                <a:moveTo>
                                  <a:pt x="84162" y="589216"/>
                                </a:moveTo>
                                <a:lnTo>
                                  <a:pt x="46126" y="594537"/>
                                </a:lnTo>
                                <a:lnTo>
                                  <a:pt x="46126" y="630288"/>
                                </a:lnTo>
                                <a:lnTo>
                                  <a:pt x="84162" y="624967"/>
                                </a:lnTo>
                                <a:lnTo>
                                  <a:pt x="84162" y="589216"/>
                                </a:lnTo>
                                <a:close/>
                              </a:path>
                              <a:path w="139700" h="774065">
                                <a:moveTo>
                                  <a:pt x="84162" y="488315"/>
                                </a:moveTo>
                                <a:lnTo>
                                  <a:pt x="65151" y="491350"/>
                                </a:lnTo>
                                <a:lnTo>
                                  <a:pt x="65151" y="502767"/>
                                </a:lnTo>
                                <a:lnTo>
                                  <a:pt x="84162" y="499719"/>
                                </a:lnTo>
                                <a:lnTo>
                                  <a:pt x="84162" y="488315"/>
                                </a:lnTo>
                                <a:close/>
                              </a:path>
                              <a:path w="139700" h="774065">
                                <a:moveTo>
                                  <a:pt x="84162" y="439635"/>
                                </a:moveTo>
                                <a:lnTo>
                                  <a:pt x="46126" y="444957"/>
                                </a:lnTo>
                                <a:lnTo>
                                  <a:pt x="46126" y="480707"/>
                                </a:lnTo>
                                <a:lnTo>
                                  <a:pt x="84162" y="475386"/>
                                </a:lnTo>
                                <a:lnTo>
                                  <a:pt x="84162" y="439635"/>
                                </a:lnTo>
                                <a:close/>
                              </a:path>
                              <a:path w="139700" h="774065">
                                <a:moveTo>
                                  <a:pt x="84162" y="351078"/>
                                </a:moveTo>
                                <a:lnTo>
                                  <a:pt x="65151" y="354114"/>
                                </a:lnTo>
                                <a:lnTo>
                                  <a:pt x="65151" y="365531"/>
                                </a:lnTo>
                                <a:lnTo>
                                  <a:pt x="84162" y="362483"/>
                                </a:lnTo>
                                <a:lnTo>
                                  <a:pt x="84162" y="351078"/>
                                </a:lnTo>
                                <a:close/>
                              </a:path>
                              <a:path w="139700" h="774065">
                                <a:moveTo>
                                  <a:pt x="84162" y="302399"/>
                                </a:moveTo>
                                <a:lnTo>
                                  <a:pt x="46126" y="307721"/>
                                </a:lnTo>
                                <a:lnTo>
                                  <a:pt x="46126" y="343471"/>
                                </a:lnTo>
                                <a:lnTo>
                                  <a:pt x="84162" y="338150"/>
                                </a:lnTo>
                                <a:lnTo>
                                  <a:pt x="84162" y="302399"/>
                                </a:lnTo>
                                <a:close/>
                              </a:path>
                              <a:path w="139700" h="774065">
                                <a:moveTo>
                                  <a:pt x="84162" y="191731"/>
                                </a:moveTo>
                                <a:lnTo>
                                  <a:pt x="65151" y="194767"/>
                                </a:lnTo>
                                <a:lnTo>
                                  <a:pt x="65151" y="206184"/>
                                </a:lnTo>
                                <a:lnTo>
                                  <a:pt x="84162" y="203136"/>
                                </a:lnTo>
                                <a:lnTo>
                                  <a:pt x="84162" y="191731"/>
                                </a:lnTo>
                                <a:close/>
                              </a:path>
                              <a:path w="139700" h="774065">
                                <a:moveTo>
                                  <a:pt x="84162" y="143040"/>
                                </a:moveTo>
                                <a:lnTo>
                                  <a:pt x="46126" y="148361"/>
                                </a:lnTo>
                                <a:lnTo>
                                  <a:pt x="46126" y="184111"/>
                                </a:lnTo>
                                <a:lnTo>
                                  <a:pt x="84162" y="178790"/>
                                </a:lnTo>
                                <a:lnTo>
                                  <a:pt x="84162" y="143040"/>
                                </a:lnTo>
                                <a:close/>
                              </a:path>
                              <a:path w="139700" h="774065">
                                <a:moveTo>
                                  <a:pt x="84162" y="0"/>
                                </a:moveTo>
                                <a:lnTo>
                                  <a:pt x="65151" y="3035"/>
                                </a:lnTo>
                                <a:lnTo>
                                  <a:pt x="65151" y="90512"/>
                                </a:lnTo>
                                <a:lnTo>
                                  <a:pt x="84162" y="87464"/>
                                </a:lnTo>
                                <a:lnTo>
                                  <a:pt x="84162" y="0"/>
                                </a:lnTo>
                                <a:close/>
                              </a:path>
                              <a:path w="139700" h="774065">
                                <a:moveTo>
                                  <a:pt x="112369" y="662165"/>
                                </a:moveTo>
                                <a:lnTo>
                                  <a:pt x="103238" y="662927"/>
                                </a:lnTo>
                                <a:lnTo>
                                  <a:pt x="103238" y="750404"/>
                                </a:lnTo>
                                <a:lnTo>
                                  <a:pt x="112369" y="748118"/>
                                </a:lnTo>
                                <a:lnTo>
                                  <a:pt x="112369" y="662165"/>
                                </a:lnTo>
                                <a:close/>
                              </a:path>
                              <a:path w="139700" h="774065">
                                <a:moveTo>
                                  <a:pt x="112369" y="525259"/>
                                </a:moveTo>
                                <a:lnTo>
                                  <a:pt x="103238" y="522973"/>
                                </a:lnTo>
                                <a:lnTo>
                                  <a:pt x="103238" y="610450"/>
                                </a:lnTo>
                                <a:lnTo>
                                  <a:pt x="112369" y="611212"/>
                                </a:lnTo>
                                <a:lnTo>
                                  <a:pt x="112369" y="525259"/>
                                </a:lnTo>
                                <a:close/>
                              </a:path>
                              <a:path w="139700" h="774065">
                                <a:moveTo>
                                  <a:pt x="112369" y="500100"/>
                                </a:moveTo>
                                <a:lnTo>
                                  <a:pt x="103238" y="496290"/>
                                </a:lnTo>
                                <a:lnTo>
                                  <a:pt x="103238" y="502386"/>
                                </a:lnTo>
                                <a:lnTo>
                                  <a:pt x="112369" y="506196"/>
                                </a:lnTo>
                                <a:lnTo>
                                  <a:pt x="112369" y="500100"/>
                                </a:lnTo>
                                <a:close/>
                              </a:path>
                              <a:path w="139700" h="774065">
                                <a:moveTo>
                                  <a:pt x="112369" y="385229"/>
                                </a:moveTo>
                                <a:lnTo>
                                  <a:pt x="103238" y="382168"/>
                                </a:lnTo>
                                <a:lnTo>
                                  <a:pt x="103238" y="469646"/>
                                </a:lnTo>
                                <a:lnTo>
                                  <a:pt x="112369" y="472681"/>
                                </a:lnTo>
                                <a:lnTo>
                                  <a:pt x="112369" y="385229"/>
                                </a:lnTo>
                                <a:close/>
                              </a:path>
                              <a:path w="139700" h="774065">
                                <a:moveTo>
                                  <a:pt x="112369" y="361340"/>
                                </a:moveTo>
                                <a:lnTo>
                                  <a:pt x="103238" y="356781"/>
                                </a:lnTo>
                                <a:lnTo>
                                  <a:pt x="103238" y="362864"/>
                                </a:lnTo>
                                <a:lnTo>
                                  <a:pt x="112369" y="367436"/>
                                </a:lnTo>
                                <a:lnTo>
                                  <a:pt x="112369" y="361340"/>
                                </a:lnTo>
                                <a:close/>
                              </a:path>
                              <a:path w="139700" h="774065">
                                <a:moveTo>
                                  <a:pt x="112369" y="246113"/>
                                </a:moveTo>
                                <a:lnTo>
                                  <a:pt x="103238" y="241541"/>
                                </a:lnTo>
                                <a:lnTo>
                                  <a:pt x="103238" y="329018"/>
                                </a:lnTo>
                                <a:lnTo>
                                  <a:pt x="112369" y="333578"/>
                                </a:lnTo>
                                <a:lnTo>
                                  <a:pt x="112369" y="246113"/>
                                </a:lnTo>
                                <a:close/>
                              </a:path>
                              <a:path w="139700" h="774065">
                                <a:moveTo>
                                  <a:pt x="112369" y="221767"/>
                                </a:moveTo>
                                <a:lnTo>
                                  <a:pt x="103238" y="217208"/>
                                </a:lnTo>
                                <a:lnTo>
                                  <a:pt x="103238" y="223291"/>
                                </a:lnTo>
                                <a:lnTo>
                                  <a:pt x="112369" y="227850"/>
                                </a:lnTo>
                                <a:lnTo>
                                  <a:pt x="112369" y="221767"/>
                                </a:lnTo>
                                <a:close/>
                              </a:path>
                              <a:path w="139700" h="774065">
                                <a:moveTo>
                                  <a:pt x="112369" y="105778"/>
                                </a:moveTo>
                                <a:lnTo>
                                  <a:pt x="103238" y="100444"/>
                                </a:lnTo>
                                <a:lnTo>
                                  <a:pt x="103238" y="187921"/>
                                </a:lnTo>
                                <a:lnTo>
                                  <a:pt x="112369" y="193243"/>
                                </a:lnTo>
                                <a:lnTo>
                                  <a:pt x="112369" y="105778"/>
                                </a:lnTo>
                                <a:close/>
                              </a:path>
                              <a:path w="139700" h="774065">
                                <a:moveTo>
                                  <a:pt x="112369" y="6845"/>
                                </a:moveTo>
                                <a:lnTo>
                                  <a:pt x="103238" y="1511"/>
                                </a:lnTo>
                                <a:lnTo>
                                  <a:pt x="103238" y="88988"/>
                                </a:lnTo>
                                <a:lnTo>
                                  <a:pt x="112369" y="94310"/>
                                </a:lnTo>
                                <a:lnTo>
                                  <a:pt x="112369" y="6845"/>
                                </a:lnTo>
                                <a:close/>
                              </a:path>
                              <a:path w="139700" h="774065">
                                <a:moveTo>
                                  <a:pt x="112382" y="636676"/>
                                </a:moveTo>
                                <a:lnTo>
                                  <a:pt x="103251" y="636676"/>
                                </a:lnTo>
                                <a:lnTo>
                                  <a:pt x="103251" y="642759"/>
                                </a:lnTo>
                                <a:lnTo>
                                  <a:pt x="112382" y="642759"/>
                                </a:lnTo>
                                <a:lnTo>
                                  <a:pt x="112382" y="636676"/>
                                </a:lnTo>
                                <a:close/>
                              </a:path>
                              <a:path w="139700" h="774065">
                                <a:moveTo>
                                  <a:pt x="134874" y="580745"/>
                                </a:moveTo>
                                <a:lnTo>
                                  <a:pt x="125742" y="581507"/>
                                </a:lnTo>
                                <a:lnTo>
                                  <a:pt x="125742" y="587590"/>
                                </a:lnTo>
                                <a:lnTo>
                                  <a:pt x="134874" y="586828"/>
                                </a:lnTo>
                                <a:lnTo>
                                  <a:pt x="134874" y="580745"/>
                                </a:lnTo>
                                <a:close/>
                              </a:path>
                              <a:path w="139700" h="774065">
                                <a:moveTo>
                                  <a:pt x="134874" y="430403"/>
                                </a:moveTo>
                                <a:lnTo>
                                  <a:pt x="125742" y="427355"/>
                                </a:lnTo>
                                <a:lnTo>
                                  <a:pt x="125742" y="433451"/>
                                </a:lnTo>
                                <a:lnTo>
                                  <a:pt x="134874" y="436486"/>
                                </a:lnTo>
                                <a:lnTo>
                                  <a:pt x="134874" y="430403"/>
                                </a:lnTo>
                                <a:close/>
                              </a:path>
                              <a:path w="139700" h="774065">
                                <a:moveTo>
                                  <a:pt x="134874" y="305981"/>
                                </a:moveTo>
                                <a:lnTo>
                                  <a:pt x="125742" y="301421"/>
                                </a:lnTo>
                                <a:lnTo>
                                  <a:pt x="125742" y="307517"/>
                                </a:lnTo>
                                <a:lnTo>
                                  <a:pt x="134874" y="312077"/>
                                </a:lnTo>
                                <a:lnTo>
                                  <a:pt x="134874" y="305981"/>
                                </a:lnTo>
                                <a:close/>
                              </a:path>
                              <a:path w="139700" h="774065">
                                <a:moveTo>
                                  <a:pt x="134874" y="146634"/>
                                </a:moveTo>
                                <a:lnTo>
                                  <a:pt x="125742" y="142074"/>
                                </a:lnTo>
                                <a:lnTo>
                                  <a:pt x="125742" y="148158"/>
                                </a:lnTo>
                                <a:lnTo>
                                  <a:pt x="134874" y="152717"/>
                                </a:lnTo>
                                <a:lnTo>
                                  <a:pt x="134874" y="146634"/>
                                </a:lnTo>
                                <a:close/>
                              </a:path>
                              <a:path w="139700" h="774065">
                                <a:moveTo>
                                  <a:pt x="139433" y="618020"/>
                                </a:moveTo>
                                <a:lnTo>
                                  <a:pt x="130302" y="618782"/>
                                </a:lnTo>
                                <a:lnTo>
                                  <a:pt x="130302" y="624865"/>
                                </a:lnTo>
                                <a:lnTo>
                                  <a:pt x="139433" y="624103"/>
                                </a:lnTo>
                                <a:lnTo>
                                  <a:pt x="139433" y="618020"/>
                                </a:lnTo>
                                <a:close/>
                              </a:path>
                              <a:path w="139700" h="774065">
                                <a:moveTo>
                                  <a:pt x="139433" y="595198"/>
                                </a:moveTo>
                                <a:lnTo>
                                  <a:pt x="125742" y="595960"/>
                                </a:lnTo>
                                <a:lnTo>
                                  <a:pt x="125742" y="609650"/>
                                </a:lnTo>
                                <a:lnTo>
                                  <a:pt x="139433" y="608888"/>
                                </a:lnTo>
                                <a:lnTo>
                                  <a:pt x="139433" y="595198"/>
                                </a:lnTo>
                                <a:close/>
                              </a:path>
                              <a:path w="139700" h="774065">
                                <a:moveTo>
                                  <a:pt x="139433" y="467677"/>
                                </a:moveTo>
                                <a:lnTo>
                                  <a:pt x="130302" y="464629"/>
                                </a:lnTo>
                                <a:lnTo>
                                  <a:pt x="130302" y="470712"/>
                                </a:lnTo>
                                <a:lnTo>
                                  <a:pt x="139433" y="473760"/>
                                </a:lnTo>
                                <a:lnTo>
                                  <a:pt x="139433" y="467677"/>
                                </a:lnTo>
                                <a:close/>
                              </a:path>
                              <a:path w="139700" h="774065">
                                <a:moveTo>
                                  <a:pt x="139433" y="445617"/>
                                </a:moveTo>
                                <a:lnTo>
                                  <a:pt x="125742" y="441807"/>
                                </a:lnTo>
                                <a:lnTo>
                                  <a:pt x="125742" y="455510"/>
                                </a:lnTo>
                                <a:lnTo>
                                  <a:pt x="139433" y="459308"/>
                                </a:lnTo>
                                <a:lnTo>
                                  <a:pt x="139433" y="445617"/>
                                </a:lnTo>
                                <a:close/>
                              </a:path>
                              <a:path w="139700" h="774065">
                                <a:moveTo>
                                  <a:pt x="139433" y="343255"/>
                                </a:moveTo>
                                <a:lnTo>
                                  <a:pt x="130302" y="338696"/>
                                </a:lnTo>
                                <a:lnTo>
                                  <a:pt x="130302" y="344779"/>
                                </a:lnTo>
                                <a:lnTo>
                                  <a:pt x="139433" y="349351"/>
                                </a:lnTo>
                                <a:lnTo>
                                  <a:pt x="139433" y="343255"/>
                                </a:lnTo>
                                <a:close/>
                              </a:path>
                              <a:path w="139700" h="774065">
                                <a:moveTo>
                                  <a:pt x="139433" y="321208"/>
                                </a:moveTo>
                                <a:lnTo>
                                  <a:pt x="125742" y="315887"/>
                                </a:lnTo>
                                <a:lnTo>
                                  <a:pt x="125742" y="329577"/>
                                </a:lnTo>
                                <a:lnTo>
                                  <a:pt x="139433" y="334899"/>
                                </a:lnTo>
                                <a:lnTo>
                                  <a:pt x="139433" y="321208"/>
                                </a:lnTo>
                                <a:close/>
                              </a:path>
                              <a:path w="139700" h="774065">
                                <a:moveTo>
                                  <a:pt x="139433" y="183146"/>
                                </a:moveTo>
                                <a:lnTo>
                                  <a:pt x="130302" y="179349"/>
                                </a:lnTo>
                                <a:lnTo>
                                  <a:pt x="130302" y="185432"/>
                                </a:lnTo>
                                <a:lnTo>
                                  <a:pt x="139433" y="189242"/>
                                </a:lnTo>
                                <a:lnTo>
                                  <a:pt x="139433" y="183146"/>
                                </a:lnTo>
                                <a:close/>
                              </a:path>
                              <a:path w="139700" h="774065">
                                <a:moveTo>
                                  <a:pt x="139433" y="161848"/>
                                </a:moveTo>
                                <a:lnTo>
                                  <a:pt x="125742" y="156527"/>
                                </a:lnTo>
                                <a:lnTo>
                                  <a:pt x="125742" y="170218"/>
                                </a:lnTo>
                                <a:lnTo>
                                  <a:pt x="139433" y="175539"/>
                                </a:lnTo>
                                <a:lnTo>
                                  <a:pt x="139433" y="161848"/>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014040" name="Graphic 136"/>
                        <wps:cNvSpPr>
                          <a:spLocks/>
                        </wps:cNvSpPr>
                        <wps:spPr bwMode="auto">
                          <a:xfrm>
                            <a:off x="2714" y="5288"/>
                            <a:ext cx="2547" cy="51"/>
                          </a:xfrm>
                          <a:custGeom>
                            <a:avLst/>
                            <a:gdLst>
                              <a:gd name="T0" fmla="*/ 0 w 254635"/>
                              <a:gd name="T1" fmla="*/ 0 h 5080"/>
                              <a:gd name="T2" fmla="*/ 36398 w 254635"/>
                              <a:gd name="T3" fmla="*/ 4902 h 5080"/>
                              <a:gd name="T4" fmla="*/ 254444 w 254635"/>
                              <a:gd name="T5" fmla="*/ 4902 h 5080"/>
                            </a:gdLst>
                            <a:ahLst/>
                            <a:cxnLst>
                              <a:cxn ang="0">
                                <a:pos x="T0" y="T1"/>
                              </a:cxn>
                              <a:cxn ang="0">
                                <a:pos x="T2" y="T3"/>
                              </a:cxn>
                              <a:cxn ang="0">
                                <a:pos x="T4" y="T5"/>
                              </a:cxn>
                            </a:cxnLst>
                            <a:rect l="0" t="0" r="r" b="b"/>
                            <a:pathLst>
                              <a:path w="254635" h="5080">
                                <a:moveTo>
                                  <a:pt x="0" y="0"/>
                                </a:moveTo>
                                <a:lnTo>
                                  <a:pt x="36398" y="4902"/>
                                </a:lnTo>
                                <a:lnTo>
                                  <a:pt x="254444" y="490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176797" name="Graphic 137"/>
                        <wps:cNvSpPr>
                          <a:spLocks/>
                        </wps:cNvSpPr>
                        <wps:spPr bwMode="auto">
                          <a:xfrm>
                            <a:off x="3078" y="5337"/>
                            <a:ext cx="2470" cy="3473"/>
                          </a:xfrm>
                          <a:custGeom>
                            <a:avLst/>
                            <a:gdLst>
                              <a:gd name="T0" fmla="*/ 0 w 247015"/>
                              <a:gd name="T1" fmla="*/ 346849 h 347345"/>
                              <a:gd name="T2" fmla="*/ 218046 w 247015"/>
                              <a:gd name="T3" fmla="*/ 346849 h 347345"/>
                              <a:gd name="T4" fmla="*/ 218046 w 247015"/>
                              <a:gd name="T5" fmla="*/ 0 h 347345"/>
                              <a:gd name="T6" fmla="*/ 246392 w 247015"/>
                              <a:gd name="T7" fmla="*/ 2628 h 347345"/>
                            </a:gdLst>
                            <a:ahLst/>
                            <a:cxnLst>
                              <a:cxn ang="0">
                                <a:pos x="T0" y="T1"/>
                              </a:cxn>
                              <a:cxn ang="0">
                                <a:pos x="T2" y="T3"/>
                              </a:cxn>
                              <a:cxn ang="0">
                                <a:pos x="T4" y="T5"/>
                              </a:cxn>
                              <a:cxn ang="0">
                                <a:pos x="T6" y="T7"/>
                              </a:cxn>
                            </a:cxnLst>
                            <a:rect l="0" t="0" r="r" b="b"/>
                            <a:pathLst>
                              <a:path w="247015" h="347345">
                                <a:moveTo>
                                  <a:pt x="0" y="346849"/>
                                </a:moveTo>
                                <a:lnTo>
                                  <a:pt x="218046" y="346849"/>
                                </a:lnTo>
                                <a:lnTo>
                                  <a:pt x="218046" y="0"/>
                                </a:lnTo>
                                <a:lnTo>
                                  <a:pt x="246392" y="2628"/>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905044" name="Graphic 138"/>
                        <wps:cNvSpPr>
                          <a:spLocks/>
                        </wps:cNvSpPr>
                        <wps:spPr bwMode="auto">
                          <a:xfrm>
                            <a:off x="26" y="5386"/>
                            <a:ext cx="1601" cy="3423"/>
                          </a:xfrm>
                          <a:custGeom>
                            <a:avLst/>
                            <a:gdLst>
                              <a:gd name="T0" fmla="*/ 0 w 160020"/>
                              <a:gd name="T1" fmla="*/ 341947 h 342265"/>
                              <a:gd name="T2" fmla="*/ 159600 w 160020"/>
                              <a:gd name="T3" fmla="*/ 341947 h 342265"/>
                              <a:gd name="T4" fmla="*/ 159600 w 160020"/>
                              <a:gd name="T5" fmla="*/ 0 h 342265"/>
                              <a:gd name="T6" fmla="*/ 0 w 160020"/>
                              <a:gd name="T7" fmla="*/ 27292 h 342265"/>
                              <a:gd name="T8" fmla="*/ 0 w 160020"/>
                              <a:gd name="T9" fmla="*/ 341947 h 342265"/>
                            </a:gdLst>
                            <a:ahLst/>
                            <a:cxnLst>
                              <a:cxn ang="0">
                                <a:pos x="T0" y="T1"/>
                              </a:cxn>
                              <a:cxn ang="0">
                                <a:pos x="T2" y="T3"/>
                              </a:cxn>
                              <a:cxn ang="0">
                                <a:pos x="T4" y="T5"/>
                              </a:cxn>
                              <a:cxn ang="0">
                                <a:pos x="T6" y="T7"/>
                              </a:cxn>
                              <a:cxn ang="0">
                                <a:pos x="T8" y="T9"/>
                              </a:cxn>
                            </a:cxnLst>
                            <a:rect l="0" t="0" r="r" b="b"/>
                            <a:pathLst>
                              <a:path w="160020" h="342265">
                                <a:moveTo>
                                  <a:pt x="0" y="341947"/>
                                </a:moveTo>
                                <a:lnTo>
                                  <a:pt x="159600" y="341947"/>
                                </a:lnTo>
                                <a:lnTo>
                                  <a:pt x="159600" y="0"/>
                                </a:lnTo>
                                <a:lnTo>
                                  <a:pt x="0" y="27292"/>
                                </a:lnTo>
                                <a:lnTo>
                                  <a:pt x="0" y="341947"/>
                                </a:lnTo>
                                <a:close/>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476600" name="Graphic 139"/>
                        <wps:cNvSpPr>
                          <a:spLocks/>
                        </wps:cNvSpPr>
                        <wps:spPr bwMode="auto">
                          <a:xfrm>
                            <a:off x="1622" y="8805"/>
                            <a:ext cx="1093" cy="13"/>
                          </a:xfrm>
                          <a:custGeom>
                            <a:avLst/>
                            <a:gdLst>
                              <a:gd name="T0" fmla="*/ 0 w 109220"/>
                              <a:gd name="T1" fmla="*/ 0 h 1270"/>
                              <a:gd name="T2" fmla="*/ 109194 w 109220"/>
                              <a:gd name="T3" fmla="*/ 0 h 1270"/>
                            </a:gdLst>
                            <a:ahLst/>
                            <a:cxnLst>
                              <a:cxn ang="0">
                                <a:pos x="T0" y="T1"/>
                              </a:cxn>
                              <a:cxn ang="0">
                                <a:pos x="T2" y="T3"/>
                              </a:cxn>
                            </a:cxnLst>
                            <a:rect l="0" t="0" r="r" b="b"/>
                            <a:pathLst>
                              <a:path w="109220" h="1270">
                                <a:moveTo>
                                  <a:pt x="0" y="0"/>
                                </a:moveTo>
                                <a:lnTo>
                                  <a:pt x="109194" y="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893149" name="Graphic 140"/>
                        <wps:cNvSpPr>
                          <a:spLocks/>
                        </wps:cNvSpPr>
                        <wps:spPr bwMode="auto">
                          <a:xfrm>
                            <a:off x="1622" y="5239"/>
                            <a:ext cx="1461" cy="3569"/>
                          </a:xfrm>
                          <a:custGeom>
                            <a:avLst/>
                            <a:gdLst>
                              <a:gd name="T0" fmla="*/ 0 w 146050"/>
                              <a:gd name="T1" fmla="*/ 14693 h 356870"/>
                              <a:gd name="T2" fmla="*/ 0 w 146050"/>
                              <a:gd name="T3" fmla="*/ 9791 h 356870"/>
                              <a:gd name="T4" fmla="*/ 46202 w 146050"/>
                              <a:gd name="T5" fmla="*/ 0 h 356870"/>
                              <a:gd name="T6" fmla="*/ 109194 w 146050"/>
                              <a:gd name="T7" fmla="*/ 4889 h 356870"/>
                              <a:gd name="T8" fmla="*/ 109194 w 146050"/>
                              <a:gd name="T9" fmla="*/ 356641 h 356870"/>
                              <a:gd name="T10" fmla="*/ 145605 w 146050"/>
                              <a:gd name="T11" fmla="*/ 356641 h 356870"/>
                              <a:gd name="T12" fmla="*/ 145605 w 146050"/>
                              <a:gd name="T13" fmla="*/ 9791 h 356870"/>
                            </a:gdLst>
                            <a:ahLst/>
                            <a:cxnLst>
                              <a:cxn ang="0">
                                <a:pos x="T0" y="T1"/>
                              </a:cxn>
                              <a:cxn ang="0">
                                <a:pos x="T2" y="T3"/>
                              </a:cxn>
                              <a:cxn ang="0">
                                <a:pos x="T4" y="T5"/>
                              </a:cxn>
                              <a:cxn ang="0">
                                <a:pos x="T6" y="T7"/>
                              </a:cxn>
                              <a:cxn ang="0">
                                <a:pos x="T8" y="T9"/>
                              </a:cxn>
                              <a:cxn ang="0">
                                <a:pos x="T10" y="T11"/>
                              </a:cxn>
                              <a:cxn ang="0">
                                <a:pos x="T12" y="T13"/>
                              </a:cxn>
                            </a:cxnLst>
                            <a:rect l="0" t="0" r="r" b="b"/>
                            <a:pathLst>
                              <a:path w="146050" h="356870">
                                <a:moveTo>
                                  <a:pt x="0" y="14693"/>
                                </a:moveTo>
                                <a:lnTo>
                                  <a:pt x="0" y="9791"/>
                                </a:lnTo>
                                <a:lnTo>
                                  <a:pt x="46202" y="0"/>
                                </a:lnTo>
                                <a:lnTo>
                                  <a:pt x="109194" y="4889"/>
                                </a:lnTo>
                                <a:lnTo>
                                  <a:pt x="109194" y="356641"/>
                                </a:lnTo>
                                <a:lnTo>
                                  <a:pt x="145605" y="356641"/>
                                </a:lnTo>
                                <a:lnTo>
                                  <a:pt x="145605" y="9791"/>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764939" name="Graphic 141"/>
                        <wps:cNvSpPr>
                          <a:spLocks/>
                        </wps:cNvSpPr>
                        <wps:spPr bwMode="auto">
                          <a:xfrm>
                            <a:off x="5259" y="699"/>
                            <a:ext cx="1397" cy="8109"/>
                          </a:xfrm>
                          <a:custGeom>
                            <a:avLst/>
                            <a:gdLst>
                              <a:gd name="T0" fmla="*/ 0 w 139700"/>
                              <a:gd name="T1" fmla="*/ 810602 h 810895"/>
                              <a:gd name="T2" fmla="*/ 139128 w 139700"/>
                              <a:gd name="T3" fmla="*/ 810602 h 810895"/>
                              <a:gd name="T4" fmla="*/ 139128 w 139700"/>
                              <a:gd name="T5" fmla="*/ 0 h 810895"/>
                              <a:gd name="T6" fmla="*/ 28346 w 139700"/>
                              <a:gd name="T7" fmla="*/ 25209 h 810895"/>
                              <a:gd name="T8" fmla="*/ 28346 w 139700"/>
                              <a:gd name="T9" fmla="*/ 810602 h 810895"/>
                            </a:gdLst>
                            <a:ahLst/>
                            <a:cxnLst>
                              <a:cxn ang="0">
                                <a:pos x="T0" y="T1"/>
                              </a:cxn>
                              <a:cxn ang="0">
                                <a:pos x="T2" y="T3"/>
                              </a:cxn>
                              <a:cxn ang="0">
                                <a:pos x="T4" y="T5"/>
                              </a:cxn>
                              <a:cxn ang="0">
                                <a:pos x="T6" y="T7"/>
                              </a:cxn>
                              <a:cxn ang="0">
                                <a:pos x="T8" y="T9"/>
                              </a:cxn>
                            </a:cxnLst>
                            <a:rect l="0" t="0" r="r" b="b"/>
                            <a:pathLst>
                              <a:path w="139700" h="810895">
                                <a:moveTo>
                                  <a:pt x="0" y="810602"/>
                                </a:moveTo>
                                <a:lnTo>
                                  <a:pt x="139128" y="810602"/>
                                </a:lnTo>
                                <a:lnTo>
                                  <a:pt x="139128" y="0"/>
                                </a:lnTo>
                                <a:lnTo>
                                  <a:pt x="28346" y="25209"/>
                                </a:lnTo>
                                <a:lnTo>
                                  <a:pt x="28346" y="81060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936879" name="Graphic 142"/>
                        <wps:cNvSpPr>
                          <a:spLocks/>
                        </wps:cNvSpPr>
                        <wps:spPr bwMode="auto">
                          <a:xfrm>
                            <a:off x="6650" y="699"/>
                            <a:ext cx="521" cy="8109"/>
                          </a:xfrm>
                          <a:custGeom>
                            <a:avLst/>
                            <a:gdLst>
                              <a:gd name="T0" fmla="*/ 0 w 52069"/>
                              <a:gd name="T1" fmla="*/ 0 h 810895"/>
                              <a:gd name="T2" fmla="*/ 51981 w 52069"/>
                              <a:gd name="T3" fmla="*/ 40944 h 810895"/>
                              <a:gd name="T4" fmla="*/ 51981 w 52069"/>
                              <a:gd name="T5" fmla="*/ 799045 h 810895"/>
                              <a:gd name="T6" fmla="*/ 0 w 52069"/>
                              <a:gd name="T7" fmla="*/ 810602 h 810895"/>
                            </a:gdLst>
                            <a:ahLst/>
                            <a:cxnLst>
                              <a:cxn ang="0">
                                <a:pos x="T0" y="T1"/>
                              </a:cxn>
                              <a:cxn ang="0">
                                <a:pos x="T2" y="T3"/>
                              </a:cxn>
                              <a:cxn ang="0">
                                <a:pos x="T4" y="T5"/>
                              </a:cxn>
                              <a:cxn ang="0">
                                <a:pos x="T6" y="T7"/>
                              </a:cxn>
                            </a:cxnLst>
                            <a:rect l="0" t="0" r="r" b="b"/>
                            <a:pathLst>
                              <a:path w="52069" h="810895">
                                <a:moveTo>
                                  <a:pt x="0" y="0"/>
                                </a:moveTo>
                                <a:lnTo>
                                  <a:pt x="51981" y="40944"/>
                                </a:lnTo>
                                <a:lnTo>
                                  <a:pt x="51981" y="799045"/>
                                </a:lnTo>
                                <a:lnTo>
                                  <a:pt x="0" y="81060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478925" name="Graphic 143"/>
                        <wps:cNvSpPr>
                          <a:spLocks/>
                        </wps:cNvSpPr>
                        <wps:spPr bwMode="auto">
                          <a:xfrm>
                            <a:off x="7170" y="5540"/>
                            <a:ext cx="660" cy="2502"/>
                          </a:xfrm>
                          <a:custGeom>
                            <a:avLst/>
                            <a:gdLst>
                              <a:gd name="T0" fmla="*/ 0 w 66040"/>
                              <a:gd name="T1" fmla="*/ 249897 h 250190"/>
                              <a:gd name="T2" fmla="*/ 65443 w 66040"/>
                              <a:gd name="T3" fmla="*/ 243598 h 250190"/>
                              <a:gd name="T4" fmla="*/ 65443 w 66040"/>
                              <a:gd name="T5" fmla="*/ 2628 h 250190"/>
                              <a:gd name="T6" fmla="*/ 43053 w 66040"/>
                              <a:gd name="T7" fmla="*/ 0 h 250190"/>
                              <a:gd name="T8" fmla="*/ 43053 w 66040"/>
                              <a:gd name="T9" fmla="*/ 19748 h 250190"/>
                              <a:gd name="T10" fmla="*/ 0 w 66040"/>
                              <a:gd name="T11" fmla="*/ 15405 h 250190"/>
                            </a:gdLst>
                            <a:ahLst/>
                            <a:cxnLst>
                              <a:cxn ang="0">
                                <a:pos x="T0" y="T1"/>
                              </a:cxn>
                              <a:cxn ang="0">
                                <a:pos x="T2" y="T3"/>
                              </a:cxn>
                              <a:cxn ang="0">
                                <a:pos x="T4" y="T5"/>
                              </a:cxn>
                              <a:cxn ang="0">
                                <a:pos x="T6" y="T7"/>
                              </a:cxn>
                              <a:cxn ang="0">
                                <a:pos x="T8" y="T9"/>
                              </a:cxn>
                              <a:cxn ang="0">
                                <a:pos x="T10" y="T11"/>
                              </a:cxn>
                            </a:cxnLst>
                            <a:rect l="0" t="0" r="r" b="b"/>
                            <a:pathLst>
                              <a:path w="66040" h="250190">
                                <a:moveTo>
                                  <a:pt x="0" y="249897"/>
                                </a:moveTo>
                                <a:lnTo>
                                  <a:pt x="65443" y="243598"/>
                                </a:lnTo>
                                <a:lnTo>
                                  <a:pt x="65443" y="2628"/>
                                </a:lnTo>
                                <a:lnTo>
                                  <a:pt x="43053" y="0"/>
                                </a:lnTo>
                                <a:lnTo>
                                  <a:pt x="43053" y="19748"/>
                                </a:lnTo>
                                <a:lnTo>
                                  <a:pt x="0" y="15405"/>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755247" name="Graphic 144"/>
                        <wps:cNvSpPr>
                          <a:spLocks/>
                        </wps:cNvSpPr>
                        <wps:spPr bwMode="auto">
                          <a:xfrm>
                            <a:off x="3232" y="5490"/>
                            <a:ext cx="1899" cy="476"/>
                          </a:xfrm>
                          <a:custGeom>
                            <a:avLst/>
                            <a:gdLst>
                              <a:gd name="T0" fmla="*/ 189522 w 189865"/>
                              <a:gd name="T1" fmla="*/ 42392 h 47625"/>
                              <a:gd name="T2" fmla="*/ 0 w 189865"/>
                              <a:gd name="T3" fmla="*/ 47383 h 47625"/>
                              <a:gd name="T4" fmla="*/ 0 w 189865"/>
                              <a:gd name="T5" fmla="*/ 6642 h 47625"/>
                              <a:gd name="T6" fmla="*/ 189522 w 189865"/>
                              <a:gd name="T7" fmla="*/ 0 h 47625"/>
                              <a:gd name="T8" fmla="*/ 189522 w 189865"/>
                              <a:gd name="T9" fmla="*/ 42392 h 47625"/>
                            </a:gdLst>
                            <a:ahLst/>
                            <a:cxnLst>
                              <a:cxn ang="0">
                                <a:pos x="T0" y="T1"/>
                              </a:cxn>
                              <a:cxn ang="0">
                                <a:pos x="T2" y="T3"/>
                              </a:cxn>
                              <a:cxn ang="0">
                                <a:pos x="T4" y="T5"/>
                              </a:cxn>
                              <a:cxn ang="0">
                                <a:pos x="T6" y="T7"/>
                              </a:cxn>
                              <a:cxn ang="0">
                                <a:pos x="T8" y="T9"/>
                              </a:cxn>
                            </a:cxnLst>
                            <a:rect l="0" t="0" r="r" b="b"/>
                            <a:pathLst>
                              <a:path w="189865" h="47625">
                                <a:moveTo>
                                  <a:pt x="189522" y="42392"/>
                                </a:moveTo>
                                <a:lnTo>
                                  <a:pt x="0" y="47383"/>
                                </a:lnTo>
                                <a:lnTo>
                                  <a:pt x="0" y="6642"/>
                                </a:lnTo>
                                <a:lnTo>
                                  <a:pt x="189522" y="0"/>
                                </a:lnTo>
                                <a:lnTo>
                                  <a:pt x="189522" y="42392"/>
                                </a:lnTo>
                                <a:close/>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363667" name="Graphic 145"/>
                        <wps:cNvSpPr>
                          <a:spLocks/>
                        </wps:cNvSpPr>
                        <wps:spPr bwMode="auto">
                          <a:xfrm>
                            <a:off x="3458" y="5549"/>
                            <a:ext cx="13" cy="412"/>
                          </a:xfrm>
                          <a:custGeom>
                            <a:avLst/>
                            <a:gdLst>
                              <a:gd name="T0" fmla="*/ 0 w 1270"/>
                              <a:gd name="T1" fmla="*/ 0 h 41275"/>
                              <a:gd name="T2" fmla="*/ 0 w 1270"/>
                              <a:gd name="T3" fmla="*/ 40932 h 41275"/>
                            </a:gdLst>
                            <a:ahLst/>
                            <a:cxnLst>
                              <a:cxn ang="0">
                                <a:pos x="T0" y="T1"/>
                              </a:cxn>
                              <a:cxn ang="0">
                                <a:pos x="T2" y="T3"/>
                              </a:cxn>
                            </a:cxnLst>
                            <a:rect l="0" t="0" r="r" b="b"/>
                            <a:pathLst>
                              <a:path w="1270" h="41275">
                                <a:moveTo>
                                  <a:pt x="0" y="0"/>
                                </a:moveTo>
                                <a:lnTo>
                                  <a:pt x="0" y="4093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668294" name="Graphic 146"/>
                        <wps:cNvSpPr>
                          <a:spLocks/>
                        </wps:cNvSpPr>
                        <wps:spPr bwMode="auto">
                          <a:xfrm>
                            <a:off x="3710" y="5540"/>
                            <a:ext cx="13" cy="413"/>
                          </a:xfrm>
                          <a:custGeom>
                            <a:avLst/>
                            <a:gdLst>
                              <a:gd name="T0" fmla="*/ 0 w 1270"/>
                              <a:gd name="T1" fmla="*/ 0 h 41275"/>
                              <a:gd name="T2" fmla="*/ 0 w 1270"/>
                              <a:gd name="T3" fmla="*/ 41147 h 41275"/>
                            </a:gdLst>
                            <a:ahLst/>
                            <a:cxnLst>
                              <a:cxn ang="0">
                                <a:pos x="T0" y="T1"/>
                              </a:cxn>
                              <a:cxn ang="0">
                                <a:pos x="T2" y="T3"/>
                              </a:cxn>
                            </a:cxnLst>
                            <a:rect l="0" t="0" r="r" b="b"/>
                            <a:pathLst>
                              <a:path w="1270" h="41275">
                                <a:moveTo>
                                  <a:pt x="0" y="0"/>
                                </a:moveTo>
                                <a:lnTo>
                                  <a:pt x="0" y="41147"/>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145583" name="Graphic 147"/>
                        <wps:cNvSpPr>
                          <a:spLocks/>
                        </wps:cNvSpPr>
                        <wps:spPr bwMode="auto">
                          <a:xfrm>
                            <a:off x="3973" y="5531"/>
                            <a:ext cx="12" cy="419"/>
                          </a:xfrm>
                          <a:custGeom>
                            <a:avLst/>
                            <a:gdLst>
                              <a:gd name="T0" fmla="*/ 0 w 1270"/>
                              <a:gd name="T1" fmla="*/ 0 h 41910"/>
                              <a:gd name="T2" fmla="*/ 0 w 1270"/>
                              <a:gd name="T3" fmla="*/ 41389 h 41910"/>
                            </a:gdLst>
                            <a:ahLst/>
                            <a:cxnLst>
                              <a:cxn ang="0">
                                <a:pos x="T0" y="T1"/>
                              </a:cxn>
                              <a:cxn ang="0">
                                <a:pos x="T2" y="T3"/>
                              </a:cxn>
                            </a:cxnLst>
                            <a:rect l="0" t="0" r="r" b="b"/>
                            <a:pathLst>
                              <a:path w="1270" h="41910">
                                <a:moveTo>
                                  <a:pt x="0" y="0"/>
                                </a:moveTo>
                                <a:lnTo>
                                  <a:pt x="0" y="41389"/>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084839" name="Graphic 148"/>
                        <wps:cNvSpPr>
                          <a:spLocks/>
                        </wps:cNvSpPr>
                        <wps:spPr bwMode="auto">
                          <a:xfrm>
                            <a:off x="4219" y="5522"/>
                            <a:ext cx="13" cy="419"/>
                          </a:xfrm>
                          <a:custGeom>
                            <a:avLst/>
                            <a:gdLst>
                              <a:gd name="T0" fmla="*/ 0 w 1270"/>
                              <a:gd name="T1" fmla="*/ 0 h 41910"/>
                              <a:gd name="T2" fmla="*/ 0 w 1270"/>
                              <a:gd name="T3" fmla="*/ 41579 h 41910"/>
                            </a:gdLst>
                            <a:ahLst/>
                            <a:cxnLst>
                              <a:cxn ang="0">
                                <a:pos x="T0" y="T1"/>
                              </a:cxn>
                              <a:cxn ang="0">
                                <a:pos x="T2" y="T3"/>
                              </a:cxn>
                            </a:cxnLst>
                            <a:rect l="0" t="0" r="r" b="b"/>
                            <a:pathLst>
                              <a:path w="1270" h="41910">
                                <a:moveTo>
                                  <a:pt x="0" y="0"/>
                                </a:moveTo>
                                <a:lnTo>
                                  <a:pt x="0" y="41579"/>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046487" name="Graphic 149"/>
                        <wps:cNvSpPr>
                          <a:spLocks/>
                        </wps:cNvSpPr>
                        <wps:spPr bwMode="auto">
                          <a:xfrm>
                            <a:off x="4435" y="5514"/>
                            <a:ext cx="12" cy="419"/>
                          </a:xfrm>
                          <a:custGeom>
                            <a:avLst/>
                            <a:gdLst>
                              <a:gd name="T0" fmla="*/ 0 w 1270"/>
                              <a:gd name="T1" fmla="*/ 0 h 41910"/>
                              <a:gd name="T2" fmla="*/ 0 w 1270"/>
                              <a:gd name="T3" fmla="*/ 41783 h 41910"/>
                            </a:gdLst>
                            <a:ahLst/>
                            <a:cxnLst>
                              <a:cxn ang="0">
                                <a:pos x="T0" y="T1"/>
                              </a:cxn>
                              <a:cxn ang="0">
                                <a:pos x="T2" y="T3"/>
                              </a:cxn>
                            </a:cxnLst>
                            <a:rect l="0" t="0" r="r" b="b"/>
                            <a:pathLst>
                              <a:path w="1270" h="41910">
                                <a:moveTo>
                                  <a:pt x="0" y="0"/>
                                </a:moveTo>
                                <a:lnTo>
                                  <a:pt x="0" y="41783"/>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76364" name="Graphic 150"/>
                        <wps:cNvSpPr>
                          <a:spLocks/>
                        </wps:cNvSpPr>
                        <wps:spPr bwMode="auto">
                          <a:xfrm>
                            <a:off x="4645" y="5507"/>
                            <a:ext cx="12" cy="425"/>
                          </a:xfrm>
                          <a:custGeom>
                            <a:avLst/>
                            <a:gdLst>
                              <a:gd name="T0" fmla="*/ 0 w 1270"/>
                              <a:gd name="T1" fmla="*/ 0 h 42545"/>
                              <a:gd name="T2" fmla="*/ 0 w 1270"/>
                              <a:gd name="T3" fmla="*/ 41960 h 42545"/>
                            </a:gdLst>
                            <a:ahLst/>
                            <a:cxnLst>
                              <a:cxn ang="0">
                                <a:pos x="T0" y="T1"/>
                              </a:cxn>
                              <a:cxn ang="0">
                                <a:pos x="T2" y="T3"/>
                              </a:cxn>
                            </a:cxnLst>
                            <a:rect l="0" t="0" r="r" b="b"/>
                            <a:pathLst>
                              <a:path w="1270" h="42545">
                                <a:moveTo>
                                  <a:pt x="0" y="0"/>
                                </a:moveTo>
                                <a:lnTo>
                                  <a:pt x="0" y="4196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595582" name="Graphic 151"/>
                        <wps:cNvSpPr>
                          <a:spLocks/>
                        </wps:cNvSpPr>
                        <wps:spPr bwMode="auto">
                          <a:xfrm>
                            <a:off x="4886" y="5499"/>
                            <a:ext cx="13" cy="425"/>
                          </a:xfrm>
                          <a:custGeom>
                            <a:avLst/>
                            <a:gdLst>
                              <a:gd name="T0" fmla="*/ 0 w 635"/>
                              <a:gd name="T1" fmla="*/ 0 h 42545"/>
                              <a:gd name="T2" fmla="*/ 304 w 635"/>
                              <a:gd name="T3" fmla="*/ 42176 h 42545"/>
                            </a:gdLst>
                            <a:ahLst/>
                            <a:cxnLst>
                              <a:cxn ang="0">
                                <a:pos x="T0" y="T1"/>
                              </a:cxn>
                              <a:cxn ang="0">
                                <a:pos x="T2" y="T3"/>
                              </a:cxn>
                            </a:cxnLst>
                            <a:rect l="0" t="0" r="r" b="b"/>
                            <a:pathLst>
                              <a:path w="635" h="42545">
                                <a:moveTo>
                                  <a:pt x="0" y="0"/>
                                </a:moveTo>
                                <a:lnTo>
                                  <a:pt x="304" y="42176"/>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59957" name="Graphic 152"/>
                        <wps:cNvSpPr>
                          <a:spLocks/>
                        </wps:cNvSpPr>
                        <wps:spPr bwMode="auto">
                          <a:xfrm>
                            <a:off x="212" y="5690"/>
                            <a:ext cx="1225" cy="469"/>
                          </a:xfrm>
                          <a:custGeom>
                            <a:avLst/>
                            <a:gdLst>
                              <a:gd name="T0" fmla="*/ 122148 w 122555"/>
                              <a:gd name="T1" fmla="*/ 34302 h 46990"/>
                              <a:gd name="T2" fmla="*/ 0 w 122555"/>
                              <a:gd name="T3" fmla="*/ 46863 h 46990"/>
                              <a:gd name="T4" fmla="*/ 0 w 122555"/>
                              <a:gd name="T5" fmla="*/ 15024 h 46990"/>
                              <a:gd name="T6" fmla="*/ 122148 w 122555"/>
                              <a:gd name="T7" fmla="*/ 0 h 46990"/>
                              <a:gd name="T8" fmla="*/ 122148 w 122555"/>
                              <a:gd name="T9" fmla="*/ 34302 h 46990"/>
                            </a:gdLst>
                            <a:ahLst/>
                            <a:cxnLst>
                              <a:cxn ang="0">
                                <a:pos x="T0" y="T1"/>
                              </a:cxn>
                              <a:cxn ang="0">
                                <a:pos x="T2" y="T3"/>
                              </a:cxn>
                              <a:cxn ang="0">
                                <a:pos x="T4" y="T5"/>
                              </a:cxn>
                              <a:cxn ang="0">
                                <a:pos x="T6" y="T7"/>
                              </a:cxn>
                              <a:cxn ang="0">
                                <a:pos x="T8" y="T9"/>
                              </a:cxn>
                            </a:cxnLst>
                            <a:rect l="0" t="0" r="r" b="b"/>
                            <a:pathLst>
                              <a:path w="122555" h="46990">
                                <a:moveTo>
                                  <a:pt x="122148" y="34302"/>
                                </a:moveTo>
                                <a:lnTo>
                                  <a:pt x="0" y="46863"/>
                                </a:lnTo>
                                <a:lnTo>
                                  <a:pt x="0" y="15024"/>
                                </a:lnTo>
                                <a:lnTo>
                                  <a:pt x="122148" y="0"/>
                                </a:lnTo>
                                <a:lnTo>
                                  <a:pt x="122148" y="34302"/>
                                </a:lnTo>
                                <a:close/>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724707" name="Graphic 153"/>
                        <wps:cNvSpPr>
                          <a:spLocks/>
                        </wps:cNvSpPr>
                        <wps:spPr bwMode="auto">
                          <a:xfrm>
                            <a:off x="1741" y="5519"/>
                            <a:ext cx="864" cy="425"/>
                          </a:xfrm>
                          <a:custGeom>
                            <a:avLst/>
                            <a:gdLst>
                              <a:gd name="T0" fmla="*/ 86105 w 86360"/>
                              <a:gd name="T1" fmla="*/ 38976 h 42545"/>
                              <a:gd name="T2" fmla="*/ 0 w 86360"/>
                              <a:gd name="T3" fmla="*/ 42278 h 42545"/>
                              <a:gd name="T4" fmla="*/ 0 w 86360"/>
                              <a:gd name="T5" fmla="*/ 4343 h 42545"/>
                              <a:gd name="T6" fmla="*/ 86105 w 86360"/>
                              <a:gd name="T7" fmla="*/ 0 h 42545"/>
                              <a:gd name="T8" fmla="*/ 86105 w 86360"/>
                              <a:gd name="T9" fmla="*/ 38976 h 42545"/>
                            </a:gdLst>
                            <a:ahLst/>
                            <a:cxnLst>
                              <a:cxn ang="0">
                                <a:pos x="T0" y="T1"/>
                              </a:cxn>
                              <a:cxn ang="0">
                                <a:pos x="T2" y="T3"/>
                              </a:cxn>
                              <a:cxn ang="0">
                                <a:pos x="T4" y="T5"/>
                              </a:cxn>
                              <a:cxn ang="0">
                                <a:pos x="T6" y="T7"/>
                              </a:cxn>
                              <a:cxn ang="0">
                                <a:pos x="T8" y="T9"/>
                              </a:cxn>
                            </a:cxnLst>
                            <a:rect l="0" t="0" r="r" b="b"/>
                            <a:pathLst>
                              <a:path w="86360" h="42545">
                                <a:moveTo>
                                  <a:pt x="86105" y="38976"/>
                                </a:moveTo>
                                <a:lnTo>
                                  <a:pt x="0" y="42278"/>
                                </a:lnTo>
                                <a:lnTo>
                                  <a:pt x="0" y="4343"/>
                                </a:lnTo>
                                <a:lnTo>
                                  <a:pt x="86105" y="0"/>
                                </a:lnTo>
                                <a:lnTo>
                                  <a:pt x="86105" y="38976"/>
                                </a:lnTo>
                                <a:close/>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916097" name="Graphic 154"/>
                        <wps:cNvSpPr>
                          <a:spLocks/>
                        </wps:cNvSpPr>
                        <wps:spPr bwMode="auto">
                          <a:xfrm>
                            <a:off x="400" y="5817"/>
                            <a:ext cx="12" cy="323"/>
                          </a:xfrm>
                          <a:custGeom>
                            <a:avLst/>
                            <a:gdLst>
                              <a:gd name="T0" fmla="*/ 0 w 1270"/>
                              <a:gd name="T1" fmla="*/ 0 h 32384"/>
                              <a:gd name="T2" fmla="*/ 0 w 1270"/>
                              <a:gd name="T3" fmla="*/ 32232 h 32384"/>
                            </a:gdLst>
                            <a:ahLst/>
                            <a:cxnLst>
                              <a:cxn ang="0">
                                <a:pos x="T0" y="T1"/>
                              </a:cxn>
                              <a:cxn ang="0">
                                <a:pos x="T2" y="T3"/>
                              </a:cxn>
                            </a:cxnLst>
                            <a:rect l="0" t="0" r="r" b="b"/>
                            <a:pathLst>
                              <a:path w="1270" h="32384">
                                <a:moveTo>
                                  <a:pt x="0" y="0"/>
                                </a:moveTo>
                                <a:lnTo>
                                  <a:pt x="0" y="3223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375083" name="Graphic 155"/>
                        <wps:cNvSpPr>
                          <a:spLocks/>
                        </wps:cNvSpPr>
                        <wps:spPr bwMode="auto">
                          <a:xfrm>
                            <a:off x="581" y="5792"/>
                            <a:ext cx="13" cy="331"/>
                          </a:xfrm>
                          <a:custGeom>
                            <a:avLst/>
                            <a:gdLst>
                              <a:gd name="T0" fmla="*/ 0 w 1270"/>
                              <a:gd name="T1" fmla="*/ 0 h 33020"/>
                              <a:gd name="T2" fmla="*/ 0 w 1270"/>
                              <a:gd name="T3" fmla="*/ 32626 h 33020"/>
                            </a:gdLst>
                            <a:ahLst/>
                            <a:cxnLst>
                              <a:cxn ang="0">
                                <a:pos x="T0" y="T1"/>
                              </a:cxn>
                              <a:cxn ang="0">
                                <a:pos x="T2" y="T3"/>
                              </a:cxn>
                            </a:cxnLst>
                            <a:rect l="0" t="0" r="r" b="b"/>
                            <a:pathLst>
                              <a:path w="1270" h="33020">
                                <a:moveTo>
                                  <a:pt x="0" y="0"/>
                                </a:moveTo>
                                <a:lnTo>
                                  <a:pt x="0" y="32626"/>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465958" name="Graphic 156"/>
                        <wps:cNvSpPr>
                          <a:spLocks/>
                        </wps:cNvSpPr>
                        <wps:spPr bwMode="auto">
                          <a:xfrm>
                            <a:off x="763" y="5768"/>
                            <a:ext cx="13" cy="330"/>
                          </a:xfrm>
                          <a:custGeom>
                            <a:avLst/>
                            <a:gdLst>
                              <a:gd name="T0" fmla="*/ 0 w 1270"/>
                              <a:gd name="T1" fmla="*/ 0 h 33020"/>
                              <a:gd name="T2" fmla="*/ 0 w 1270"/>
                              <a:gd name="T3" fmla="*/ 33020 h 33020"/>
                            </a:gdLst>
                            <a:ahLst/>
                            <a:cxnLst>
                              <a:cxn ang="0">
                                <a:pos x="T0" y="T1"/>
                              </a:cxn>
                              <a:cxn ang="0">
                                <a:pos x="T2" y="T3"/>
                              </a:cxn>
                            </a:cxnLst>
                            <a:rect l="0" t="0" r="r" b="b"/>
                            <a:pathLst>
                              <a:path w="1270" h="33020">
                                <a:moveTo>
                                  <a:pt x="0" y="0"/>
                                </a:moveTo>
                                <a:lnTo>
                                  <a:pt x="0" y="3302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503246" name="Graphic 157"/>
                        <wps:cNvSpPr>
                          <a:spLocks/>
                        </wps:cNvSpPr>
                        <wps:spPr bwMode="auto">
                          <a:xfrm>
                            <a:off x="947" y="5749"/>
                            <a:ext cx="13" cy="337"/>
                          </a:xfrm>
                          <a:custGeom>
                            <a:avLst/>
                            <a:gdLst>
                              <a:gd name="T0" fmla="*/ 0 w 1270"/>
                              <a:gd name="T1" fmla="*/ 0 h 33655"/>
                              <a:gd name="T2" fmla="*/ 0 w 1270"/>
                              <a:gd name="T3" fmla="*/ 33324 h 33655"/>
                            </a:gdLst>
                            <a:ahLst/>
                            <a:cxnLst>
                              <a:cxn ang="0">
                                <a:pos x="T0" y="T1"/>
                              </a:cxn>
                              <a:cxn ang="0">
                                <a:pos x="T2" y="T3"/>
                              </a:cxn>
                            </a:cxnLst>
                            <a:rect l="0" t="0" r="r" b="b"/>
                            <a:pathLst>
                              <a:path w="1270" h="33655">
                                <a:moveTo>
                                  <a:pt x="0" y="0"/>
                                </a:moveTo>
                                <a:lnTo>
                                  <a:pt x="0" y="33324"/>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909492" name="Graphic 158"/>
                        <wps:cNvSpPr>
                          <a:spLocks/>
                        </wps:cNvSpPr>
                        <wps:spPr bwMode="auto">
                          <a:xfrm>
                            <a:off x="1107" y="5730"/>
                            <a:ext cx="12" cy="336"/>
                          </a:xfrm>
                          <a:custGeom>
                            <a:avLst/>
                            <a:gdLst>
                              <a:gd name="T0" fmla="*/ 0 w 1270"/>
                              <a:gd name="T1" fmla="*/ 0 h 33655"/>
                              <a:gd name="T2" fmla="*/ 0 w 1270"/>
                              <a:gd name="T3" fmla="*/ 33642 h 33655"/>
                            </a:gdLst>
                            <a:ahLst/>
                            <a:cxnLst>
                              <a:cxn ang="0">
                                <a:pos x="T0" y="T1"/>
                              </a:cxn>
                              <a:cxn ang="0">
                                <a:pos x="T2" y="T3"/>
                              </a:cxn>
                            </a:cxnLst>
                            <a:rect l="0" t="0" r="r" b="b"/>
                            <a:pathLst>
                              <a:path w="1270" h="33655">
                                <a:moveTo>
                                  <a:pt x="0" y="0"/>
                                </a:moveTo>
                                <a:lnTo>
                                  <a:pt x="0" y="3364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67032" name="Graphic 159"/>
                        <wps:cNvSpPr>
                          <a:spLocks/>
                        </wps:cNvSpPr>
                        <wps:spPr bwMode="auto">
                          <a:xfrm>
                            <a:off x="1268" y="5710"/>
                            <a:ext cx="12" cy="343"/>
                          </a:xfrm>
                          <a:custGeom>
                            <a:avLst/>
                            <a:gdLst>
                              <a:gd name="T0" fmla="*/ 0 w 1270"/>
                              <a:gd name="T1" fmla="*/ 0 h 34290"/>
                              <a:gd name="T2" fmla="*/ 0 w 1270"/>
                              <a:gd name="T3" fmla="*/ 33972 h 34290"/>
                            </a:gdLst>
                            <a:ahLst/>
                            <a:cxnLst>
                              <a:cxn ang="0">
                                <a:pos x="T0" y="T1"/>
                              </a:cxn>
                              <a:cxn ang="0">
                                <a:pos x="T2" y="T3"/>
                              </a:cxn>
                            </a:cxnLst>
                            <a:rect l="0" t="0" r="r" b="b"/>
                            <a:pathLst>
                              <a:path w="1270" h="34290">
                                <a:moveTo>
                                  <a:pt x="0" y="0"/>
                                </a:moveTo>
                                <a:lnTo>
                                  <a:pt x="0" y="3397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658574" name="Graphic 160"/>
                        <wps:cNvSpPr>
                          <a:spLocks/>
                        </wps:cNvSpPr>
                        <wps:spPr bwMode="auto">
                          <a:xfrm>
                            <a:off x="3232" y="5708"/>
                            <a:ext cx="1899" cy="63"/>
                          </a:xfrm>
                          <a:custGeom>
                            <a:avLst/>
                            <a:gdLst>
                              <a:gd name="T0" fmla="*/ 0 w 189865"/>
                              <a:gd name="T1" fmla="*/ 6273 h 6350"/>
                              <a:gd name="T2" fmla="*/ 189522 w 189865"/>
                              <a:gd name="T3" fmla="*/ 0 h 6350"/>
                            </a:gdLst>
                            <a:ahLst/>
                            <a:cxnLst>
                              <a:cxn ang="0">
                                <a:pos x="T0" y="T1"/>
                              </a:cxn>
                              <a:cxn ang="0">
                                <a:pos x="T2" y="T3"/>
                              </a:cxn>
                            </a:cxnLst>
                            <a:rect l="0" t="0" r="r" b="b"/>
                            <a:pathLst>
                              <a:path w="189865" h="6350">
                                <a:moveTo>
                                  <a:pt x="0" y="6273"/>
                                </a:moveTo>
                                <a:lnTo>
                                  <a:pt x="189522" y="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688479" name="Graphic 161"/>
                        <wps:cNvSpPr>
                          <a:spLocks/>
                        </wps:cNvSpPr>
                        <wps:spPr bwMode="auto">
                          <a:xfrm>
                            <a:off x="212" y="5863"/>
                            <a:ext cx="1225" cy="139"/>
                          </a:xfrm>
                          <a:custGeom>
                            <a:avLst/>
                            <a:gdLst>
                              <a:gd name="T0" fmla="*/ 0 w 122555"/>
                              <a:gd name="T1" fmla="*/ 13919 h 13970"/>
                              <a:gd name="T2" fmla="*/ 122148 w 122555"/>
                              <a:gd name="T3" fmla="*/ 0 h 13970"/>
                            </a:gdLst>
                            <a:ahLst/>
                            <a:cxnLst>
                              <a:cxn ang="0">
                                <a:pos x="T0" y="T1"/>
                              </a:cxn>
                              <a:cxn ang="0">
                                <a:pos x="T2" y="T3"/>
                              </a:cxn>
                            </a:cxnLst>
                            <a:rect l="0" t="0" r="r" b="b"/>
                            <a:pathLst>
                              <a:path w="122555" h="13970">
                                <a:moveTo>
                                  <a:pt x="0" y="13919"/>
                                </a:moveTo>
                                <a:lnTo>
                                  <a:pt x="122148" y="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813150" name="Graphic 162"/>
                        <wps:cNvSpPr>
                          <a:spLocks/>
                        </wps:cNvSpPr>
                        <wps:spPr bwMode="auto">
                          <a:xfrm>
                            <a:off x="1950" y="5554"/>
                            <a:ext cx="13" cy="388"/>
                          </a:xfrm>
                          <a:custGeom>
                            <a:avLst/>
                            <a:gdLst>
                              <a:gd name="T0" fmla="*/ 0 w 1270"/>
                              <a:gd name="T1" fmla="*/ 0 h 38735"/>
                              <a:gd name="T2" fmla="*/ 0 w 1270"/>
                              <a:gd name="T3" fmla="*/ 38150 h 38735"/>
                            </a:gdLst>
                            <a:ahLst/>
                            <a:cxnLst>
                              <a:cxn ang="0">
                                <a:pos x="T0" y="T1"/>
                              </a:cxn>
                              <a:cxn ang="0">
                                <a:pos x="T2" y="T3"/>
                              </a:cxn>
                            </a:cxnLst>
                            <a:rect l="0" t="0" r="r" b="b"/>
                            <a:pathLst>
                              <a:path w="1270" h="38735">
                                <a:moveTo>
                                  <a:pt x="0" y="0"/>
                                </a:moveTo>
                                <a:lnTo>
                                  <a:pt x="0" y="3815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37804" name="Graphic 163"/>
                        <wps:cNvSpPr>
                          <a:spLocks/>
                        </wps:cNvSpPr>
                        <wps:spPr bwMode="auto">
                          <a:xfrm>
                            <a:off x="2164" y="5545"/>
                            <a:ext cx="13" cy="387"/>
                          </a:xfrm>
                          <a:custGeom>
                            <a:avLst/>
                            <a:gdLst>
                              <a:gd name="T0" fmla="*/ 0 w 1270"/>
                              <a:gd name="T1" fmla="*/ 0 h 38735"/>
                              <a:gd name="T2" fmla="*/ 0 w 1270"/>
                              <a:gd name="T3" fmla="*/ 38366 h 38735"/>
                            </a:gdLst>
                            <a:ahLst/>
                            <a:cxnLst>
                              <a:cxn ang="0">
                                <a:pos x="T0" y="T1"/>
                              </a:cxn>
                              <a:cxn ang="0">
                                <a:pos x="T2" y="T3"/>
                              </a:cxn>
                            </a:cxnLst>
                            <a:rect l="0" t="0" r="r" b="b"/>
                            <a:pathLst>
                              <a:path w="1270" h="38735">
                                <a:moveTo>
                                  <a:pt x="0" y="0"/>
                                </a:moveTo>
                                <a:lnTo>
                                  <a:pt x="0" y="38366"/>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825949" name="Graphic 164"/>
                        <wps:cNvSpPr>
                          <a:spLocks/>
                        </wps:cNvSpPr>
                        <wps:spPr bwMode="auto">
                          <a:xfrm>
                            <a:off x="2377" y="5536"/>
                            <a:ext cx="13" cy="387"/>
                          </a:xfrm>
                          <a:custGeom>
                            <a:avLst/>
                            <a:gdLst>
                              <a:gd name="T0" fmla="*/ 0 w 1270"/>
                              <a:gd name="T1" fmla="*/ 0 h 38735"/>
                              <a:gd name="T2" fmla="*/ 0 w 1270"/>
                              <a:gd name="T3" fmla="*/ 38684 h 38735"/>
                            </a:gdLst>
                            <a:ahLst/>
                            <a:cxnLst>
                              <a:cxn ang="0">
                                <a:pos x="T0" y="T1"/>
                              </a:cxn>
                              <a:cxn ang="0">
                                <a:pos x="T2" y="T3"/>
                              </a:cxn>
                            </a:cxnLst>
                            <a:rect l="0" t="0" r="r" b="b"/>
                            <a:pathLst>
                              <a:path w="1270" h="38735">
                                <a:moveTo>
                                  <a:pt x="0" y="0"/>
                                </a:moveTo>
                                <a:lnTo>
                                  <a:pt x="0" y="38684"/>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502689" name="Graphic 165"/>
                        <wps:cNvSpPr>
                          <a:spLocks/>
                        </wps:cNvSpPr>
                        <wps:spPr bwMode="auto">
                          <a:xfrm>
                            <a:off x="1741" y="5719"/>
                            <a:ext cx="864" cy="39"/>
                          </a:xfrm>
                          <a:custGeom>
                            <a:avLst/>
                            <a:gdLst>
                              <a:gd name="T0" fmla="*/ 0 w 86360"/>
                              <a:gd name="T1" fmla="*/ 3505 h 3810"/>
                              <a:gd name="T2" fmla="*/ 86106 w 86360"/>
                              <a:gd name="T3" fmla="*/ 0 h 3810"/>
                            </a:gdLst>
                            <a:ahLst/>
                            <a:cxnLst>
                              <a:cxn ang="0">
                                <a:pos x="T0" y="T1"/>
                              </a:cxn>
                              <a:cxn ang="0">
                                <a:pos x="T2" y="T3"/>
                              </a:cxn>
                            </a:cxnLst>
                            <a:rect l="0" t="0" r="r" b="b"/>
                            <a:pathLst>
                              <a:path w="86360" h="3810">
                                <a:moveTo>
                                  <a:pt x="0" y="3505"/>
                                </a:moveTo>
                                <a:lnTo>
                                  <a:pt x="86106" y="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74023" name="Graphic 166"/>
                        <wps:cNvSpPr>
                          <a:spLocks/>
                        </wps:cNvSpPr>
                        <wps:spPr bwMode="auto">
                          <a:xfrm>
                            <a:off x="7600" y="5667"/>
                            <a:ext cx="13" cy="2331"/>
                          </a:xfrm>
                          <a:custGeom>
                            <a:avLst/>
                            <a:gdLst>
                              <a:gd name="T0" fmla="*/ 0 w 1270"/>
                              <a:gd name="T1" fmla="*/ 0 h 233045"/>
                              <a:gd name="T2" fmla="*/ 0 w 1270"/>
                              <a:gd name="T3" fmla="*/ 233019 h 233045"/>
                            </a:gdLst>
                            <a:ahLst/>
                            <a:cxnLst>
                              <a:cxn ang="0">
                                <a:pos x="T0" y="T1"/>
                              </a:cxn>
                              <a:cxn ang="0">
                                <a:pos x="T2" y="T3"/>
                              </a:cxn>
                            </a:cxnLst>
                            <a:rect l="0" t="0" r="r" b="b"/>
                            <a:pathLst>
                              <a:path w="1270" h="233045">
                                <a:moveTo>
                                  <a:pt x="0" y="0"/>
                                </a:moveTo>
                                <a:lnTo>
                                  <a:pt x="0" y="233019"/>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804881" name="Graphic 167"/>
                        <wps:cNvSpPr>
                          <a:spLocks/>
                        </wps:cNvSpPr>
                        <wps:spPr bwMode="auto">
                          <a:xfrm>
                            <a:off x="26" y="6154"/>
                            <a:ext cx="1601" cy="165"/>
                          </a:xfrm>
                          <a:custGeom>
                            <a:avLst/>
                            <a:gdLst>
                              <a:gd name="T0" fmla="*/ 0 w 160020"/>
                              <a:gd name="T1" fmla="*/ 16129 h 16510"/>
                              <a:gd name="T2" fmla="*/ 159600 w 160020"/>
                              <a:gd name="T3" fmla="*/ 0 h 16510"/>
                            </a:gdLst>
                            <a:ahLst/>
                            <a:cxnLst>
                              <a:cxn ang="0">
                                <a:pos x="T0" y="T1"/>
                              </a:cxn>
                              <a:cxn ang="0">
                                <a:pos x="T2" y="T3"/>
                              </a:cxn>
                            </a:cxnLst>
                            <a:rect l="0" t="0" r="r" b="b"/>
                            <a:pathLst>
                              <a:path w="160020" h="16510">
                                <a:moveTo>
                                  <a:pt x="0" y="16129"/>
                                </a:moveTo>
                                <a:lnTo>
                                  <a:pt x="159600" y="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49862" name="Graphic 168"/>
                        <wps:cNvSpPr>
                          <a:spLocks/>
                        </wps:cNvSpPr>
                        <wps:spPr bwMode="auto">
                          <a:xfrm>
                            <a:off x="1622" y="5999"/>
                            <a:ext cx="3925" cy="76"/>
                          </a:xfrm>
                          <a:custGeom>
                            <a:avLst/>
                            <a:gdLst>
                              <a:gd name="T0" fmla="*/ 0 w 392430"/>
                              <a:gd name="T1" fmla="*/ 7493 h 7620"/>
                              <a:gd name="T2" fmla="*/ 109194 w 392430"/>
                              <a:gd name="T3" fmla="*/ 4381 h 7620"/>
                              <a:gd name="T4" fmla="*/ 145605 w 392430"/>
                              <a:gd name="T5" fmla="*/ 5918 h 7620"/>
                              <a:gd name="T6" fmla="*/ 363651 w 392430"/>
                              <a:gd name="T7" fmla="*/ 0 h 7620"/>
                              <a:gd name="T8" fmla="*/ 391998 w 392430"/>
                              <a:gd name="T9" fmla="*/ 2222 h 7620"/>
                            </a:gdLst>
                            <a:ahLst/>
                            <a:cxnLst>
                              <a:cxn ang="0">
                                <a:pos x="T0" y="T1"/>
                              </a:cxn>
                              <a:cxn ang="0">
                                <a:pos x="T2" y="T3"/>
                              </a:cxn>
                              <a:cxn ang="0">
                                <a:pos x="T4" y="T5"/>
                              </a:cxn>
                              <a:cxn ang="0">
                                <a:pos x="T6" y="T7"/>
                              </a:cxn>
                              <a:cxn ang="0">
                                <a:pos x="T8" y="T9"/>
                              </a:cxn>
                            </a:cxnLst>
                            <a:rect l="0" t="0" r="r" b="b"/>
                            <a:pathLst>
                              <a:path w="392430" h="7620">
                                <a:moveTo>
                                  <a:pt x="0" y="7493"/>
                                </a:moveTo>
                                <a:lnTo>
                                  <a:pt x="109194" y="4381"/>
                                </a:lnTo>
                                <a:lnTo>
                                  <a:pt x="145605" y="5918"/>
                                </a:lnTo>
                                <a:lnTo>
                                  <a:pt x="363651" y="0"/>
                                </a:lnTo>
                                <a:lnTo>
                                  <a:pt x="391998" y="2222"/>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563163" name="Graphic 169"/>
                        <wps:cNvSpPr>
                          <a:spLocks/>
                        </wps:cNvSpPr>
                        <wps:spPr bwMode="auto">
                          <a:xfrm>
                            <a:off x="7170" y="5727"/>
                            <a:ext cx="330" cy="394"/>
                          </a:xfrm>
                          <a:custGeom>
                            <a:avLst/>
                            <a:gdLst>
                              <a:gd name="T0" fmla="*/ 0 w 33020"/>
                              <a:gd name="T1" fmla="*/ 36626 h 39370"/>
                              <a:gd name="T2" fmla="*/ 32727 w 33020"/>
                              <a:gd name="T3" fmla="*/ 38963 h 39370"/>
                              <a:gd name="T4" fmla="*/ 32651 w 33020"/>
                              <a:gd name="T5" fmla="*/ 0 h 39370"/>
                            </a:gdLst>
                            <a:ahLst/>
                            <a:cxnLst>
                              <a:cxn ang="0">
                                <a:pos x="T0" y="T1"/>
                              </a:cxn>
                              <a:cxn ang="0">
                                <a:pos x="T2" y="T3"/>
                              </a:cxn>
                              <a:cxn ang="0">
                                <a:pos x="T4" y="T5"/>
                              </a:cxn>
                            </a:cxnLst>
                            <a:rect l="0" t="0" r="r" b="b"/>
                            <a:pathLst>
                              <a:path w="33020" h="39370">
                                <a:moveTo>
                                  <a:pt x="0" y="36626"/>
                                </a:moveTo>
                                <a:lnTo>
                                  <a:pt x="32727" y="38963"/>
                                </a:lnTo>
                                <a:lnTo>
                                  <a:pt x="32651" y="0"/>
                                </a:lnTo>
                              </a:path>
                            </a:pathLst>
                          </a:custGeom>
                          <a:noFill/>
                          <a:ln w="5372">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280077" name="Graphic 170"/>
                        <wps:cNvSpPr>
                          <a:spLocks/>
                        </wps:cNvSpPr>
                        <wps:spPr bwMode="auto">
                          <a:xfrm>
                            <a:off x="2786" y="5500"/>
                            <a:ext cx="4635" cy="565"/>
                          </a:xfrm>
                          <a:custGeom>
                            <a:avLst/>
                            <a:gdLst>
                              <a:gd name="T0" fmla="*/ 22059 w 463550"/>
                              <a:gd name="T1" fmla="*/ 2146 h 56515"/>
                              <a:gd name="T2" fmla="*/ 0 w 463550"/>
                              <a:gd name="T3" fmla="*/ 622 h 56515"/>
                              <a:gd name="T4" fmla="*/ 0 w 463550"/>
                              <a:gd name="T5" fmla="*/ 43218 h 56515"/>
                              <a:gd name="T6" fmla="*/ 22059 w 463550"/>
                              <a:gd name="T7" fmla="*/ 44742 h 56515"/>
                              <a:gd name="T8" fmla="*/ 22059 w 463550"/>
                              <a:gd name="T9" fmla="*/ 2146 h 56515"/>
                              <a:gd name="T10" fmla="*/ 275628 w 463550"/>
                              <a:gd name="T11" fmla="*/ 2286 h 56515"/>
                              <a:gd name="T12" fmla="*/ 253568 w 463550"/>
                              <a:gd name="T13" fmla="*/ 0 h 56515"/>
                              <a:gd name="T14" fmla="*/ 253568 w 463550"/>
                              <a:gd name="T15" fmla="*/ 42595 h 56515"/>
                              <a:gd name="T16" fmla="*/ 275628 w 463550"/>
                              <a:gd name="T17" fmla="*/ 44881 h 56515"/>
                              <a:gd name="T18" fmla="*/ 275628 w 463550"/>
                              <a:gd name="T19" fmla="*/ 2286 h 56515"/>
                              <a:gd name="T20" fmla="*/ 463321 w 463550"/>
                              <a:gd name="T21" fmla="*/ 28232 h 56515"/>
                              <a:gd name="T22" fmla="*/ 438391 w 463550"/>
                              <a:gd name="T23" fmla="*/ 25742 h 56515"/>
                              <a:gd name="T24" fmla="*/ 438391 w 463550"/>
                              <a:gd name="T25" fmla="*/ 53606 h 56515"/>
                              <a:gd name="T26" fmla="*/ 463321 w 463550"/>
                              <a:gd name="T27" fmla="*/ 56095 h 56515"/>
                              <a:gd name="T28" fmla="*/ 463321 w 463550"/>
                              <a:gd name="T29" fmla="*/ 28232 h 56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63550" h="56515">
                                <a:moveTo>
                                  <a:pt x="22059" y="2146"/>
                                </a:moveTo>
                                <a:lnTo>
                                  <a:pt x="0" y="622"/>
                                </a:lnTo>
                                <a:lnTo>
                                  <a:pt x="0" y="43218"/>
                                </a:lnTo>
                                <a:lnTo>
                                  <a:pt x="22059" y="44742"/>
                                </a:lnTo>
                                <a:lnTo>
                                  <a:pt x="22059" y="2146"/>
                                </a:lnTo>
                                <a:close/>
                              </a:path>
                              <a:path w="463550" h="56515">
                                <a:moveTo>
                                  <a:pt x="275628" y="2286"/>
                                </a:moveTo>
                                <a:lnTo>
                                  <a:pt x="253568" y="0"/>
                                </a:lnTo>
                                <a:lnTo>
                                  <a:pt x="253568" y="42595"/>
                                </a:lnTo>
                                <a:lnTo>
                                  <a:pt x="275628" y="44881"/>
                                </a:lnTo>
                                <a:lnTo>
                                  <a:pt x="275628" y="2286"/>
                                </a:lnTo>
                                <a:close/>
                              </a:path>
                              <a:path w="463550" h="56515">
                                <a:moveTo>
                                  <a:pt x="463321" y="28232"/>
                                </a:moveTo>
                                <a:lnTo>
                                  <a:pt x="438391" y="25742"/>
                                </a:lnTo>
                                <a:lnTo>
                                  <a:pt x="438391" y="53606"/>
                                </a:lnTo>
                                <a:lnTo>
                                  <a:pt x="463321" y="56095"/>
                                </a:lnTo>
                                <a:lnTo>
                                  <a:pt x="463321" y="28232"/>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9DD8C" id="Group 133" o:spid="_x0000_s1026" style="position:absolute;margin-left:449.25pt;margin-top:350.7pt;width:61.85pt;height:69.55pt;z-index:251645440;mso-wrap-distance-left:0;mso-wrap-distance-right:0;mso-position-horizontal-relative:page;mso-position-vertical-relative:page" coordsize="7854,8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">
                <v:shape id="Image 134" o:spid="_x0000_s1027" type="#_x0000_t75" style="position:absolute;left:5897;width:843;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">
                  <v:imagedata r:id="rId19" o:title=""/>
                </v:shape>
                <v:shape id="Graphic 135" o:spid="_x0000_s1028" style="position:absolute;left:5682;top:1066;width:1397;height:7740;visibility:visible;mso-wrap-style:square;v-text-anchor:top" coordsize="13970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" path="m19011,656856l,659892,,773988r19011,l19011,656856xem19011,638594l,641629r,11417l19011,649998r,-11404xem19011,516890l,519938,,634034r19011,-3048l19011,516890xem19011,497878l,500913r,11417l19011,509282r,-11404xem19011,376174l,379222,,493318r19011,-3048l19011,376174xem19011,357162l,360197r,11417l19011,368566r,-11404xem19011,235458l,238506,,352602r19011,-3048l19011,235458xem19011,216446l,219481r,11417l19011,227850r,-11404xem19011,197434l,200469r,11417l19011,208838r,-11404xem19011,151790l,154838r,38036l19011,189826r,-38036xem19011,106146l,109194r,38037l19011,144183r,-38037xem19011,11087l,14122r,87478l19011,98552r,-87465xem65138,694880r-19012,3035l46126,709333r19012,-3048l65138,694880xem65138,567169r-19012,3035l46126,581621r19012,-3048l65138,567169xem65138,417588r-19012,3036l46126,432041r19012,-3048l65138,417588xem65138,280339r-19012,3036l46126,294792r19012,-3048l65138,280339xem65138,120992r-19012,3036l46126,135445r19012,-3048l65138,120992xem84162,719226r-38036,5321l46126,773988r38036,l84162,719226xem84162,637895r-19011,3035l65151,652348r19011,-3048l84162,637895xem84162,589216r-38036,5321l46126,630288r38036,-5321l84162,589216xem84162,488315r-19011,3035l65151,502767r19011,-3048l84162,488315xem84162,439635r-38036,5322l46126,480707r38036,-5321l84162,439635xem84162,351078r-19011,3036l65151,365531r19011,-3048l84162,351078xem84162,302399r-38036,5322l46126,343471r38036,-5321l84162,302399xem84162,191731r-19011,3036l65151,206184r19011,-3048l84162,191731xem84162,143040r-38036,5321l46126,184111r38036,-5321l84162,143040xem84162,l65151,3035r,87477l84162,87464,84162,xem112369,662165r-9131,762l103238,750404r9131,-2286l112369,662165xem112369,525259r-9131,-2286l103238,610450r9131,762l112369,525259xem112369,500100r-9131,-3810l103238,502386r9131,3810l112369,500100xem112369,385229r-9131,-3061l103238,469646r9131,3035l112369,385229xem112369,361340r-9131,-4559l103238,362864r9131,4572l112369,361340xem112369,246113r-9131,-4572l103238,329018r9131,4560l112369,246113xem112369,221767r-9131,-4559l103238,223291r9131,4559l112369,221767xem112369,105778r-9131,-5334l103238,187921r9131,5322l112369,105778xem112369,6845l103238,1511r,87477l112369,94310r,-87465xem112382,636676r-9131,l103251,642759r9131,l112382,636676xem134874,580745r-9132,762l125742,587590r9132,-762l134874,580745xem134874,430403r-9132,-3048l125742,433451r9132,3035l134874,430403xem134874,305981r-9132,-4560l125742,307517r9132,4560l134874,305981xem134874,146634r-9132,-4560l125742,148158r9132,4559l134874,146634xem139433,618020r-9131,762l130302,624865r9131,-762l139433,618020xem139433,595198r-13691,762l125742,609650r13691,-762l139433,595198xem139433,467677r-9131,-3048l130302,470712r9131,3048l139433,467677xem139433,445617r-13691,-3810l125742,455510r13691,3798l139433,445617xem139433,343255r-9131,-4559l130302,344779r9131,4572l139433,343255xem139433,321208r-13691,-5321l125742,329577r13691,5322l139433,321208xem139433,183146r-9131,-3797l130302,185432r9131,3810l139433,183146xem139433,161848r-13691,-5321l125742,170218r13691,5321l139433,161848xe" fillcolor="#3c3c3b" stroked="f">
                  <v:path arrowok="t" o:connecttype="custom" o:connectlocs="190,7739;0,6530;0,5199;190,4978;190,4978;190,4902;0,3716;0,2385;190,2164;190,2164;190,2088;0,1929;0,1092;190,111;190,111;651,7062;461,5816;461,4206;651,2803;651,2803;651,1324;461,7739;652,6409;842,5892;842,5892;842,4997;461,4807;652,3541;842,3024;842,3024;842,2031;461,1841;652,30;1124,6621;1124,6621;1124,6112;1032,5023;1032,3821;1124,3613;1124,3613;1124,3335;1032,2233;1032,1004;1124,68;1124,68;1124,6427;1257,5875;1257,4273;1349,3060;1349,3060;1349,1527;1303,6248;1257,5959;1394,4676;1394,4676;1394,4593;1303,3448;1257,3159;1394,1831;1394,1831;1394,1755" o:connectangles="0,0,0,0,0,0,0,0,0,0,0,0,0,0,0,0,0,0,0,0,0,0,0,0,0,0,0,0,0,0,0,0,0,0,0,0,0,0,0,0,0,0,0,0,0,0,0,0,0,0,0,0,0,0,0,0,0,0,0,0,0"/>
                </v:shape>
                <v:shape id="Graphic 136" o:spid="_x0000_s1029" style="position:absolute;left:2714;top:5288;width:2547;height:51;visibility:visible;mso-wrap-style:square;v-text-anchor:top" coordsize="254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" path="m,l36398,4902r218046,e" filled="f" strokecolor="#1d1d1b" strokeweight=".14922mm">
                  <v:path arrowok="t" o:connecttype="custom" o:connectlocs="0,0;364,49;2545,49" o:connectangles="0,0,0"/>
                </v:shape>
                <v:shape id="Graphic 137" o:spid="_x0000_s1030" style="position:absolute;left:3078;top:5337;width:2470;height:3473;visibility:visible;mso-wrap-style:square;v-text-anchor:top" coordsize="24701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" path="m,346849r218046,l218046,r28346,2628e" filled="f" strokecolor="#1d1d1b" strokeweight=".14922mm">
                  <v:path arrowok="t" o:connecttype="custom" o:connectlocs="0,3468;2180,3468;2180,0;2464,26" o:connectangles="0,0,0,0"/>
                </v:shape>
                <v:shape id="Graphic 138" o:spid="_x0000_s1031" style="position:absolute;left:26;top:5386;width:1601;height:3423;visibility:visible;mso-wrap-style:square;v-text-anchor:top" coordsize="1600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" path="m,341947r159600,l159600,,,27292,,341947xe" filled="f" strokecolor="#1d1d1b" strokeweight=".14922mm">
                  <v:path arrowok="t" o:connecttype="custom" o:connectlocs="0,3420;1597,3420;1597,0;0,273;0,3420" o:connectangles="0,0,0,0,0"/>
                </v:shape>
                <v:shape id="Graphic 139" o:spid="_x0000_s1032" style="position:absolute;left:1622;top:8805;width:1093;height:13;visibility:visible;mso-wrap-style:square;v-text-anchor:top" coordsize="10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" path="m,l109194,e" filled="f" strokecolor="#1d1d1b" strokeweight=".14922mm">
                  <v:path arrowok="t" o:connecttype="custom" o:connectlocs="0,0;1093,0" o:connectangles="0,0"/>
                </v:shape>
                <v:shape id="Graphic 140" o:spid="_x0000_s1033" style="position:absolute;left:1622;top:5239;width:1461;height:3569;visibility:visible;mso-wrap-style:square;v-text-anchor:top" coordsize="1460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" path="m,14693l,9791,46202,r62992,4889l109194,356641r36411,l145605,9791e" filled="f" strokecolor="#1d1d1b" strokeweight=".14922mm">
                  <v:path arrowok="t" o:connecttype="custom" o:connectlocs="0,147;0,98;462,0;1092,49;1092,3567;1457,3567;1457,98" o:connectangles="0,0,0,0,0,0,0"/>
                </v:shape>
                <v:shape id="Graphic 141" o:spid="_x0000_s1034" style="position:absolute;left:5259;top:699;width:1397;height:8109;visibility:visible;mso-wrap-style:square;v-text-anchor:top" coordsize="139700,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" path="m,810602r139128,l139128,,28346,25209r,785393e" filled="f" strokecolor="#1d1d1b" strokeweight=".14922mm">
                  <v:path arrowok="t" o:connecttype="custom" o:connectlocs="0,8106;1391,8106;1391,0;283,252;283,8106" o:connectangles="0,0,0,0,0"/>
                </v:shape>
                <v:shape id="Graphic 142" o:spid="_x0000_s1035" style="position:absolute;left:6650;top:699;width:521;height:8109;visibility:visible;mso-wrap-style:square;v-text-anchor:top" coordsize="52069,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" path="m,l51981,40944r,758101l,810602e" filled="f" strokecolor="#1d1d1b" strokeweight=".14922mm">
                  <v:path arrowok="t" o:connecttype="custom" o:connectlocs="0,0;520,409;520,7990;0,8106" o:connectangles="0,0,0,0"/>
                </v:shape>
                <v:shape id="Graphic 143" o:spid="_x0000_s1036" style="position:absolute;left:7170;top:5540;width:660;height:2502;visibility:visible;mso-wrap-style:square;v-text-anchor:top" coordsize="6604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" path="m,249897r65443,-6299l65443,2628,43053,r,19748l,15405e" filled="f" strokecolor="#1d1d1b" strokeweight=".14922mm">
                  <v:path arrowok="t" o:connecttype="custom" o:connectlocs="0,2499;654,2436;654,26;430,0;430,197;0,154" o:connectangles="0,0,0,0,0,0"/>
                </v:shape>
                <v:shape id="Graphic 144" o:spid="_x0000_s1037" style="position:absolute;left:3232;top:5490;width:1899;height:476;visibility:visible;mso-wrap-style:square;v-text-anchor:top" coordsize="18986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" path="m189522,42392l,47383,,6642,189522,r,42392xe" filled="f" strokecolor="#1d1d1b" strokeweight=".14922mm">
                  <v:path arrowok="t" o:connecttype="custom" o:connectlocs="1896,424;0,474;0,66;1896,0;1896,424" o:connectangles="0,0,0,0,0"/>
                </v:shape>
                <v:shape id="Graphic 145" o:spid="_x0000_s1038" style="position:absolute;left:3458;top:5549;width:13;height:412;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" path="m,l,40932e" filled="f" strokecolor="#1d1d1b" strokeweight=".14922mm">
                  <v:path arrowok="t" o:connecttype="custom" o:connectlocs="0,0;0,409" o:connectangles="0,0"/>
                </v:shape>
                <v:shape id="Graphic 146" o:spid="_x0000_s1039" style="position:absolute;left:3710;top:5540;width:13;height:413;visibility:visible;mso-wrap-style:square;v-text-anchor:top" coordsize="12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" path="m,l,41147e" filled="f" strokecolor="#1d1d1b" strokeweight=".14922mm">
                  <v:path arrowok="t" o:connecttype="custom" o:connectlocs="0,0;0,412" o:connectangles="0,0"/>
                </v:shape>
                <v:shape id="Graphic 147" o:spid="_x0000_s1040" style="position:absolute;left:3973;top:5531;width:12;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" path="m,l,41389e" filled="f" strokecolor="#1d1d1b" strokeweight=".14922mm">
                  <v:path arrowok="t" o:connecttype="custom" o:connectlocs="0,0;0,414" o:connectangles="0,0"/>
                </v:shape>
                <v:shape id="Graphic 148" o:spid="_x0000_s1041" style="position:absolute;left:4219;top:5522;width:13;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" path="m,l,41579e" filled="f" strokecolor="#1d1d1b" strokeweight=".14922mm">
                  <v:path arrowok="t" o:connecttype="custom" o:connectlocs="0,0;0,416" o:connectangles="0,0"/>
                </v:shape>
                <v:shape id="Graphic 149" o:spid="_x0000_s1042" style="position:absolute;left:4435;top:5514;width:12;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" path="m,l,41783e" filled="f" strokecolor="#1d1d1b" strokeweight=".14922mm">
                  <v:path arrowok="t" o:connecttype="custom" o:connectlocs="0,0;0,418" o:connectangles="0,0"/>
                </v:shape>
                <v:shape id="Graphic 150" o:spid="_x0000_s1043" style="position:absolute;left:4645;top:5507;width:12;height:425;visibility:visible;mso-wrap-style:square;v-text-anchor:top" coordsize="127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" path="m,l,41960e" filled="f" strokecolor="#1d1d1b" strokeweight=".14922mm">
                  <v:path arrowok="t" o:connecttype="custom" o:connectlocs="0,0;0,419" o:connectangles="0,0"/>
                </v:shape>
                <v:shape id="Graphic 151" o:spid="_x0000_s1044" style="position:absolute;left:4886;top:5499;width:13;height:425;visibility:visible;mso-wrap-style:square;v-text-anchor:top" coordsize="63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" path="m,l304,42176e" filled="f" strokecolor="#1d1d1b" strokeweight=".14922mm">
                  <v:path arrowok="t" o:connecttype="custom" o:connectlocs="0,0;6,421" o:connectangles="0,0"/>
                </v:shape>
                <v:shape id="Graphic 152" o:spid="_x0000_s1045" style="position:absolute;left:212;top:5690;width:1225;height:469;visibility:visible;mso-wrap-style:square;v-text-anchor:top" coordsize="12255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" path="m122148,34302l,46863,,15024,122148,r,34302xe" filled="f" strokecolor="#1d1d1b" strokeweight=".14922mm">
                  <v:path arrowok="t" o:connecttype="custom" o:connectlocs="1221,342;0,468;0,150;1221,0;1221,342" o:connectangles="0,0,0,0,0"/>
                </v:shape>
                <v:shape id="Graphic 153" o:spid="_x0000_s1046" style="position:absolute;left:1741;top:5519;width:864;height:425;visibility:visible;mso-wrap-style:square;v-text-anchor:top" coordsize="8636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" path="m86105,38976l,42278,,4343,86105,r,38976xe" filled="f" strokecolor="#1d1d1b" strokeweight=".14922mm">
                  <v:path arrowok="t" o:connecttype="custom" o:connectlocs="861,389;0,422;0,43;861,0;861,389" o:connectangles="0,0,0,0,0"/>
                </v:shape>
                <v:shape id="Graphic 154" o:spid="_x0000_s1047" style="position:absolute;left:400;top:5817;width:12;height:323;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" path="m,l,32232e" filled="f" strokecolor="#1d1d1b" strokeweight=".14922mm">
                  <v:path arrowok="t" o:connecttype="custom" o:connectlocs="0,0;0,321" o:connectangles="0,0"/>
                </v:shape>
                <v:shape id="Graphic 155" o:spid="_x0000_s1048" style="position:absolute;left:581;top:5792;width:13;height:331;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" path="m,l,32626e" filled="f" strokecolor="#1d1d1b" strokeweight=".14922mm">
                  <v:path arrowok="t" o:connecttype="custom" o:connectlocs="0,0;0,327" o:connectangles="0,0"/>
                </v:shape>
                <v:shape id="Graphic 156" o:spid="_x0000_s1049" style="position:absolute;left:763;top:5768;width:13;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" path="m,l,33020e" filled="f" strokecolor="#1d1d1b" strokeweight=".14922mm">
                  <v:path arrowok="t" o:connecttype="custom" o:connectlocs="0,0;0,330" o:connectangles="0,0"/>
                </v:shape>
                <v:shape id="Graphic 157" o:spid="_x0000_s1050" style="position:absolute;left:947;top:5749;width:13;height:337;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" path="m,l,33324e" filled="f" strokecolor="#1d1d1b" strokeweight=".14922mm">
                  <v:path arrowok="t" o:connecttype="custom" o:connectlocs="0,0;0,334" o:connectangles="0,0"/>
                </v:shape>
                <v:shape id="Graphic 158" o:spid="_x0000_s1051" style="position:absolute;left:1107;top:5730;width:12;height:336;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" path="m,l,33642e" filled="f" strokecolor="#1d1d1b" strokeweight=".14922mm">
                  <v:path arrowok="t" o:connecttype="custom" o:connectlocs="0,0;0,336" o:connectangles="0,0"/>
                </v:shape>
                <v:shape id="Graphic 159" o:spid="_x0000_s1052" style="position:absolute;left:1268;top:5710;width:12;height:343;visibility:visible;mso-wrap-style:square;v-text-anchor:top" coordsize="12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" path="m,l,33972e" filled="f" strokecolor="#1d1d1b" strokeweight=".14922mm">
                  <v:path arrowok="t" o:connecttype="custom" o:connectlocs="0,0;0,340" o:connectangles="0,0"/>
                </v:shape>
                <v:shape id="Graphic 160" o:spid="_x0000_s1053" style="position:absolute;left:3232;top:5708;width:1899;height:63;visibility:visible;mso-wrap-style:square;v-text-anchor:top" coordsize="189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" path="m,6273l189522,e" filled="f" strokecolor="#1d1d1b" strokeweight=".14922mm">
                  <v:path arrowok="t" o:connecttype="custom" o:connectlocs="0,62;1896,0" o:connectangles="0,0"/>
                </v:shape>
                <v:shape id="Graphic 161" o:spid="_x0000_s1054" style="position:absolute;left:212;top:5863;width:1225;height:139;visibility:visible;mso-wrap-style:square;v-text-anchor:top" coordsize="1225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" path="m,13919l122148,e" filled="f" strokecolor="#1d1d1b" strokeweight=".14922mm">
                  <v:path arrowok="t" o:connecttype="custom" o:connectlocs="0,138;1221,0" o:connectangles="0,0"/>
                </v:shape>
                <v:shape id="Graphic 162" o:spid="_x0000_s1055" style="position:absolute;left:1950;top:5554;width:13;height:388;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" path="m,l,38150e" filled="f" strokecolor="#1d1d1b" strokeweight=".14922mm">
                  <v:path arrowok="t" o:connecttype="custom" o:connectlocs="0,0;0,382" o:connectangles="0,0"/>
                </v:shape>
                <v:shape id="Graphic 163" o:spid="_x0000_s1056" style="position:absolute;left:2164;top:5545;width:13;height:387;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" path="m,l,38366e" filled="f" strokecolor="#1d1d1b" strokeweight=".14922mm">
                  <v:path arrowok="t" o:connecttype="custom" o:connectlocs="0,0;0,383" o:connectangles="0,0"/>
                </v:shape>
                <v:shape id="Graphic 164" o:spid="_x0000_s1057" style="position:absolute;left:2377;top:5536;width:13;height:387;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" path="m,l,38684e" filled="f" strokecolor="#1d1d1b" strokeweight=".14922mm">
                  <v:path arrowok="t" o:connecttype="custom" o:connectlocs="0,0;0,386" o:connectangles="0,0"/>
                </v:shape>
                <v:shape id="Graphic 165" o:spid="_x0000_s1058" style="position:absolute;left:1741;top:5719;width:864;height:39;visibility:visible;mso-wrap-style:square;v-text-anchor:top" coordsize="863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" path="m,3505l86106,e" filled="f" strokecolor="#1d1d1b" strokeweight=".14922mm">
                  <v:path arrowok="t" o:connecttype="custom" o:connectlocs="0,36;861,0" o:connectangles="0,0"/>
                </v:shape>
                <v:shape id="Graphic 166" o:spid="_x0000_s1059" style="position:absolute;left:7600;top:5667;width:13;height:2331;visibility:visible;mso-wrap-style:square;v-text-anchor:top" coordsize="127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" path="m,l,233019e" filled="f" strokecolor="#1d1d1b" strokeweight=".14922mm">
                  <v:path arrowok="t" o:connecttype="custom" o:connectlocs="0,0;0,2331" o:connectangles="0,0"/>
                </v:shape>
                <v:shape id="Graphic 167" o:spid="_x0000_s1060" style="position:absolute;left:26;top:6154;width:1601;height:165;visibility:visible;mso-wrap-style:square;v-text-anchor:top" coordsize="16002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" path="m,16129l159600,e" filled="f" strokecolor="#1d1d1b" strokeweight=".14922mm">
                  <v:path arrowok="t" o:connecttype="custom" o:connectlocs="0,161;1597,0" o:connectangles="0,0"/>
                </v:shape>
                <v:shape id="Graphic 168" o:spid="_x0000_s1061" style="position:absolute;left:1622;top:5999;width:3925;height:76;visibility:visible;mso-wrap-style:square;v-text-anchor:top" coordsize="392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" path="m,7493l109194,4381r36411,1537l363651,r28347,2222e" filled="f" strokecolor="#1d1d1b" strokeweight=".14922mm">
                  <v:path arrowok="t" o:connecttype="custom" o:connectlocs="0,75;1092,44;1456,59;3637,0;3921,22" o:connectangles="0,0,0,0,0"/>
                </v:shape>
                <v:shape id="Graphic 169" o:spid="_x0000_s1062" style="position:absolute;left:7170;top:5727;width:330;height:394;visibility:visible;mso-wrap-style:square;v-text-anchor:top" coordsize="3302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" path="m,36626r32727,2337l32651,e" filled="f" strokecolor="#1d1d1b" strokeweight=".14922mm">
                  <v:path arrowok="t" o:connecttype="custom" o:connectlocs="0,367;327,390;326,0" o:connectangles="0,0,0"/>
                </v:shape>
                <v:shape id="Graphic 170" o:spid="_x0000_s1063" style="position:absolute;left:2786;top:5500;width:4635;height:565;visibility:visible;mso-wrap-style:square;v-text-anchor:top" coordsize="46355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" path="m22059,2146l,622,,43218r22059,1524l22059,2146xem275628,2286l253568,r,42595l275628,44881r,-42595xem463321,28232l438391,25742r,27864l463321,56095r,-27863xe" fillcolor="#3c3c3b" stroked="f">
                  <v:path arrowok="t" o:connecttype="custom" o:connectlocs="221,21;0,6;0,432;221,447;221,21;2756,23;2535,0;2535,426;2756,449;2756,23;4633,282;4383,257;4383,536;4633,561;4633,282" o:connectangles="0,0,0,0,0,0,0,0,0,0,0,0,0,0,0"/>
                </v:shape>
                <w10:wrap anchorx="page" anchory="page"/>
              </v:group>
            </w:pict>
          </mc:Fallback>
        </mc:AlternateContent>
      </w:r>
      <w:r w:rsidRPr="00A41557">
        <w:rPr>
          <w:rFonts w:cstheme="minorHAnsi"/>
          <w:noProof/>
          <w:sz w:val="16"/>
          <w:szCs w:val="16"/>
        </w:rPr>
        <mc:AlternateContent>
          <mc:Choice Requires="wps">
            <w:drawing>
              <wp:anchor distT="0" distB="0" distL="0" distR="0" simplePos="0" relativeHeight="251650560" behindDoc="1" locked="0" layoutInCell="1" allowOverlap="1" wp14:anchorId="09D66986" wp14:editId="18129299">
                <wp:simplePos x="0" y="0"/>
                <wp:positionH relativeFrom="page">
                  <wp:posOffset>6405880</wp:posOffset>
                </wp:positionH>
                <wp:positionV relativeFrom="paragraph">
                  <wp:posOffset>301625</wp:posOffset>
                </wp:positionV>
                <wp:extent cx="9525" cy="93345"/>
                <wp:effectExtent l="5080" t="8890" r="4445" b="2540"/>
                <wp:wrapNone/>
                <wp:docPr id="1344889873"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45"/>
                        </a:xfrm>
                        <a:custGeom>
                          <a:avLst/>
                          <a:gdLst>
                            <a:gd name="T0" fmla="*/ 0 w 9525"/>
                            <a:gd name="T1" fmla="*/ 0 h 93345"/>
                            <a:gd name="T2" fmla="*/ 0 w 9525"/>
                            <a:gd name="T3" fmla="*/ 87477 h 93345"/>
                            <a:gd name="T4" fmla="*/ 9118 w 9525"/>
                            <a:gd name="T5" fmla="*/ 92798 h 93345"/>
                            <a:gd name="T6" fmla="*/ 9118 w 9525"/>
                            <a:gd name="T7" fmla="*/ 5334 h 93345"/>
                            <a:gd name="T8" fmla="*/ 0 w 9525"/>
                            <a:gd name="T9" fmla="*/ 0 h 93345"/>
                          </a:gdLst>
                          <a:ahLst/>
                          <a:cxnLst>
                            <a:cxn ang="0">
                              <a:pos x="T0" y="T1"/>
                            </a:cxn>
                            <a:cxn ang="0">
                              <a:pos x="T2" y="T3"/>
                            </a:cxn>
                            <a:cxn ang="0">
                              <a:pos x="T4" y="T5"/>
                            </a:cxn>
                            <a:cxn ang="0">
                              <a:pos x="T6" y="T7"/>
                            </a:cxn>
                            <a:cxn ang="0">
                              <a:pos x="T8" y="T9"/>
                            </a:cxn>
                          </a:cxnLst>
                          <a:rect l="0" t="0" r="r" b="b"/>
                          <a:pathLst>
                            <a:path w="9525" h="93345">
                              <a:moveTo>
                                <a:pt x="0" y="0"/>
                              </a:moveTo>
                              <a:lnTo>
                                <a:pt x="0" y="87477"/>
                              </a:lnTo>
                              <a:lnTo>
                                <a:pt x="9118" y="92798"/>
                              </a:lnTo>
                              <a:lnTo>
                                <a:pt x="9118" y="5334"/>
                              </a:lnTo>
                              <a:lnTo>
                                <a:pt x="0" y="0"/>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2B999" id="Graphic 171" o:spid="_x0000_s1026" style="position:absolute;margin-left:504.4pt;margin-top:23.75pt;width:.75pt;height:7.3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5,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" path="m,l,87477r9118,5321l9118,5334,,xe" fillcolor="#3c3c3b" stroked="f">
                <v:path arrowok="t" o:connecttype="custom" o:connectlocs="0,0;0,87477;9118,92798;9118,5334;0,0" o:connectangles="0,0,0,0,0"/>
                <w10:wrap anchorx="page"/>
              </v:shape>
            </w:pict>
          </mc:Fallback>
        </mc:AlternateContent>
      </w:r>
      <w:r w:rsidR="00B60B53" w:rsidRPr="00A41557">
        <w:rPr>
          <w:rFonts w:cstheme="minorHAnsi"/>
          <w:sz w:val="16"/>
          <w:szCs w:val="16"/>
        </w:rPr>
        <w:t>Pfarrer-Schwahn-Straße</w:t>
      </w:r>
      <w:r w:rsidR="00B60B53" w:rsidRPr="00A41557">
        <w:rPr>
          <w:rFonts w:cstheme="minorHAnsi"/>
          <w:spacing w:val="-13"/>
          <w:sz w:val="16"/>
          <w:szCs w:val="16"/>
        </w:rPr>
        <w:t xml:space="preserve"> </w:t>
      </w:r>
      <w:r w:rsidR="00B60B53" w:rsidRPr="00A41557">
        <w:rPr>
          <w:rFonts w:cstheme="minorHAnsi"/>
          <w:sz w:val="16"/>
          <w:szCs w:val="16"/>
        </w:rPr>
        <w:t>4</w:t>
      </w:r>
      <w:r w:rsidR="00B60B53" w:rsidRPr="00A41557">
        <w:rPr>
          <w:rFonts w:cstheme="minorHAnsi"/>
          <w:spacing w:val="-8"/>
          <w:sz w:val="16"/>
          <w:szCs w:val="16"/>
        </w:rPr>
        <w:t xml:space="preserve"> </w:t>
      </w:r>
      <w:r w:rsidR="00B60B53" w:rsidRPr="00A41557">
        <w:rPr>
          <w:rFonts w:cstheme="minorHAnsi"/>
          <w:sz w:val="16"/>
          <w:szCs w:val="16"/>
        </w:rPr>
        <w:t>•</w:t>
      </w:r>
      <w:r w:rsidR="00B60B53" w:rsidRPr="00A41557">
        <w:rPr>
          <w:rFonts w:cstheme="minorHAnsi"/>
          <w:spacing w:val="-5"/>
          <w:sz w:val="16"/>
          <w:szCs w:val="16"/>
        </w:rPr>
        <w:t xml:space="preserve"> </w:t>
      </w:r>
      <w:r w:rsidR="00B60B53" w:rsidRPr="00A41557">
        <w:rPr>
          <w:rFonts w:cstheme="minorHAnsi"/>
          <w:sz w:val="16"/>
          <w:szCs w:val="16"/>
        </w:rPr>
        <w:t>63179</w:t>
      </w:r>
      <w:r w:rsidR="00B60B53" w:rsidRPr="00A41557">
        <w:rPr>
          <w:rFonts w:cstheme="minorHAnsi"/>
          <w:spacing w:val="-5"/>
          <w:sz w:val="16"/>
          <w:szCs w:val="16"/>
        </w:rPr>
        <w:t xml:space="preserve"> </w:t>
      </w:r>
      <w:r w:rsidR="00B60B53" w:rsidRPr="00A41557">
        <w:rPr>
          <w:rFonts w:cstheme="minorHAnsi"/>
          <w:sz w:val="16"/>
          <w:szCs w:val="16"/>
        </w:rPr>
        <w:t>Obertshausen</w:t>
      </w:r>
      <w:r w:rsidR="00B60B53" w:rsidRPr="00A41557">
        <w:rPr>
          <w:rFonts w:cstheme="minorHAnsi"/>
          <w:spacing w:val="-5"/>
          <w:sz w:val="16"/>
          <w:szCs w:val="16"/>
        </w:rPr>
        <w:t xml:space="preserve"> </w:t>
      </w:r>
      <w:r w:rsidR="00B60B53" w:rsidRPr="00A41557">
        <w:rPr>
          <w:rFonts w:cstheme="minorHAnsi"/>
          <w:sz w:val="16"/>
          <w:szCs w:val="16"/>
        </w:rPr>
        <w:t>•</w:t>
      </w:r>
      <w:r w:rsidR="00B60B53" w:rsidRPr="00A41557">
        <w:rPr>
          <w:rFonts w:cstheme="minorHAnsi"/>
          <w:spacing w:val="-5"/>
          <w:sz w:val="16"/>
          <w:szCs w:val="16"/>
        </w:rPr>
        <w:t xml:space="preserve"> </w:t>
      </w:r>
      <w:r w:rsidR="00B60B53" w:rsidRPr="00A41557">
        <w:rPr>
          <w:rFonts w:cstheme="minorHAnsi"/>
          <w:sz w:val="16"/>
          <w:szCs w:val="16"/>
        </w:rPr>
        <w:t>Telefon:</w:t>
      </w:r>
      <w:r w:rsidR="00B60B53" w:rsidRPr="00A41557">
        <w:rPr>
          <w:rFonts w:cstheme="minorHAnsi"/>
          <w:spacing w:val="-5"/>
          <w:sz w:val="16"/>
          <w:szCs w:val="16"/>
        </w:rPr>
        <w:t xml:space="preserve"> </w:t>
      </w:r>
      <w:r w:rsidR="00B60B53" w:rsidRPr="00A41557">
        <w:rPr>
          <w:rFonts w:cstheme="minorHAnsi"/>
          <w:sz w:val="16"/>
          <w:szCs w:val="16"/>
        </w:rPr>
        <w:t>(06104)</w:t>
      </w:r>
      <w:r w:rsidR="00B60B53" w:rsidRPr="00A41557">
        <w:rPr>
          <w:rFonts w:cstheme="minorHAnsi"/>
          <w:spacing w:val="-5"/>
          <w:sz w:val="16"/>
          <w:szCs w:val="16"/>
        </w:rPr>
        <w:t xml:space="preserve"> </w:t>
      </w:r>
      <w:r w:rsidR="00B60B53" w:rsidRPr="00A41557">
        <w:rPr>
          <w:rFonts w:cstheme="minorHAnsi"/>
          <w:sz w:val="16"/>
          <w:szCs w:val="16"/>
        </w:rPr>
        <w:t>98</w:t>
      </w:r>
      <w:r w:rsidR="00B60B53" w:rsidRPr="00A41557">
        <w:rPr>
          <w:rFonts w:cstheme="minorHAnsi"/>
          <w:spacing w:val="-23"/>
          <w:sz w:val="16"/>
          <w:szCs w:val="16"/>
        </w:rPr>
        <w:t xml:space="preserve"> </w:t>
      </w:r>
      <w:r w:rsidR="00B60B53" w:rsidRPr="00A41557">
        <w:rPr>
          <w:rFonts w:cstheme="minorHAnsi"/>
          <w:sz w:val="16"/>
          <w:szCs w:val="16"/>
        </w:rPr>
        <w:t>46</w:t>
      </w:r>
      <w:r w:rsidR="00B60B53" w:rsidRPr="00A41557">
        <w:rPr>
          <w:rFonts w:cstheme="minorHAnsi"/>
          <w:spacing w:val="-23"/>
          <w:sz w:val="16"/>
          <w:szCs w:val="16"/>
        </w:rPr>
        <w:t xml:space="preserve"> </w:t>
      </w:r>
      <w:r w:rsidR="00B60B53" w:rsidRPr="00A41557">
        <w:rPr>
          <w:rFonts w:cstheme="minorHAnsi"/>
          <w:sz w:val="16"/>
          <w:szCs w:val="16"/>
        </w:rPr>
        <w:t>0</w:t>
      </w:r>
      <w:r w:rsidR="00B60B53" w:rsidRPr="00A41557">
        <w:rPr>
          <w:rFonts w:cstheme="minorHAnsi"/>
          <w:spacing w:val="-5"/>
          <w:sz w:val="16"/>
          <w:szCs w:val="16"/>
        </w:rPr>
        <w:t xml:space="preserve"> </w:t>
      </w:r>
      <w:r w:rsidR="00B60B53" w:rsidRPr="00A41557">
        <w:rPr>
          <w:rFonts w:cstheme="minorHAnsi"/>
          <w:sz w:val="16"/>
          <w:szCs w:val="16"/>
        </w:rPr>
        <w:t>•</w:t>
      </w:r>
      <w:r w:rsidR="00B60B53" w:rsidRPr="00A41557">
        <w:rPr>
          <w:rFonts w:cstheme="minorHAnsi"/>
          <w:spacing w:val="-5"/>
          <w:sz w:val="16"/>
          <w:szCs w:val="16"/>
        </w:rPr>
        <w:t xml:space="preserve"> </w:t>
      </w:r>
      <w:r w:rsidR="00B60B53" w:rsidRPr="00A41557">
        <w:rPr>
          <w:rFonts w:cstheme="minorHAnsi"/>
          <w:sz w:val="16"/>
          <w:szCs w:val="16"/>
        </w:rPr>
        <w:t>Fax:</w:t>
      </w:r>
      <w:r w:rsidR="00B60B53" w:rsidRPr="00A41557">
        <w:rPr>
          <w:rFonts w:cstheme="minorHAnsi"/>
          <w:spacing w:val="-5"/>
          <w:sz w:val="16"/>
          <w:szCs w:val="16"/>
        </w:rPr>
        <w:t xml:space="preserve"> </w:t>
      </w:r>
      <w:r w:rsidR="00B60B53" w:rsidRPr="00A41557">
        <w:rPr>
          <w:rFonts w:cstheme="minorHAnsi"/>
          <w:sz w:val="16"/>
          <w:szCs w:val="16"/>
        </w:rPr>
        <w:t>(06104)</w:t>
      </w:r>
      <w:r w:rsidR="00B60B53" w:rsidRPr="00A41557">
        <w:rPr>
          <w:rFonts w:cstheme="minorHAnsi"/>
          <w:spacing w:val="-5"/>
          <w:sz w:val="16"/>
          <w:szCs w:val="16"/>
        </w:rPr>
        <w:t xml:space="preserve"> </w:t>
      </w:r>
      <w:r w:rsidR="00B60B53" w:rsidRPr="00A41557">
        <w:rPr>
          <w:rFonts w:cstheme="minorHAnsi"/>
          <w:sz w:val="16"/>
          <w:szCs w:val="16"/>
        </w:rPr>
        <w:t>98</w:t>
      </w:r>
      <w:r w:rsidR="00B60B53" w:rsidRPr="00A41557">
        <w:rPr>
          <w:rFonts w:cstheme="minorHAnsi"/>
          <w:spacing w:val="-23"/>
          <w:sz w:val="16"/>
          <w:szCs w:val="16"/>
        </w:rPr>
        <w:t xml:space="preserve"> </w:t>
      </w:r>
      <w:r w:rsidR="00B60B53" w:rsidRPr="00A41557">
        <w:rPr>
          <w:rFonts w:cstheme="minorHAnsi"/>
          <w:sz w:val="16"/>
          <w:szCs w:val="16"/>
        </w:rPr>
        <w:t>46</w:t>
      </w:r>
      <w:r w:rsidR="00B60B53" w:rsidRPr="00A41557">
        <w:rPr>
          <w:rFonts w:cstheme="minorHAnsi"/>
          <w:spacing w:val="-23"/>
          <w:sz w:val="16"/>
          <w:szCs w:val="16"/>
        </w:rPr>
        <w:t xml:space="preserve"> </w:t>
      </w:r>
      <w:r w:rsidR="00B60B53" w:rsidRPr="00A41557">
        <w:rPr>
          <w:rFonts w:cstheme="minorHAnsi"/>
          <w:sz w:val="16"/>
          <w:szCs w:val="16"/>
        </w:rPr>
        <w:t>14</w:t>
      </w:r>
    </w:p>
    <w:p w14:paraId="7FAB1027" w14:textId="41D54824" w:rsidR="00B60B53" w:rsidRPr="00A41557" w:rsidRDefault="00B60B53" w:rsidP="00B60B53">
      <w:pPr>
        <w:spacing w:line="247" w:lineRule="auto"/>
        <w:ind w:left="14" w:firstLine="112"/>
        <w:jc w:val="center"/>
        <w:rPr>
          <w:rFonts w:cstheme="minorHAnsi"/>
          <w:sz w:val="16"/>
          <w:szCs w:val="16"/>
        </w:rPr>
      </w:pPr>
      <w:r w:rsidRPr="00A41557">
        <w:rPr>
          <w:rFonts w:cstheme="minorHAnsi"/>
          <w:sz w:val="16"/>
          <w:szCs w:val="16"/>
        </w:rPr>
        <w:t xml:space="preserve">Internet: </w:t>
      </w:r>
      <w:hyperlink r:id="rId61">
        <w:r w:rsidRPr="00A41557">
          <w:rPr>
            <w:rFonts w:cstheme="minorHAnsi"/>
            <w:sz w:val="16"/>
            <w:szCs w:val="16"/>
          </w:rPr>
          <w:t>www.st-josef-hausen.de</w:t>
        </w:r>
      </w:hyperlink>
      <w:r w:rsidRPr="00A41557">
        <w:rPr>
          <w:rFonts w:cstheme="minorHAnsi"/>
          <w:sz w:val="16"/>
          <w:szCs w:val="16"/>
        </w:rPr>
        <w:t xml:space="preserve"> • E-Mail: </w:t>
      </w:r>
      <w:hyperlink r:id="rId62">
        <w:r w:rsidRPr="00A41557">
          <w:rPr>
            <w:rFonts w:cstheme="minorHAnsi"/>
            <w:sz w:val="16"/>
            <w:szCs w:val="16"/>
          </w:rPr>
          <w:t>pfarrbuero@st-josef-hausen.de</w:t>
        </w:r>
      </w:hyperlink>
    </w:p>
    <w:p w14:paraId="6097B3D5" w14:textId="76963AAE" w:rsidR="00B60B53" w:rsidRPr="00A41557" w:rsidRDefault="006F08E2" w:rsidP="00B60B53">
      <w:pPr>
        <w:spacing w:line="194" w:lineRule="exact"/>
        <w:ind w:left="14" w:firstLine="112"/>
        <w:jc w:val="center"/>
        <w:rPr>
          <w:rFonts w:cstheme="minorHAnsi"/>
          <w:b/>
          <w:bCs/>
          <w:sz w:val="16"/>
          <w:szCs w:val="16"/>
        </w:rPr>
      </w:pPr>
      <w:r>
        <w:rPr>
          <w:rFonts w:cstheme="minorHAnsi"/>
          <w:b/>
          <w:bCs/>
          <w:spacing w:val="-4"/>
          <w:sz w:val="16"/>
          <w:szCs w:val="16"/>
        </w:rPr>
        <w:t>Öffnungszeiten</w:t>
      </w:r>
      <w:r w:rsidR="00B60B53" w:rsidRPr="00A41557">
        <w:rPr>
          <w:rFonts w:cstheme="minorHAnsi"/>
          <w:b/>
          <w:bCs/>
          <w:sz w:val="16"/>
          <w:szCs w:val="16"/>
        </w:rPr>
        <w:t>:</w:t>
      </w:r>
      <w:r w:rsidR="00B60B53" w:rsidRPr="00A41557">
        <w:rPr>
          <w:rFonts w:cstheme="minorHAnsi"/>
          <w:b/>
          <w:bCs/>
          <w:spacing w:val="-4"/>
          <w:sz w:val="16"/>
          <w:szCs w:val="16"/>
        </w:rPr>
        <w:t xml:space="preserve"> </w:t>
      </w:r>
      <w:r w:rsidR="00B60B53" w:rsidRPr="00A41557">
        <w:rPr>
          <w:rFonts w:cstheme="minorHAnsi"/>
          <w:b/>
          <w:bCs/>
          <w:sz w:val="16"/>
          <w:szCs w:val="16"/>
        </w:rPr>
        <w:t>Montag</w:t>
      </w:r>
      <w:r w:rsidR="00B60B53" w:rsidRPr="00A41557">
        <w:rPr>
          <w:rFonts w:cstheme="minorHAnsi"/>
          <w:b/>
          <w:bCs/>
          <w:spacing w:val="-2"/>
          <w:sz w:val="16"/>
          <w:szCs w:val="16"/>
        </w:rPr>
        <w:t xml:space="preserve"> </w:t>
      </w:r>
      <w:r w:rsidR="00B60B53" w:rsidRPr="00A41557">
        <w:rPr>
          <w:rFonts w:cstheme="minorHAnsi"/>
          <w:b/>
          <w:bCs/>
          <w:sz w:val="16"/>
          <w:szCs w:val="16"/>
        </w:rPr>
        <w:t>und</w:t>
      </w:r>
      <w:r w:rsidR="00B60B53" w:rsidRPr="00A41557">
        <w:rPr>
          <w:rFonts w:cstheme="minorHAnsi"/>
          <w:b/>
          <w:bCs/>
          <w:spacing w:val="-1"/>
          <w:sz w:val="16"/>
          <w:szCs w:val="16"/>
        </w:rPr>
        <w:t xml:space="preserve"> </w:t>
      </w:r>
      <w:r w:rsidR="00B60B53" w:rsidRPr="00A41557">
        <w:rPr>
          <w:rFonts w:cstheme="minorHAnsi"/>
          <w:b/>
          <w:bCs/>
          <w:sz w:val="16"/>
          <w:szCs w:val="16"/>
        </w:rPr>
        <w:t>Freitag</w:t>
      </w:r>
      <w:r w:rsidR="00B60B53" w:rsidRPr="00A41557">
        <w:rPr>
          <w:rFonts w:cstheme="minorHAnsi"/>
          <w:b/>
          <w:bCs/>
          <w:spacing w:val="-2"/>
          <w:sz w:val="16"/>
          <w:szCs w:val="16"/>
        </w:rPr>
        <w:t xml:space="preserve"> </w:t>
      </w:r>
      <w:r w:rsidR="00B60B53" w:rsidRPr="00A41557">
        <w:rPr>
          <w:rFonts w:cstheme="minorHAnsi"/>
          <w:b/>
          <w:bCs/>
          <w:sz w:val="16"/>
          <w:szCs w:val="16"/>
        </w:rPr>
        <w:t>10.00</w:t>
      </w:r>
      <w:r w:rsidR="00B60B53" w:rsidRPr="00A41557">
        <w:rPr>
          <w:rFonts w:cstheme="minorHAnsi"/>
          <w:b/>
          <w:bCs/>
          <w:spacing w:val="-1"/>
          <w:sz w:val="16"/>
          <w:szCs w:val="16"/>
        </w:rPr>
        <w:t xml:space="preserve"> </w:t>
      </w:r>
      <w:r w:rsidR="00B60B53" w:rsidRPr="00A41557">
        <w:rPr>
          <w:rFonts w:cstheme="minorHAnsi"/>
          <w:b/>
          <w:bCs/>
          <w:sz w:val="16"/>
          <w:szCs w:val="16"/>
        </w:rPr>
        <w:t>-</w:t>
      </w:r>
      <w:r w:rsidR="00B60B53" w:rsidRPr="00A41557">
        <w:rPr>
          <w:rFonts w:cstheme="minorHAnsi"/>
          <w:b/>
          <w:bCs/>
          <w:spacing w:val="-2"/>
          <w:sz w:val="16"/>
          <w:szCs w:val="16"/>
        </w:rPr>
        <w:t xml:space="preserve"> </w:t>
      </w:r>
      <w:r w:rsidR="00B60B53" w:rsidRPr="00A41557">
        <w:rPr>
          <w:rFonts w:cstheme="minorHAnsi"/>
          <w:b/>
          <w:bCs/>
          <w:sz w:val="16"/>
          <w:szCs w:val="16"/>
        </w:rPr>
        <w:t>12.00</w:t>
      </w:r>
      <w:r w:rsidR="00B60B53" w:rsidRPr="00A41557">
        <w:rPr>
          <w:rFonts w:cstheme="minorHAnsi"/>
          <w:b/>
          <w:bCs/>
          <w:spacing w:val="-1"/>
          <w:sz w:val="16"/>
          <w:szCs w:val="16"/>
        </w:rPr>
        <w:t xml:space="preserve"> </w:t>
      </w:r>
      <w:r w:rsidR="00B60B53" w:rsidRPr="00A41557">
        <w:rPr>
          <w:rFonts w:cstheme="minorHAnsi"/>
          <w:b/>
          <w:bCs/>
          <w:sz w:val="16"/>
          <w:szCs w:val="16"/>
        </w:rPr>
        <w:t>Uhr,</w:t>
      </w:r>
      <w:r w:rsidR="00B60B53" w:rsidRPr="00A41557">
        <w:rPr>
          <w:rFonts w:cstheme="minorHAnsi"/>
          <w:b/>
          <w:bCs/>
          <w:spacing w:val="-2"/>
          <w:sz w:val="16"/>
          <w:szCs w:val="16"/>
        </w:rPr>
        <w:t xml:space="preserve"> </w:t>
      </w:r>
      <w:r w:rsidR="00B60B53" w:rsidRPr="00A41557">
        <w:rPr>
          <w:rFonts w:cstheme="minorHAnsi"/>
          <w:b/>
          <w:bCs/>
          <w:sz w:val="16"/>
          <w:szCs w:val="16"/>
        </w:rPr>
        <w:t>Dienstag</w:t>
      </w:r>
      <w:r w:rsidR="00B60B53" w:rsidRPr="00A41557">
        <w:rPr>
          <w:rFonts w:cstheme="minorHAnsi"/>
          <w:b/>
          <w:bCs/>
          <w:spacing w:val="-2"/>
          <w:sz w:val="16"/>
          <w:szCs w:val="16"/>
        </w:rPr>
        <w:t xml:space="preserve"> </w:t>
      </w:r>
      <w:r w:rsidR="00B60B53" w:rsidRPr="00A41557">
        <w:rPr>
          <w:rFonts w:cstheme="minorHAnsi"/>
          <w:b/>
          <w:bCs/>
          <w:sz w:val="16"/>
          <w:szCs w:val="16"/>
        </w:rPr>
        <w:t>und</w:t>
      </w:r>
      <w:r w:rsidR="00B60B53" w:rsidRPr="00A41557">
        <w:rPr>
          <w:rFonts w:cstheme="minorHAnsi"/>
          <w:b/>
          <w:bCs/>
          <w:spacing w:val="-1"/>
          <w:sz w:val="16"/>
          <w:szCs w:val="16"/>
        </w:rPr>
        <w:t xml:space="preserve"> </w:t>
      </w:r>
      <w:r w:rsidR="00B60B53" w:rsidRPr="00A41557">
        <w:rPr>
          <w:rFonts w:cstheme="minorHAnsi"/>
          <w:b/>
          <w:bCs/>
          <w:sz w:val="16"/>
          <w:szCs w:val="16"/>
        </w:rPr>
        <w:t>Donnerstag</w:t>
      </w:r>
      <w:r w:rsidR="00B60B53" w:rsidRPr="00A41557">
        <w:rPr>
          <w:rFonts w:cstheme="minorHAnsi"/>
          <w:b/>
          <w:bCs/>
          <w:spacing w:val="-2"/>
          <w:sz w:val="16"/>
          <w:szCs w:val="16"/>
        </w:rPr>
        <w:t xml:space="preserve"> </w:t>
      </w:r>
      <w:r w:rsidR="00B60B53" w:rsidRPr="00A41557">
        <w:rPr>
          <w:rFonts w:cstheme="minorHAnsi"/>
          <w:b/>
          <w:bCs/>
          <w:sz w:val="16"/>
          <w:szCs w:val="16"/>
        </w:rPr>
        <w:t>16.00</w:t>
      </w:r>
      <w:r w:rsidR="00B60B53" w:rsidRPr="00A41557">
        <w:rPr>
          <w:rFonts w:cstheme="minorHAnsi"/>
          <w:b/>
          <w:bCs/>
          <w:spacing w:val="-1"/>
          <w:sz w:val="16"/>
          <w:szCs w:val="16"/>
        </w:rPr>
        <w:t xml:space="preserve"> </w:t>
      </w:r>
      <w:r w:rsidR="00B60B53" w:rsidRPr="00A41557">
        <w:rPr>
          <w:rFonts w:cstheme="minorHAnsi"/>
          <w:b/>
          <w:bCs/>
          <w:sz w:val="16"/>
          <w:szCs w:val="16"/>
        </w:rPr>
        <w:t>-</w:t>
      </w:r>
      <w:r w:rsidR="00B60B53" w:rsidRPr="00A41557">
        <w:rPr>
          <w:rFonts w:cstheme="minorHAnsi"/>
          <w:b/>
          <w:bCs/>
          <w:spacing w:val="-2"/>
          <w:sz w:val="16"/>
          <w:szCs w:val="16"/>
        </w:rPr>
        <w:t xml:space="preserve"> </w:t>
      </w:r>
      <w:r w:rsidR="00B60B53" w:rsidRPr="00A41557">
        <w:rPr>
          <w:rFonts w:cstheme="minorHAnsi"/>
          <w:b/>
          <w:bCs/>
          <w:sz w:val="16"/>
          <w:szCs w:val="16"/>
        </w:rPr>
        <w:t>18.00</w:t>
      </w:r>
      <w:r w:rsidR="00B60B53" w:rsidRPr="00A41557">
        <w:rPr>
          <w:rFonts w:cstheme="minorHAnsi"/>
          <w:b/>
          <w:bCs/>
          <w:spacing w:val="-1"/>
          <w:sz w:val="16"/>
          <w:szCs w:val="16"/>
        </w:rPr>
        <w:t xml:space="preserve"> </w:t>
      </w:r>
      <w:r w:rsidR="00B60B53" w:rsidRPr="00A41557">
        <w:rPr>
          <w:rFonts w:cstheme="minorHAnsi"/>
          <w:b/>
          <w:bCs/>
          <w:spacing w:val="-5"/>
          <w:sz w:val="16"/>
          <w:szCs w:val="16"/>
        </w:rPr>
        <w:t>Uhr</w:t>
      </w:r>
    </w:p>
    <w:p w14:paraId="36DAE266" w14:textId="0ABCF55C" w:rsidR="00B60B53" w:rsidRPr="00A41557" w:rsidRDefault="00894593" w:rsidP="00B60B53">
      <w:pPr>
        <w:pStyle w:val="berschrift2"/>
        <w:spacing w:before="176"/>
        <w:ind w:left="14" w:firstLine="126"/>
        <w:jc w:val="center"/>
        <w:rPr>
          <w:rFonts w:asciiTheme="minorHAnsi" w:hAnsiTheme="minorHAnsi" w:cstheme="minorHAnsi"/>
          <w:b/>
          <w:bCs/>
          <w:color w:val="auto"/>
          <w:sz w:val="20"/>
          <w:szCs w:val="20"/>
        </w:rPr>
      </w:pPr>
      <w:r w:rsidRPr="00A41557">
        <w:rPr>
          <w:rFonts w:asciiTheme="minorHAnsi" w:hAnsiTheme="minorHAnsi" w:cstheme="minorHAnsi"/>
          <w:b/>
          <w:bCs/>
          <w:color w:val="auto"/>
          <w:sz w:val="20"/>
          <w:szCs w:val="20"/>
        </w:rPr>
        <w:t xml:space="preserve">Pfarrgemeinde </w:t>
      </w:r>
      <w:r w:rsidR="00B60B53" w:rsidRPr="00A41557">
        <w:rPr>
          <w:rFonts w:asciiTheme="minorHAnsi" w:hAnsiTheme="minorHAnsi" w:cstheme="minorHAnsi"/>
          <w:b/>
          <w:bCs/>
          <w:color w:val="auto"/>
          <w:sz w:val="20"/>
          <w:szCs w:val="20"/>
        </w:rPr>
        <w:t xml:space="preserve">Herz-Jesu </w:t>
      </w:r>
      <w:r w:rsidR="00B60B53" w:rsidRPr="00A41557">
        <w:rPr>
          <w:rFonts w:asciiTheme="minorHAnsi" w:hAnsiTheme="minorHAnsi" w:cstheme="minorHAnsi"/>
          <w:b/>
          <w:bCs/>
          <w:color w:val="auto"/>
          <w:spacing w:val="-2"/>
          <w:sz w:val="20"/>
          <w:szCs w:val="20"/>
        </w:rPr>
        <w:t>Obertshausen</w:t>
      </w:r>
    </w:p>
    <w:p w14:paraId="062C2BBD" w14:textId="34FCEE5E" w:rsidR="00B60B53" w:rsidRPr="00A41557" w:rsidRDefault="00DB4997" w:rsidP="00B60B53">
      <w:pPr>
        <w:pStyle w:val="Textkrper"/>
        <w:spacing w:before="9"/>
        <w:ind w:left="14" w:firstLine="126"/>
        <w:jc w:val="center"/>
        <w:rPr>
          <w:rFonts w:asciiTheme="minorHAnsi" w:hAnsiTheme="minorHAnsi" w:cstheme="minorHAnsi"/>
          <w:b/>
          <w:sz w:val="3"/>
        </w:rPr>
      </w:pPr>
      <w:r w:rsidRPr="00A41557">
        <w:rPr>
          <w:rFonts w:asciiTheme="minorHAnsi" w:hAnsiTheme="minorHAnsi" w:cstheme="minorHAnsi"/>
          <w:noProof/>
          <w:lang w:val="de-DE" w:eastAsia="de-DE"/>
        </w:rPr>
        <mc:AlternateContent>
          <mc:Choice Requires="wpg">
            <w:drawing>
              <wp:anchor distT="0" distB="0" distL="114300" distR="114300" simplePos="0" relativeHeight="251666944" behindDoc="0" locked="0" layoutInCell="1" allowOverlap="1" wp14:anchorId="019AF22E" wp14:editId="584754AC">
                <wp:simplePos x="0" y="0"/>
                <wp:positionH relativeFrom="margin">
                  <wp:align>center</wp:align>
                </wp:positionH>
                <wp:positionV relativeFrom="page">
                  <wp:posOffset>4630420</wp:posOffset>
                </wp:positionV>
                <wp:extent cx="2303780" cy="13970"/>
                <wp:effectExtent l="0" t="0" r="0" b="0"/>
                <wp:wrapNone/>
                <wp:docPr id="54800550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13970"/>
                          <a:chOff x="0" y="0"/>
                          <a:chExt cx="23044" cy="127"/>
                        </a:xfrm>
                      </wpg:grpSpPr>
                      <wps:wsp>
                        <wps:cNvPr id="1652341591" name="Graphic 173"/>
                        <wps:cNvSpPr>
                          <a:spLocks/>
                        </wps:cNvSpPr>
                        <wps:spPr bwMode="auto">
                          <a:xfrm>
                            <a:off x="0" y="63"/>
                            <a:ext cx="23044" cy="13"/>
                          </a:xfrm>
                          <a:custGeom>
                            <a:avLst/>
                            <a:gdLst>
                              <a:gd name="T0" fmla="*/ 0 w 2304415"/>
                              <a:gd name="T1" fmla="*/ 0 h 1270"/>
                              <a:gd name="T2" fmla="*/ 2303995 w 2304415"/>
                              <a:gd name="T3" fmla="*/ 0 h 1270"/>
                            </a:gdLst>
                            <a:ahLst/>
                            <a:cxnLst>
                              <a:cxn ang="0">
                                <a:pos x="T0" y="T1"/>
                              </a:cxn>
                              <a:cxn ang="0">
                                <a:pos x="T2" y="T3"/>
                              </a:cxn>
                            </a:cxnLst>
                            <a:rect l="0" t="0" r="r" b="b"/>
                            <a:pathLst>
                              <a:path w="2304415" h="1270">
                                <a:moveTo>
                                  <a:pt x="0" y="0"/>
                                </a:moveTo>
                                <a:lnTo>
                                  <a:pt x="2303995"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C5945C" id="Group 172" o:spid="_x0000_s1026" style="position:absolute;margin-left:0;margin-top:364.6pt;width:181.4pt;height:1.1pt;z-index:251666944;mso-position-horizontal:center;mso-position-horizontal-relative:margin;mso-position-vertical-relative:page;mso-width-relative:margin;mso-height-relative:margin" coordsize="230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">
                <v:shape id="Graphic 173" o:spid="_x0000_s1027" style="position:absolute;top:63;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" path="m,l2303995,e" filled="f" strokecolor="#f9d900" strokeweight="1pt">
                  <v:path arrowok="t" o:connecttype="custom" o:connectlocs="0,0;23040,0" o:connectangles="0,0"/>
                </v:shape>
                <w10:wrap anchorx="margin" anchory="page"/>
              </v:group>
            </w:pict>
          </mc:Fallback>
        </mc:AlternateContent>
      </w:r>
    </w:p>
    <w:p w14:paraId="6796AC7A" w14:textId="4B31F913" w:rsidR="00B60B53" w:rsidRPr="00A41557" w:rsidRDefault="00B60B53" w:rsidP="00B60B53">
      <w:pPr>
        <w:pStyle w:val="Textkrper"/>
        <w:spacing w:line="20" w:lineRule="exact"/>
        <w:ind w:left="14" w:firstLine="126"/>
        <w:jc w:val="center"/>
        <w:rPr>
          <w:rFonts w:asciiTheme="minorHAnsi" w:hAnsiTheme="minorHAnsi" w:cstheme="minorHAnsi"/>
          <w:sz w:val="2"/>
        </w:rPr>
      </w:pPr>
    </w:p>
    <w:p w14:paraId="1A63B4B7" w14:textId="74B648C3" w:rsidR="00B60B53" w:rsidRPr="00A41557" w:rsidRDefault="001512E4" w:rsidP="00B60B53">
      <w:pPr>
        <w:spacing w:before="120" w:line="247" w:lineRule="auto"/>
        <w:ind w:left="14" w:firstLine="126"/>
        <w:jc w:val="center"/>
        <w:rPr>
          <w:rFonts w:cstheme="minorHAnsi"/>
          <w:sz w:val="16"/>
          <w:szCs w:val="16"/>
        </w:rPr>
      </w:pPr>
      <w:r w:rsidRPr="00A41557">
        <w:rPr>
          <w:rFonts w:cstheme="minorHAnsi"/>
          <w:noProof/>
          <w:sz w:val="16"/>
          <w:szCs w:val="16"/>
        </w:rPr>
        <w:drawing>
          <wp:anchor distT="0" distB="0" distL="0" distR="0" simplePos="0" relativeHeight="251644416" behindDoc="0" locked="0" layoutInCell="1" allowOverlap="1" wp14:anchorId="3049808A" wp14:editId="68D363C3">
            <wp:simplePos x="0" y="0"/>
            <wp:positionH relativeFrom="page">
              <wp:posOffset>5694045</wp:posOffset>
            </wp:positionH>
            <wp:positionV relativeFrom="page">
              <wp:posOffset>5547995</wp:posOffset>
            </wp:positionV>
            <wp:extent cx="805180" cy="820420"/>
            <wp:effectExtent l="0" t="0" r="0" b="0"/>
            <wp:wrapNone/>
            <wp:docPr id="39" name="Image 174" descr="Ein Bild, das Entwurf, Schwarzweiß, Gebäude, Zeichnun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4" descr="Ein Bild, das Entwurf, Schwarzweiß, Gebäude, Zeichnung enthält.&#10;&#10;Automatisch generierte Beschreibun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5180" cy="820420"/>
                    </a:xfrm>
                    <a:prstGeom prst="rect">
                      <a:avLst/>
                    </a:prstGeom>
                    <a:noFill/>
                  </pic:spPr>
                </pic:pic>
              </a:graphicData>
            </a:graphic>
            <wp14:sizeRelH relativeFrom="page">
              <wp14:pctWidth>0</wp14:pctWidth>
            </wp14:sizeRelH>
            <wp14:sizeRelV relativeFrom="page">
              <wp14:pctHeight>0</wp14:pctHeight>
            </wp14:sizeRelV>
          </wp:anchor>
        </w:drawing>
      </w:r>
      <w:r w:rsidR="00B60B53" w:rsidRPr="00A41557">
        <w:rPr>
          <w:rFonts w:cstheme="minorHAnsi"/>
          <w:sz w:val="16"/>
          <w:szCs w:val="16"/>
        </w:rPr>
        <w:t>Bahnhofstraße</w:t>
      </w:r>
      <w:r w:rsidR="00B60B53" w:rsidRPr="00A41557">
        <w:rPr>
          <w:rFonts w:cstheme="minorHAnsi"/>
          <w:spacing w:val="-11"/>
          <w:sz w:val="16"/>
          <w:szCs w:val="16"/>
        </w:rPr>
        <w:t xml:space="preserve"> </w:t>
      </w:r>
      <w:r w:rsidR="00B60B53" w:rsidRPr="00A41557">
        <w:rPr>
          <w:rFonts w:cstheme="minorHAnsi"/>
          <w:sz w:val="16"/>
          <w:szCs w:val="16"/>
        </w:rPr>
        <w:t>62</w:t>
      </w:r>
      <w:r w:rsidR="00B60B53" w:rsidRPr="00A41557">
        <w:rPr>
          <w:rFonts w:cstheme="minorHAnsi"/>
          <w:spacing w:val="-4"/>
          <w:sz w:val="16"/>
          <w:szCs w:val="16"/>
        </w:rPr>
        <w:t xml:space="preserve"> </w:t>
      </w:r>
      <w:r w:rsidR="00B60B53" w:rsidRPr="00A41557">
        <w:rPr>
          <w:rFonts w:cstheme="minorHAnsi"/>
          <w:sz w:val="16"/>
          <w:szCs w:val="16"/>
        </w:rPr>
        <w:t>•</w:t>
      </w:r>
      <w:r w:rsidR="00B60B53" w:rsidRPr="00A41557">
        <w:rPr>
          <w:rFonts w:cstheme="minorHAnsi"/>
          <w:spacing w:val="-4"/>
          <w:sz w:val="16"/>
          <w:szCs w:val="16"/>
        </w:rPr>
        <w:t xml:space="preserve"> </w:t>
      </w:r>
      <w:r w:rsidR="00B60B53" w:rsidRPr="00A41557">
        <w:rPr>
          <w:rFonts w:cstheme="minorHAnsi"/>
          <w:sz w:val="16"/>
          <w:szCs w:val="16"/>
        </w:rPr>
        <w:t>63179</w:t>
      </w:r>
      <w:r w:rsidR="00B60B53" w:rsidRPr="00A41557">
        <w:rPr>
          <w:rFonts w:cstheme="minorHAnsi"/>
          <w:spacing w:val="-4"/>
          <w:sz w:val="16"/>
          <w:szCs w:val="16"/>
        </w:rPr>
        <w:t xml:space="preserve"> </w:t>
      </w:r>
      <w:r w:rsidR="00B60B53" w:rsidRPr="00A41557">
        <w:rPr>
          <w:rFonts w:cstheme="minorHAnsi"/>
          <w:sz w:val="16"/>
          <w:szCs w:val="16"/>
        </w:rPr>
        <w:t>Obertshausen</w:t>
      </w:r>
      <w:r w:rsidR="00B60B53" w:rsidRPr="00A41557">
        <w:rPr>
          <w:rFonts w:cstheme="minorHAnsi"/>
          <w:spacing w:val="-4"/>
          <w:sz w:val="16"/>
          <w:szCs w:val="16"/>
        </w:rPr>
        <w:t xml:space="preserve"> </w:t>
      </w:r>
      <w:r w:rsidR="00B60B53" w:rsidRPr="00A41557">
        <w:rPr>
          <w:rFonts w:cstheme="minorHAnsi"/>
          <w:sz w:val="16"/>
          <w:szCs w:val="16"/>
        </w:rPr>
        <w:t>•</w:t>
      </w:r>
      <w:r w:rsidR="00B60B53" w:rsidRPr="00A41557">
        <w:rPr>
          <w:rFonts w:cstheme="minorHAnsi"/>
          <w:spacing w:val="-4"/>
          <w:sz w:val="16"/>
          <w:szCs w:val="16"/>
        </w:rPr>
        <w:t xml:space="preserve"> </w:t>
      </w:r>
      <w:r w:rsidR="00B60B53" w:rsidRPr="00A41557">
        <w:rPr>
          <w:rFonts w:cstheme="minorHAnsi"/>
          <w:sz w:val="16"/>
          <w:szCs w:val="16"/>
        </w:rPr>
        <w:t>Telefon:</w:t>
      </w:r>
      <w:r w:rsidR="00B60B53" w:rsidRPr="00A41557">
        <w:rPr>
          <w:rFonts w:cstheme="minorHAnsi"/>
          <w:spacing w:val="40"/>
          <w:sz w:val="16"/>
          <w:szCs w:val="16"/>
        </w:rPr>
        <w:t xml:space="preserve"> </w:t>
      </w:r>
      <w:r w:rsidR="00B60B53" w:rsidRPr="00A41557">
        <w:rPr>
          <w:rFonts w:cstheme="minorHAnsi"/>
          <w:sz w:val="16"/>
          <w:szCs w:val="16"/>
        </w:rPr>
        <w:t>(06104)</w:t>
      </w:r>
      <w:r w:rsidR="00B60B53" w:rsidRPr="00A41557">
        <w:rPr>
          <w:rFonts w:cstheme="minorHAnsi"/>
          <w:spacing w:val="-4"/>
          <w:sz w:val="16"/>
          <w:szCs w:val="16"/>
        </w:rPr>
        <w:t xml:space="preserve"> </w:t>
      </w:r>
      <w:r w:rsidR="00B60B53" w:rsidRPr="00A41557">
        <w:rPr>
          <w:rFonts w:cstheme="minorHAnsi"/>
          <w:sz w:val="16"/>
          <w:szCs w:val="16"/>
        </w:rPr>
        <w:t>41</w:t>
      </w:r>
      <w:r w:rsidR="00B60B53" w:rsidRPr="00A41557">
        <w:rPr>
          <w:rFonts w:cstheme="minorHAnsi"/>
          <w:spacing w:val="-23"/>
          <w:sz w:val="16"/>
          <w:szCs w:val="16"/>
        </w:rPr>
        <w:t xml:space="preserve"> </w:t>
      </w:r>
      <w:r w:rsidR="00B60B53" w:rsidRPr="00A41557">
        <w:rPr>
          <w:rFonts w:cstheme="minorHAnsi"/>
          <w:sz w:val="16"/>
          <w:szCs w:val="16"/>
        </w:rPr>
        <w:t>18</w:t>
      </w:r>
      <w:r w:rsidR="00B60B53" w:rsidRPr="00A41557">
        <w:rPr>
          <w:rFonts w:cstheme="minorHAnsi"/>
          <w:spacing w:val="-23"/>
          <w:sz w:val="16"/>
          <w:szCs w:val="16"/>
        </w:rPr>
        <w:t xml:space="preserve"> </w:t>
      </w:r>
      <w:r w:rsidR="00B60B53" w:rsidRPr="00A41557">
        <w:rPr>
          <w:rFonts w:cstheme="minorHAnsi"/>
          <w:sz w:val="16"/>
          <w:szCs w:val="16"/>
        </w:rPr>
        <w:t>1</w:t>
      </w:r>
      <w:r w:rsidR="00B60B53" w:rsidRPr="00A41557">
        <w:rPr>
          <w:rFonts w:cstheme="minorHAnsi"/>
          <w:spacing w:val="-4"/>
          <w:sz w:val="16"/>
          <w:szCs w:val="16"/>
        </w:rPr>
        <w:t xml:space="preserve"> </w:t>
      </w:r>
      <w:r w:rsidR="00B60B53" w:rsidRPr="00A41557">
        <w:rPr>
          <w:rFonts w:cstheme="minorHAnsi"/>
          <w:sz w:val="16"/>
          <w:szCs w:val="16"/>
        </w:rPr>
        <w:t>•</w:t>
      </w:r>
      <w:r w:rsidR="00B60B53" w:rsidRPr="00A41557">
        <w:rPr>
          <w:rFonts w:cstheme="minorHAnsi"/>
          <w:spacing w:val="-4"/>
          <w:sz w:val="16"/>
          <w:szCs w:val="16"/>
        </w:rPr>
        <w:t xml:space="preserve"> </w:t>
      </w:r>
      <w:r w:rsidR="00B60B53" w:rsidRPr="00A41557">
        <w:rPr>
          <w:rFonts w:cstheme="minorHAnsi"/>
          <w:sz w:val="16"/>
          <w:szCs w:val="16"/>
        </w:rPr>
        <w:t>Fax:</w:t>
      </w:r>
      <w:r w:rsidR="00B60B53" w:rsidRPr="00A41557">
        <w:rPr>
          <w:rFonts w:cstheme="minorHAnsi"/>
          <w:spacing w:val="-4"/>
          <w:sz w:val="16"/>
          <w:szCs w:val="16"/>
        </w:rPr>
        <w:t xml:space="preserve"> </w:t>
      </w:r>
      <w:r w:rsidR="00B60B53" w:rsidRPr="00A41557">
        <w:rPr>
          <w:rFonts w:cstheme="minorHAnsi"/>
          <w:sz w:val="16"/>
          <w:szCs w:val="16"/>
        </w:rPr>
        <w:t>(06104)</w:t>
      </w:r>
      <w:r w:rsidR="00B60B53" w:rsidRPr="00A41557">
        <w:rPr>
          <w:rFonts w:cstheme="minorHAnsi"/>
          <w:spacing w:val="-4"/>
          <w:sz w:val="16"/>
          <w:szCs w:val="16"/>
        </w:rPr>
        <w:t xml:space="preserve"> </w:t>
      </w:r>
      <w:r w:rsidR="00B60B53" w:rsidRPr="00A41557">
        <w:rPr>
          <w:rFonts w:cstheme="minorHAnsi"/>
          <w:sz w:val="16"/>
          <w:szCs w:val="16"/>
        </w:rPr>
        <w:t>94</w:t>
      </w:r>
      <w:r w:rsidR="00B60B53" w:rsidRPr="00A41557">
        <w:rPr>
          <w:rFonts w:cstheme="minorHAnsi"/>
          <w:spacing w:val="-23"/>
          <w:sz w:val="16"/>
          <w:szCs w:val="16"/>
        </w:rPr>
        <w:t xml:space="preserve"> </w:t>
      </w:r>
      <w:r w:rsidR="00B60B53" w:rsidRPr="00A41557">
        <w:rPr>
          <w:rFonts w:cstheme="minorHAnsi"/>
          <w:sz w:val="16"/>
          <w:szCs w:val="16"/>
        </w:rPr>
        <w:t>40</w:t>
      </w:r>
      <w:r w:rsidR="00B60B53" w:rsidRPr="00A41557">
        <w:rPr>
          <w:rFonts w:cstheme="minorHAnsi"/>
          <w:spacing w:val="-23"/>
          <w:sz w:val="16"/>
          <w:szCs w:val="16"/>
        </w:rPr>
        <w:t xml:space="preserve"> </w:t>
      </w:r>
      <w:r w:rsidR="00B60B53" w:rsidRPr="00A41557">
        <w:rPr>
          <w:rFonts w:cstheme="minorHAnsi"/>
          <w:sz w:val="16"/>
          <w:szCs w:val="16"/>
        </w:rPr>
        <w:t>41</w:t>
      </w:r>
    </w:p>
    <w:p w14:paraId="7E1895A3" w14:textId="621FC33F" w:rsidR="00B60B53" w:rsidRPr="00A41557" w:rsidRDefault="00B60B53" w:rsidP="00B60B53">
      <w:pPr>
        <w:spacing w:line="247" w:lineRule="auto"/>
        <w:ind w:left="14" w:firstLine="126"/>
        <w:jc w:val="center"/>
        <w:rPr>
          <w:rFonts w:cstheme="minorHAnsi"/>
          <w:sz w:val="16"/>
          <w:szCs w:val="16"/>
        </w:rPr>
      </w:pPr>
      <w:r w:rsidRPr="00A41557">
        <w:rPr>
          <w:rFonts w:cstheme="minorHAnsi"/>
          <w:sz w:val="16"/>
          <w:szCs w:val="16"/>
        </w:rPr>
        <w:t xml:space="preserve">Internet: </w:t>
      </w:r>
      <w:hyperlink r:id="rId63">
        <w:r w:rsidRPr="00A41557">
          <w:rPr>
            <w:rFonts w:cstheme="minorHAnsi"/>
            <w:sz w:val="16"/>
            <w:szCs w:val="16"/>
          </w:rPr>
          <w:t>www.bistummainz.de/pfarrei/obertshausen</w:t>
        </w:r>
      </w:hyperlink>
      <w:r w:rsidRPr="00A41557">
        <w:rPr>
          <w:rFonts w:cstheme="minorHAnsi"/>
          <w:sz w:val="16"/>
          <w:szCs w:val="16"/>
        </w:rPr>
        <w:t xml:space="preserve"> • E-Mail: </w:t>
      </w:r>
      <w:hyperlink r:id="rId64">
        <w:r w:rsidRPr="00A41557">
          <w:rPr>
            <w:rFonts w:cstheme="minorHAnsi"/>
            <w:sz w:val="16"/>
            <w:szCs w:val="16"/>
          </w:rPr>
          <w:t>Herz-Jesu@rkk-obh.de</w:t>
        </w:r>
      </w:hyperlink>
    </w:p>
    <w:p w14:paraId="10318128" w14:textId="1BA36DCD" w:rsidR="00B60B53" w:rsidRPr="00A41557" w:rsidRDefault="006F08E2" w:rsidP="00B60B53">
      <w:pPr>
        <w:spacing w:line="247" w:lineRule="auto"/>
        <w:ind w:left="14" w:firstLine="126"/>
        <w:jc w:val="center"/>
        <w:rPr>
          <w:rFonts w:cstheme="minorHAnsi"/>
          <w:b/>
          <w:bCs/>
          <w:sz w:val="16"/>
          <w:szCs w:val="16"/>
        </w:rPr>
      </w:pPr>
      <w:r>
        <w:rPr>
          <w:rFonts w:cstheme="minorHAnsi"/>
          <w:b/>
          <w:bCs/>
          <w:spacing w:val="-4"/>
          <w:sz w:val="16"/>
          <w:szCs w:val="16"/>
        </w:rPr>
        <w:t>Öffnungszeiten</w:t>
      </w:r>
      <w:r w:rsidR="00B60B53" w:rsidRPr="00A41557">
        <w:rPr>
          <w:rFonts w:cstheme="minorHAnsi"/>
          <w:b/>
          <w:bCs/>
          <w:sz w:val="16"/>
          <w:szCs w:val="16"/>
        </w:rPr>
        <w:t>: Montag und Freitag 09.00 - 12.00 Uhr, Mittwoch 15.00 - 18.00 Uhr</w:t>
      </w:r>
    </w:p>
    <w:p w14:paraId="5634A795" w14:textId="165686CA" w:rsidR="00B60B53" w:rsidRPr="00A41557" w:rsidRDefault="00840C76" w:rsidP="00B60B53">
      <w:pPr>
        <w:pStyle w:val="berschrift2"/>
        <w:spacing w:before="169"/>
        <w:ind w:left="14" w:firstLine="112"/>
        <w:jc w:val="center"/>
        <w:rPr>
          <w:rFonts w:asciiTheme="minorHAnsi" w:hAnsiTheme="minorHAnsi" w:cstheme="minorHAnsi"/>
          <w:b/>
          <w:bCs/>
          <w:color w:val="auto"/>
          <w:sz w:val="20"/>
          <w:szCs w:val="20"/>
        </w:rPr>
      </w:pPr>
      <w:r w:rsidRPr="00A41557">
        <w:rPr>
          <w:rFonts w:asciiTheme="minorHAnsi" w:hAnsiTheme="minorHAnsi" w:cstheme="minorHAnsi"/>
          <w:b/>
          <w:bCs/>
          <w:color w:val="auto"/>
          <w:sz w:val="20"/>
          <w:szCs w:val="20"/>
        </w:rPr>
        <w:t xml:space="preserve">Pfarrgemeinde </w:t>
      </w:r>
      <w:r w:rsidR="00B60B53" w:rsidRPr="00A41557">
        <w:rPr>
          <w:rFonts w:asciiTheme="minorHAnsi" w:hAnsiTheme="minorHAnsi" w:cstheme="minorHAnsi"/>
          <w:b/>
          <w:bCs/>
          <w:color w:val="auto"/>
          <w:sz w:val="20"/>
          <w:szCs w:val="20"/>
        </w:rPr>
        <w:t>St.</w:t>
      </w:r>
      <w:r w:rsidR="00B60B53" w:rsidRPr="00A41557">
        <w:rPr>
          <w:rFonts w:asciiTheme="minorHAnsi" w:hAnsiTheme="minorHAnsi" w:cstheme="minorHAnsi"/>
          <w:b/>
          <w:bCs/>
          <w:color w:val="auto"/>
          <w:spacing w:val="-2"/>
          <w:sz w:val="20"/>
          <w:szCs w:val="20"/>
        </w:rPr>
        <w:t xml:space="preserve"> </w:t>
      </w:r>
      <w:r w:rsidR="00B60B53" w:rsidRPr="00A41557">
        <w:rPr>
          <w:rFonts w:asciiTheme="minorHAnsi" w:hAnsiTheme="minorHAnsi" w:cstheme="minorHAnsi"/>
          <w:b/>
          <w:bCs/>
          <w:color w:val="auto"/>
          <w:sz w:val="20"/>
          <w:szCs w:val="20"/>
        </w:rPr>
        <w:t>Thomas</w:t>
      </w:r>
      <w:r w:rsidR="00B60B53" w:rsidRPr="00A41557">
        <w:rPr>
          <w:rFonts w:asciiTheme="minorHAnsi" w:hAnsiTheme="minorHAnsi" w:cstheme="minorHAnsi"/>
          <w:b/>
          <w:bCs/>
          <w:color w:val="auto"/>
          <w:spacing w:val="-1"/>
          <w:sz w:val="20"/>
          <w:szCs w:val="20"/>
        </w:rPr>
        <w:t xml:space="preserve"> </w:t>
      </w:r>
      <w:r w:rsidR="00B60B53" w:rsidRPr="00A41557">
        <w:rPr>
          <w:rFonts w:asciiTheme="minorHAnsi" w:hAnsiTheme="minorHAnsi" w:cstheme="minorHAnsi"/>
          <w:b/>
          <w:bCs/>
          <w:color w:val="auto"/>
          <w:spacing w:val="-2"/>
          <w:sz w:val="20"/>
          <w:szCs w:val="20"/>
        </w:rPr>
        <w:t>Morus</w:t>
      </w:r>
      <w:r w:rsidRPr="00A41557">
        <w:rPr>
          <w:rFonts w:asciiTheme="minorHAnsi" w:hAnsiTheme="minorHAnsi" w:cstheme="minorHAnsi"/>
          <w:b/>
          <w:bCs/>
          <w:color w:val="auto"/>
          <w:spacing w:val="-2"/>
          <w:sz w:val="20"/>
          <w:szCs w:val="20"/>
        </w:rPr>
        <w:t xml:space="preserve"> Obertshausen</w:t>
      </w:r>
    </w:p>
    <w:p w14:paraId="3D0DE6FB" w14:textId="1C55676C" w:rsidR="00B60B53" w:rsidRPr="00A41557" w:rsidRDefault="00482AB1" w:rsidP="00B60B53">
      <w:pPr>
        <w:pStyle w:val="Textkrper"/>
        <w:spacing w:before="10"/>
        <w:ind w:left="14" w:firstLine="112"/>
        <w:jc w:val="center"/>
        <w:rPr>
          <w:rFonts w:asciiTheme="minorHAnsi" w:hAnsiTheme="minorHAnsi" w:cstheme="minorHAnsi"/>
          <w:b/>
          <w:sz w:val="3"/>
        </w:rPr>
      </w:pPr>
      <w:r w:rsidRPr="00A41557">
        <w:rPr>
          <w:rFonts w:asciiTheme="minorHAnsi" w:hAnsiTheme="minorHAnsi" w:cstheme="minorHAnsi"/>
          <w:noProof/>
          <w:lang w:val="de-DE" w:eastAsia="de-DE"/>
        </w:rPr>
        <mc:AlternateContent>
          <mc:Choice Requires="wpg">
            <w:drawing>
              <wp:anchor distT="0" distB="0" distL="114300" distR="114300" simplePos="0" relativeHeight="251667968" behindDoc="0" locked="0" layoutInCell="1" allowOverlap="1" wp14:anchorId="0ED4FFF6" wp14:editId="22F7DEFD">
                <wp:simplePos x="0" y="0"/>
                <wp:positionH relativeFrom="margin">
                  <wp:posOffset>1095025</wp:posOffset>
                </wp:positionH>
                <wp:positionV relativeFrom="page">
                  <wp:posOffset>5390405</wp:posOffset>
                </wp:positionV>
                <wp:extent cx="2303780" cy="13970"/>
                <wp:effectExtent l="0" t="0" r="0" b="0"/>
                <wp:wrapNone/>
                <wp:docPr id="104831091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13970"/>
                          <a:chOff x="0" y="0"/>
                          <a:chExt cx="23044" cy="127"/>
                        </a:xfrm>
                      </wpg:grpSpPr>
                      <wps:wsp>
                        <wps:cNvPr id="509905280" name="Graphic 176"/>
                        <wps:cNvSpPr>
                          <a:spLocks/>
                        </wps:cNvSpPr>
                        <wps:spPr bwMode="auto">
                          <a:xfrm>
                            <a:off x="0" y="63"/>
                            <a:ext cx="23044" cy="13"/>
                          </a:xfrm>
                          <a:custGeom>
                            <a:avLst/>
                            <a:gdLst>
                              <a:gd name="T0" fmla="*/ 0 w 2304415"/>
                              <a:gd name="T1" fmla="*/ 0 h 1270"/>
                              <a:gd name="T2" fmla="*/ 2303995 w 2304415"/>
                              <a:gd name="T3" fmla="*/ 0 h 1270"/>
                            </a:gdLst>
                            <a:ahLst/>
                            <a:cxnLst>
                              <a:cxn ang="0">
                                <a:pos x="T0" y="T1"/>
                              </a:cxn>
                              <a:cxn ang="0">
                                <a:pos x="T2" y="T3"/>
                              </a:cxn>
                            </a:cxnLst>
                            <a:rect l="0" t="0" r="r" b="b"/>
                            <a:pathLst>
                              <a:path w="2304415" h="1270">
                                <a:moveTo>
                                  <a:pt x="0" y="0"/>
                                </a:moveTo>
                                <a:lnTo>
                                  <a:pt x="2303995"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DC009D" id="Group 175" o:spid="_x0000_s1026" style="position:absolute;margin-left:86.2pt;margin-top:424.45pt;width:181.4pt;height:1.1pt;z-index:251667968;mso-position-horizontal-relative:margin;mso-position-vertical-relative:page;mso-width-relative:margin;mso-height-relative:margin" coordsize="230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">
                <v:shape id="Graphic 176" o:spid="_x0000_s1027" style="position:absolute;top:63;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" path="m,l2303995,e" filled="f" strokecolor="#f9d900" strokeweight="1pt">
                  <v:path arrowok="t" o:connecttype="custom" o:connectlocs="0,0;23040,0" o:connectangles="0,0"/>
                </v:shape>
                <w10:wrap anchorx="margin" anchory="page"/>
              </v:group>
            </w:pict>
          </mc:Fallback>
        </mc:AlternateContent>
      </w:r>
    </w:p>
    <w:p w14:paraId="5962FB95" w14:textId="4DB5E731" w:rsidR="00B60B53" w:rsidRPr="00A41557" w:rsidRDefault="00B60B53" w:rsidP="00B60B53">
      <w:pPr>
        <w:pStyle w:val="Textkrper"/>
        <w:spacing w:line="20" w:lineRule="exact"/>
        <w:ind w:left="14" w:firstLine="112"/>
        <w:jc w:val="center"/>
        <w:rPr>
          <w:rFonts w:asciiTheme="minorHAnsi" w:hAnsiTheme="minorHAnsi" w:cstheme="minorHAnsi"/>
          <w:sz w:val="2"/>
        </w:rPr>
      </w:pPr>
    </w:p>
    <w:p w14:paraId="455A5926" w14:textId="0CCDEE88" w:rsidR="00B60B53" w:rsidRPr="00A41557" w:rsidRDefault="00B60B53" w:rsidP="00B60B53">
      <w:pPr>
        <w:spacing w:before="119" w:line="247" w:lineRule="auto"/>
        <w:ind w:left="14" w:firstLine="112"/>
        <w:jc w:val="center"/>
        <w:rPr>
          <w:rFonts w:cstheme="minorHAnsi"/>
          <w:sz w:val="16"/>
          <w:szCs w:val="16"/>
        </w:rPr>
      </w:pPr>
      <w:r w:rsidRPr="00A41557">
        <w:rPr>
          <w:rFonts w:cstheme="minorHAnsi"/>
          <w:sz w:val="16"/>
          <w:szCs w:val="16"/>
        </w:rPr>
        <w:t>Franz-Liszt-Str. 15 • 63179 Obertshausen • Telefon:</w:t>
      </w:r>
      <w:r w:rsidRPr="00A41557">
        <w:rPr>
          <w:rFonts w:cstheme="minorHAnsi"/>
          <w:spacing w:val="40"/>
          <w:sz w:val="16"/>
          <w:szCs w:val="16"/>
        </w:rPr>
        <w:t xml:space="preserve"> </w:t>
      </w:r>
      <w:r w:rsidRPr="00A41557">
        <w:rPr>
          <w:rFonts w:cstheme="minorHAnsi"/>
          <w:sz w:val="16"/>
          <w:szCs w:val="16"/>
        </w:rPr>
        <w:t>(06104) 42</w:t>
      </w:r>
      <w:r w:rsidRPr="00A41557">
        <w:rPr>
          <w:rFonts w:cstheme="minorHAnsi"/>
          <w:spacing w:val="-22"/>
          <w:sz w:val="16"/>
          <w:szCs w:val="16"/>
        </w:rPr>
        <w:t xml:space="preserve"> </w:t>
      </w:r>
      <w:r w:rsidRPr="00A41557">
        <w:rPr>
          <w:rFonts w:cstheme="minorHAnsi"/>
          <w:sz w:val="16"/>
          <w:szCs w:val="16"/>
        </w:rPr>
        <w:t>65</w:t>
      </w:r>
      <w:r w:rsidRPr="00A41557">
        <w:rPr>
          <w:rFonts w:cstheme="minorHAnsi"/>
          <w:spacing w:val="-22"/>
          <w:sz w:val="16"/>
          <w:szCs w:val="16"/>
        </w:rPr>
        <w:t xml:space="preserve"> </w:t>
      </w:r>
      <w:r w:rsidRPr="00A41557">
        <w:rPr>
          <w:rFonts w:cstheme="minorHAnsi"/>
          <w:sz w:val="16"/>
          <w:szCs w:val="16"/>
        </w:rPr>
        <w:t>5 • Fax: (06104) 94</w:t>
      </w:r>
      <w:r w:rsidRPr="00A41557">
        <w:rPr>
          <w:rFonts w:cstheme="minorHAnsi"/>
          <w:spacing w:val="-22"/>
          <w:sz w:val="16"/>
          <w:szCs w:val="16"/>
        </w:rPr>
        <w:t xml:space="preserve"> </w:t>
      </w:r>
      <w:r w:rsidRPr="00A41557">
        <w:rPr>
          <w:rFonts w:cstheme="minorHAnsi"/>
          <w:sz w:val="16"/>
          <w:szCs w:val="16"/>
        </w:rPr>
        <w:t>19</w:t>
      </w:r>
      <w:r w:rsidRPr="00A41557">
        <w:rPr>
          <w:rFonts w:cstheme="minorHAnsi"/>
          <w:spacing w:val="-22"/>
          <w:sz w:val="16"/>
          <w:szCs w:val="16"/>
        </w:rPr>
        <w:t xml:space="preserve"> </w:t>
      </w:r>
      <w:r w:rsidRPr="00A41557">
        <w:rPr>
          <w:rFonts w:cstheme="minorHAnsi"/>
          <w:sz w:val="16"/>
          <w:szCs w:val="16"/>
        </w:rPr>
        <w:t>26</w:t>
      </w:r>
    </w:p>
    <w:p w14:paraId="361ACE5D" w14:textId="494BFFA6" w:rsidR="00B60B53" w:rsidRPr="00A41557" w:rsidRDefault="00B60B53" w:rsidP="00B60B53">
      <w:pPr>
        <w:spacing w:line="247" w:lineRule="auto"/>
        <w:ind w:left="14" w:firstLine="112"/>
        <w:jc w:val="center"/>
        <w:rPr>
          <w:rFonts w:cstheme="minorHAnsi"/>
          <w:sz w:val="16"/>
          <w:szCs w:val="16"/>
        </w:rPr>
      </w:pPr>
      <w:r w:rsidRPr="00A41557">
        <w:rPr>
          <w:rFonts w:cstheme="minorHAnsi"/>
          <w:sz w:val="16"/>
          <w:szCs w:val="16"/>
        </w:rPr>
        <w:t>Internet:</w:t>
      </w:r>
      <w:r w:rsidRPr="00A41557">
        <w:rPr>
          <w:rFonts w:cstheme="minorHAnsi"/>
          <w:spacing w:val="-13"/>
          <w:sz w:val="16"/>
          <w:szCs w:val="16"/>
        </w:rPr>
        <w:t xml:space="preserve"> </w:t>
      </w:r>
      <w:hyperlink r:id="rId65">
        <w:r w:rsidRPr="00A41557">
          <w:rPr>
            <w:rFonts w:cstheme="minorHAnsi"/>
            <w:sz w:val="16"/>
            <w:szCs w:val="16"/>
          </w:rPr>
          <w:t>www.bistummainz.de/pfarrei/obertshausen</w:t>
        </w:r>
      </w:hyperlink>
      <w:r w:rsidRPr="00A41557">
        <w:rPr>
          <w:rFonts w:cstheme="minorHAnsi"/>
          <w:spacing w:val="-12"/>
          <w:sz w:val="16"/>
          <w:szCs w:val="16"/>
        </w:rPr>
        <w:t xml:space="preserve"> </w:t>
      </w:r>
      <w:r w:rsidRPr="00A41557">
        <w:rPr>
          <w:rFonts w:cstheme="minorHAnsi"/>
          <w:sz w:val="16"/>
          <w:szCs w:val="16"/>
        </w:rPr>
        <w:t>•</w:t>
      </w:r>
      <w:r w:rsidRPr="00A41557">
        <w:rPr>
          <w:rFonts w:cstheme="minorHAnsi"/>
          <w:spacing w:val="-12"/>
          <w:sz w:val="16"/>
          <w:szCs w:val="16"/>
        </w:rPr>
        <w:t xml:space="preserve"> </w:t>
      </w:r>
      <w:r w:rsidRPr="00A41557">
        <w:rPr>
          <w:rFonts w:cstheme="minorHAnsi"/>
          <w:sz w:val="16"/>
          <w:szCs w:val="16"/>
        </w:rPr>
        <w:t>E-Mail:</w:t>
      </w:r>
      <w:r w:rsidRPr="00A41557">
        <w:rPr>
          <w:rFonts w:cstheme="minorHAnsi"/>
          <w:spacing w:val="-12"/>
          <w:sz w:val="16"/>
          <w:szCs w:val="16"/>
        </w:rPr>
        <w:t xml:space="preserve"> </w:t>
      </w:r>
      <w:hyperlink r:id="rId66">
        <w:r w:rsidRPr="00A41557">
          <w:rPr>
            <w:rFonts w:cstheme="minorHAnsi"/>
            <w:sz w:val="16"/>
            <w:szCs w:val="16"/>
          </w:rPr>
          <w:t>st-thomas-morus@rkk-</w:t>
        </w:r>
        <w:r w:rsidRPr="00A41557">
          <w:rPr>
            <w:rFonts w:cstheme="minorHAnsi"/>
            <w:spacing w:val="-2"/>
            <w:sz w:val="16"/>
            <w:szCs w:val="16"/>
          </w:rPr>
          <w:t>obh.de</w:t>
        </w:r>
      </w:hyperlink>
    </w:p>
    <w:p w14:paraId="3D6B8B2B" w14:textId="65B87AEA" w:rsidR="00B60B53" w:rsidRPr="00A41557" w:rsidRDefault="006F08E2" w:rsidP="00B60B53">
      <w:pPr>
        <w:spacing w:line="194" w:lineRule="exact"/>
        <w:ind w:left="14" w:firstLine="112"/>
        <w:jc w:val="center"/>
        <w:rPr>
          <w:rFonts w:cstheme="minorHAnsi"/>
          <w:b/>
          <w:bCs/>
          <w:sz w:val="16"/>
          <w:szCs w:val="16"/>
        </w:rPr>
      </w:pPr>
      <w:r>
        <w:rPr>
          <w:rFonts w:cstheme="minorHAnsi"/>
          <w:b/>
          <w:bCs/>
          <w:spacing w:val="-4"/>
          <w:sz w:val="16"/>
          <w:szCs w:val="16"/>
        </w:rPr>
        <w:t>Öffnungszeiten</w:t>
      </w:r>
      <w:r w:rsidR="00B60B53" w:rsidRPr="00A41557">
        <w:rPr>
          <w:rFonts w:cstheme="minorHAnsi"/>
          <w:b/>
          <w:bCs/>
          <w:sz w:val="16"/>
          <w:szCs w:val="16"/>
        </w:rPr>
        <w:t>:</w:t>
      </w:r>
      <w:r w:rsidR="00B60B53" w:rsidRPr="00A41557">
        <w:rPr>
          <w:rFonts w:cstheme="minorHAnsi"/>
          <w:b/>
          <w:bCs/>
          <w:spacing w:val="-4"/>
          <w:sz w:val="16"/>
          <w:szCs w:val="16"/>
        </w:rPr>
        <w:t xml:space="preserve"> </w:t>
      </w:r>
      <w:r w:rsidR="00B60B53" w:rsidRPr="00A41557">
        <w:rPr>
          <w:rFonts w:cstheme="minorHAnsi"/>
          <w:b/>
          <w:bCs/>
          <w:sz w:val="16"/>
          <w:szCs w:val="16"/>
        </w:rPr>
        <w:t>Montag,</w:t>
      </w:r>
      <w:r w:rsidR="00B60B53" w:rsidRPr="00A41557">
        <w:rPr>
          <w:rFonts w:cstheme="minorHAnsi"/>
          <w:b/>
          <w:bCs/>
          <w:spacing w:val="-2"/>
          <w:sz w:val="16"/>
          <w:szCs w:val="16"/>
        </w:rPr>
        <w:t xml:space="preserve"> </w:t>
      </w:r>
      <w:r w:rsidR="00B60B53" w:rsidRPr="00A41557">
        <w:rPr>
          <w:rFonts w:cstheme="minorHAnsi"/>
          <w:b/>
          <w:bCs/>
          <w:sz w:val="16"/>
          <w:szCs w:val="16"/>
        </w:rPr>
        <w:t>Mittwoch</w:t>
      </w:r>
      <w:r w:rsidR="00B60B53" w:rsidRPr="00A41557">
        <w:rPr>
          <w:rFonts w:cstheme="minorHAnsi"/>
          <w:b/>
          <w:bCs/>
          <w:spacing w:val="-2"/>
          <w:sz w:val="16"/>
          <w:szCs w:val="16"/>
        </w:rPr>
        <w:t xml:space="preserve"> </w:t>
      </w:r>
      <w:r w:rsidR="00B60B53" w:rsidRPr="00A41557">
        <w:rPr>
          <w:rFonts w:cstheme="minorHAnsi"/>
          <w:b/>
          <w:bCs/>
          <w:sz w:val="16"/>
          <w:szCs w:val="16"/>
        </w:rPr>
        <w:t>und</w:t>
      </w:r>
      <w:r w:rsidR="00B60B53" w:rsidRPr="00A41557">
        <w:rPr>
          <w:rFonts w:cstheme="minorHAnsi"/>
          <w:b/>
          <w:bCs/>
          <w:spacing w:val="-1"/>
          <w:sz w:val="16"/>
          <w:szCs w:val="16"/>
        </w:rPr>
        <w:t xml:space="preserve"> </w:t>
      </w:r>
      <w:r w:rsidR="00B60B53" w:rsidRPr="00A41557">
        <w:rPr>
          <w:rFonts w:cstheme="minorHAnsi"/>
          <w:b/>
          <w:bCs/>
          <w:sz w:val="16"/>
          <w:szCs w:val="16"/>
        </w:rPr>
        <w:t>Freitag</w:t>
      </w:r>
      <w:r w:rsidR="00B60B53" w:rsidRPr="00A41557">
        <w:rPr>
          <w:rFonts w:cstheme="minorHAnsi"/>
          <w:b/>
          <w:bCs/>
          <w:spacing w:val="-2"/>
          <w:sz w:val="16"/>
          <w:szCs w:val="16"/>
        </w:rPr>
        <w:t xml:space="preserve"> </w:t>
      </w:r>
      <w:r w:rsidR="00B60B53" w:rsidRPr="00A41557">
        <w:rPr>
          <w:rFonts w:cstheme="minorHAnsi"/>
          <w:b/>
          <w:bCs/>
          <w:sz w:val="16"/>
          <w:szCs w:val="16"/>
        </w:rPr>
        <w:t>09.00</w:t>
      </w:r>
      <w:r w:rsidR="00B60B53" w:rsidRPr="00A41557">
        <w:rPr>
          <w:rFonts w:cstheme="minorHAnsi"/>
          <w:b/>
          <w:bCs/>
          <w:spacing w:val="-1"/>
          <w:sz w:val="16"/>
          <w:szCs w:val="16"/>
        </w:rPr>
        <w:t xml:space="preserve"> </w:t>
      </w:r>
      <w:r w:rsidR="00B60B53" w:rsidRPr="00A41557">
        <w:rPr>
          <w:rFonts w:cstheme="minorHAnsi"/>
          <w:b/>
          <w:bCs/>
          <w:sz w:val="16"/>
          <w:szCs w:val="16"/>
        </w:rPr>
        <w:t>-</w:t>
      </w:r>
      <w:r w:rsidR="00B60B53" w:rsidRPr="00A41557">
        <w:rPr>
          <w:rFonts w:cstheme="minorHAnsi"/>
          <w:b/>
          <w:bCs/>
          <w:spacing w:val="-2"/>
          <w:sz w:val="16"/>
          <w:szCs w:val="16"/>
        </w:rPr>
        <w:t xml:space="preserve"> </w:t>
      </w:r>
      <w:r w:rsidR="00B60B53" w:rsidRPr="00A41557">
        <w:rPr>
          <w:rFonts w:cstheme="minorHAnsi"/>
          <w:b/>
          <w:bCs/>
          <w:sz w:val="16"/>
          <w:szCs w:val="16"/>
        </w:rPr>
        <w:t>1</w:t>
      </w:r>
      <w:r w:rsidR="00883FE1" w:rsidRPr="00A41557">
        <w:rPr>
          <w:rFonts w:cstheme="minorHAnsi"/>
          <w:b/>
          <w:bCs/>
          <w:sz w:val="16"/>
          <w:szCs w:val="16"/>
        </w:rPr>
        <w:t>1</w:t>
      </w:r>
      <w:r w:rsidR="00B60B53" w:rsidRPr="00A41557">
        <w:rPr>
          <w:rFonts w:cstheme="minorHAnsi"/>
          <w:b/>
          <w:bCs/>
          <w:sz w:val="16"/>
          <w:szCs w:val="16"/>
        </w:rPr>
        <w:t>.00</w:t>
      </w:r>
      <w:r w:rsidR="00B60B53" w:rsidRPr="00A41557">
        <w:rPr>
          <w:rFonts w:cstheme="minorHAnsi"/>
          <w:b/>
          <w:bCs/>
          <w:spacing w:val="-2"/>
          <w:sz w:val="16"/>
          <w:szCs w:val="16"/>
        </w:rPr>
        <w:t xml:space="preserve"> </w:t>
      </w:r>
      <w:r w:rsidR="00B60B53" w:rsidRPr="00A41557">
        <w:rPr>
          <w:rFonts w:cstheme="minorHAnsi"/>
          <w:b/>
          <w:bCs/>
          <w:sz w:val="16"/>
          <w:szCs w:val="16"/>
        </w:rPr>
        <w:t>Uhr,</w:t>
      </w:r>
      <w:r w:rsidR="00B60B53" w:rsidRPr="00A41557">
        <w:rPr>
          <w:rFonts w:cstheme="minorHAnsi"/>
          <w:b/>
          <w:bCs/>
          <w:spacing w:val="-1"/>
          <w:sz w:val="16"/>
          <w:szCs w:val="16"/>
        </w:rPr>
        <w:t xml:space="preserve"> </w:t>
      </w:r>
      <w:r w:rsidR="00B60B53" w:rsidRPr="00A41557">
        <w:rPr>
          <w:rFonts w:cstheme="minorHAnsi"/>
          <w:b/>
          <w:bCs/>
          <w:sz w:val="16"/>
          <w:szCs w:val="16"/>
        </w:rPr>
        <w:t>Donnerstag</w:t>
      </w:r>
      <w:r w:rsidR="00B60B53" w:rsidRPr="00A41557">
        <w:rPr>
          <w:rFonts w:cstheme="minorHAnsi"/>
          <w:b/>
          <w:bCs/>
          <w:spacing w:val="-2"/>
          <w:sz w:val="16"/>
          <w:szCs w:val="16"/>
        </w:rPr>
        <w:t xml:space="preserve"> </w:t>
      </w:r>
      <w:r w:rsidR="00B60B53" w:rsidRPr="00A41557">
        <w:rPr>
          <w:rFonts w:cstheme="minorHAnsi"/>
          <w:b/>
          <w:bCs/>
          <w:sz w:val="16"/>
          <w:szCs w:val="16"/>
        </w:rPr>
        <w:t>16.00</w:t>
      </w:r>
      <w:r w:rsidR="00B60B53" w:rsidRPr="00A41557">
        <w:rPr>
          <w:rFonts w:cstheme="minorHAnsi"/>
          <w:b/>
          <w:bCs/>
          <w:spacing w:val="-1"/>
          <w:sz w:val="16"/>
          <w:szCs w:val="16"/>
        </w:rPr>
        <w:t xml:space="preserve"> </w:t>
      </w:r>
      <w:r w:rsidR="00B60B53" w:rsidRPr="00A41557">
        <w:rPr>
          <w:rFonts w:cstheme="minorHAnsi"/>
          <w:b/>
          <w:bCs/>
          <w:sz w:val="16"/>
          <w:szCs w:val="16"/>
        </w:rPr>
        <w:t>-</w:t>
      </w:r>
      <w:r w:rsidR="00B60B53" w:rsidRPr="00A41557">
        <w:rPr>
          <w:rFonts w:cstheme="minorHAnsi"/>
          <w:b/>
          <w:bCs/>
          <w:spacing w:val="-2"/>
          <w:sz w:val="16"/>
          <w:szCs w:val="16"/>
        </w:rPr>
        <w:t xml:space="preserve"> </w:t>
      </w:r>
      <w:r w:rsidR="00B60B53" w:rsidRPr="00A41557">
        <w:rPr>
          <w:rFonts w:cstheme="minorHAnsi"/>
          <w:b/>
          <w:bCs/>
          <w:sz w:val="16"/>
          <w:szCs w:val="16"/>
        </w:rPr>
        <w:t>18.00</w:t>
      </w:r>
      <w:r w:rsidR="00B60B53" w:rsidRPr="00A41557">
        <w:rPr>
          <w:rFonts w:cstheme="minorHAnsi"/>
          <w:b/>
          <w:bCs/>
          <w:spacing w:val="-1"/>
          <w:sz w:val="16"/>
          <w:szCs w:val="16"/>
        </w:rPr>
        <w:t xml:space="preserve"> </w:t>
      </w:r>
      <w:r w:rsidR="00B60B53" w:rsidRPr="00A41557">
        <w:rPr>
          <w:rFonts w:cstheme="minorHAnsi"/>
          <w:b/>
          <w:bCs/>
          <w:spacing w:val="-5"/>
          <w:sz w:val="16"/>
          <w:szCs w:val="16"/>
        </w:rPr>
        <w:t>Uhr</w:t>
      </w:r>
    </w:p>
    <w:p w14:paraId="26519DFE" w14:textId="2FD6D7B5" w:rsidR="00D91DB8" w:rsidRPr="00A41557" w:rsidRDefault="00D91DB8" w:rsidP="00B60B53">
      <w:pPr>
        <w:pStyle w:val="berschrift2"/>
        <w:ind w:left="14" w:firstLine="98"/>
        <w:jc w:val="center"/>
        <w:rPr>
          <w:rFonts w:asciiTheme="minorHAnsi" w:hAnsiTheme="minorHAnsi" w:cstheme="minorHAnsi"/>
          <w:b/>
          <w:bCs/>
          <w:color w:val="1D1D1B"/>
          <w:spacing w:val="-2"/>
          <w:sz w:val="20"/>
          <w:szCs w:val="20"/>
        </w:rPr>
      </w:pPr>
    </w:p>
    <w:p w14:paraId="2377155A" w14:textId="04C6E060" w:rsidR="00B60B53" w:rsidRPr="00A41557" w:rsidRDefault="001512E4" w:rsidP="00B60B53">
      <w:pPr>
        <w:pStyle w:val="berschrift2"/>
        <w:ind w:left="14" w:firstLine="98"/>
        <w:jc w:val="center"/>
        <w:rPr>
          <w:rFonts w:asciiTheme="minorHAnsi" w:hAnsiTheme="minorHAnsi" w:cstheme="minorHAnsi"/>
          <w:b/>
          <w:bCs/>
          <w:color w:val="auto"/>
          <w:sz w:val="20"/>
          <w:szCs w:val="20"/>
        </w:rPr>
      </w:pPr>
      <w:r w:rsidRPr="00A41557">
        <w:rPr>
          <w:rFonts w:asciiTheme="minorHAnsi" w:hAnsiTheme="minorHAnsi" w:cstheme="minorHAnsi"/>
          <w:noProof/>
          <w:color w:val="auto"/>
          <w:lang w:eastAsia="de-DE"/>
        </w:rPr>
        <mc:AlternateContent>
          <mc:Choice Requires="wpg">
            <w:drawing>
              <wp:anchor distT="0" distB="0" distL="0" distR="0" simplePos="0" relativeHeight="251648512" behindDoc="0" locked="0" layoutInCell="1" allowOverlap="1" wp14:anchorId="7C0C9E39" wp14:editId="3428F1EB">
                <wp:simplePos x="0" y="0"/>
                <wp:positionH relativeFrom="page">
                  <wp:posOffset>5695950</wp:posOffset>
                </wp:positionH>
                <wp:positionV relativeFrom="paragraph">
                  <wp:posOffset>-51435</wp:posOffset>
                </wp:positionV>
                <wp:extent cx="805180" cy="590550"/>
                <wp:effectExtent l="28575" t="9525" r="4445" b="9525"/>
                <wp:wrapNone/>
                <wp:docPr id="148040768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590550"/>
                          <a:chOff x="0" y="0"/>
                          <a:chExt cx="8051" cy="5905"/>
                        </a:xfrm>
                      </wpg:grpSpPr>
                      <pic:pic xmlns:pic="http://schemas.openxmlformats.org/drawingml/2006/picture">
                        <pic:nvPicPr>
                          <pic:cNvPr id="799112670" name="Image 1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57" y="1792"/>
                            <a:ext cx="1867" cy="1073"/>
                          </a:xfrm>
                          <a:prstGeom prst="rect">
                            <a:avLst/>
                          </a:prstGeom>
                          <a:noFill/>
                          <a:extLst>
                            <a:ext uri="{909E8E84-426E-40DD-AFC4-6F175D3DCCD1}">
                              <a14:hiddenFill xmlns:a14="http://schemas.microsoft.com/office/drawing/2010/main">
                                <a:solidFill>
                                  <a:srgbClr val="FFFFFF"/>
                                </a:solidFill>
                              </a14:hiddenFill>
                            </a:ext>
                          </a:extLst>
                        </pic:spPr>
                      </pic:pic>
                      <wps:wsp>
                        <wps:cNvPr id="396009772" name="Graphic 179"/>
                        <wps:cNvSpPr>
                          <a:spLocks/>
                        </wps:cNvSpPr>
                        <wps:spPr bwMode="auto">
                          <a:xfrm>
                            <a:off x="4855" y="602"/>
                            <a:ext cx="1099" cy="5252"/>
                          </a:xfrm>
                          <a:custGeom>
                            <a:avLst/>
                            <a:gdLst>
                              <a:gd name="T0" fmla="*/ 0 w 109855"/>
                              <a:gd name="T1" fmla="*/ 0 h 525145"/>
                              <a:gd name="T2" fmla="*/ 0 w 109855"/>
                              <a:gd name="T3" fmla="*/ 524281 h 525145"/>
                              <a:gd name="T4" fmla="*/ 4318 w 109855"/>
                              <a:gd name="T5" fmla="*/ 524370 h 525145"/>
                              <a:gd name="T6" fmla="*/ 4318 w 109855"/>
                              <a:gd name="T7" fmla="*/ 447446 h 525145"/>
                              <a:gd name="T8" fmla="*/ 27025 w 109855"/>
                              <a:gd name="T9" fmla="*/ 448233 h 525145"/>
                              <a:gd name="T10" fmla="*/ 27025 w 109855"/>
                              <a:gd name="T11" fmla="*/ 524827 h 525145"/>
                              <a:gd name="T12" fmla="*/ 31750 w 109855"/>
                              <a:gd name="T13" fmla="*/ 524916 h 525145"/>
                              <a:gd name="T14" fmla="*/ 31750 w 109855"/>
                              <a:gd name="T15" fmla="*/ 193865 h 525145"/>
                              <a:gd name="T16" fmla="*/ 109461 w 109855"/>
                              <a:gd name="T17" fmla="*/ 201968 h 525145"/>
                              <a:gd name="T18" fmla="*/ 109156 w 109855"/>
                              <a:gd name="T19" fmla="*/ 153720 h 525145"/>
                              <a:gd name="T20" fmla="*/ 77292 w 109855"/>
                              <a:gd name="T21" fmla="*/ 149669 h 525145"/>
                              <a:gd name="T22" fmla="*/ 77292 w 109855"/>
                              <a:gd name="T23" fmla="*/ 35991 h 525145"/>
                              <a:gd name="T24" fmla="*/ 108445 w 109855"/>
                              <a:gd name="T25" fmla="*/ 41719 h 525145"/>
                              <a:gd name="T26" fmla="*/ 108292 w 109855"/>
                              <a:gd name="T27" fmla="*/ 16382 h 525145"/>
                              <a:gd name="T28" fmla="*/ 90964 w 109855"/>
                              <a:gd name="T29" fmla="*/ 13200 h 525145"/>
                              <a:gd name="T30" fmla="*/ 70643 w 109855"/>
                              <a:gd name="T31" fmla="*/ 10047 h 525145"/>
                              <a:gd name="T32" fmla="*/ 0 w 109855"/>
                              <a:gd name="T33" fmla="*/ 0 h 525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855" h="525145">
                                <a:moveTo>
                                  <a:pt x="0" y="0"/>
                                </a:moveTo>
                                <a:lnTo>
                                  <a:pt x="0" y="524281"/>
                                </a:lnTo>
                                <a:lnTo>
                                  <a:pt x="4318" y="524370"/>
                                </a:lnTo>
                                <a:lnTo>
                                  <a:pt x="4318" y="447446"/>
                                </a:lnTo>
                                <a:lnTo>
                                  <a:pt x="27025" y="448233"/>
                                </a:lnTo>
                                <a:lnTo>
                                  <a:pt x="27025" y="524827"/>
                                </a:lnTo>
                                <a:lnTo>
                                  <a:pt x="31750" y="524916"/>
                                </a:lnTo>
                                <a:lnTo>
                                  <a:pt x="31750" y="193865"/>
                                </a:lnTo>
                                <a:lnTo>
                                  <a:pt x="109461" y="201968"/>
                                </a:lnTo>
                                <a:lnTo>
                                  <a:pt x="109156" y="153720"/>
                                </a:lnTo>
                                <a:lnTo>
                                  <a:pt x="77292" y="149669"/>
                                </a:lnTo>
                                <a:lnTo>
                                  <a:pt x="77292" y="35991"/>
                                </a:lnTo>
                                <a:lnTo>
                                  <a:pt x="108445" y="41719"/>
                                </a:lnTo>
                                <a:lnTo>
                                  <a:pt x="108292" y="16382"/>
                                </a:lnTo>
                                <a:lnTo>
                                  <a:pt x="90964" y="13200"/>
                                </a:lnTo>
                                <a:lnTo>
                                  <a:pt x="70643" y="10047"/>
                                </a:lnTo>
                                <a:lnTo>
                                  <a:pt x="0"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164684" name="Graphic 180"/>
                        <wps:cNvSpPr>
                          <a:spLocks/>
                        </wps:cNvSpPr>
                        <wps:spPr bwMode="auto">
                          <a:xfrm>
                            <a:off x="4899" y="962"/>
                            <a:ext cx="1054" cy="4890"/>
                          </a:xfrm>
                          <a:custGeom>
                            <a:avLst/>
                            <a:gdLst>
                              <a:gd name="T0" fmla="*/ 22707 w 105410"/>
                              <a:gd name="T1" fmla="*/ 412254 h 488950"/>
                              <a:gd name="T2" fmla="*/ 0 w 105410"/>
                              <a:gd name="T3" fmla="*/ 411467 h 488950"/>
                              <a:gd name="T4" fmla="*/ 0 w 105410"/>
                              <a:gd name="T5" fmla="*/ 488378 h 488950"/>
                              <a:gd name="T6" fmla="*/ 22707 w 105410"/>
                              <a:gd name="T7" fmla="*/ 488848 h 488950"/>
                              <a:gd name="T8" fmla="*/ 22707 w 105410"/>
                              <a:gd name="T9" fmla="*/ 412254 h 488950"/>
                              <a:gd name="T10" fmla="*/ 104825 w 105410"/>
                              <a:gd name="T11" fmla="*/ 117729 h 488950"/>
                              <a:gd name="T12" fmla="*/ 104114 w 105410"/>
                              <a:gd name="T13" fmla="*/ 5727 h 488950"/>
                              <a:gd name="T14" fmla="*/ 72961 w 105410"/>
                              <a:gd name="T15" fmla="*/ 0 h 488950"/>
                              <a:gd name="T16" fmla="*/ 72961 w 105410"/>
                              <a:gd name="T17" fmla="*/ 113677 h 488950"/>
                              <a:gd name="T18" fmla="*/ 104825 w 105410"/>
                              <a:gd name="T19" fmla="*/ 117729 h 488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410" h="488950">
                                <a:moveTo>
                                  <a:pt x="22707" y="412254"/>
                                </a:moveTo>
                                <a:lnTo>
                                  <a:pt x="0" y="411467"/>
                                </a:lnTo>
                                <a:lnTo>
                                  <a:pt x="0" y="488378"/>
                                </a:lnTo>
                                <a:lnTo>
                                  <a:pt x="22707" y="488848"/>
                                </a:lnTo>
                                <a:lnTo>
                                  <a:pt x="22707" y="412254"/>
                                </a:lnTo>
                                <a:close/>
                              </a:path>
                              <a:path w="105410" h="488950">
                                <a:moveTo>
                                  <a:pt x="104825" y="117729"/>
                                </a:moveTo>
                                <a:lnTo>
                                  <a:pt x="104114" y="5727"/>
                                </a:lnTo>
                                <a:lnTo>
                                  <a:pt x="72961" y="0"/>
                                </a:lnTo>
                                <a:lnTo>
                                  <a:pt x="72961" y="113677"/>
                                </a:lnTo>
                                <a:lnTo>
                                  <a:pt x="104825" y="117729"/>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687530" name="Graphic 181"/>
                        <wps:cNvSpPr>
                          <a:spLocks/>
                        </wps:cNvSpPr>
                        <wps:spPr bwMode="auto">
                          <a:xfrm>
                            <a:off x="4272" y="602"/>
                            <a:ext cx="584" cy="5245"/>
                          </a:xfrm>
                          <a:custGeom>
                            <a:avLst/>
                            <a:gdLst>
                              <a:gd name="T0" fmla="*/ 58318 w 58419"/>
                              <a:gd name="T1" fmla="*/ 0 h 524510"/>
                              <a:gd name="T2" fmla="*/ 0 w 58419"/>
                              <a:gd name="T3" fmla="*/ 29248 h 524510"/>
                              <a:gd name="T4" fmla="*/ 0 w 58419"/>
                              <a:gd name="T5" fmla="*/ 72072 h 524510"/>
                              <a:gd name="T6" fmla="*/ 14173 w 58419"/>
                              <a:gd name="T7" fmla="*/ 66344 h 524510"/>
                              <a:gd name="T8" fmla="*/ 14173 w 58419"/>
                              <a:gd name="T9" fmla="*/ 117627 h 524510"/>
                              <a:gd name="T10" fmla="*/ 0 w 58419"/>
                              <a:gd name="T11" fmla="*/ 121335 h 524510"/>
                              <a:gd name="T12" fmla="*/ 0 w 58419"/>
                              <a:gd name="T13" fmla="*/ 523125 h 524510"/>
                              <a:gd name="T14" fmla="*/ 58318 w 58419"/>
                              <a:gd name="T15" fmla="*/ 524281 h 524510"/>
                              <a:gd name="T16" fmla="*/ 58318 w 58419"/>
                              <a:gd name="T17" fmla="*/ 0 h 524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419" h="524510">
                                <a:moveTo>
                                  <a:pt x="58318" y="0"/>
                                </a:moveTo>
                                <a:lnTo>
                                  <a:pt x="0" y="29248"/>
                                </a:lnTo>
                                <a:lnTo>
                                  <a:pt x="0" y="72072"/>
                                </a:lnTo>
                                <a:lnTo>
                                  <a:pt x="14173" y="66344"/>
                                </a:lnTo>
                                <a:lnTo>
                                  <a:pt x="14173" y="117627"/>
                                </a:lnTo>
                                <a:lnTo>
                                  <a:pt x="0" y="121335"/>
                                </a:lnTo>
                                <a:lnTo>
                                  <a:pt x="0" y="523125"/>
                                </a:lnTo>
                                <a:lnTo>
                                  <a:pt x="58318" y="524281"/>
                                </a:lnTo>
                                <a:lnTo>
                                  <a:pt x="58318"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8724654" name="Image 1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7" y="1266"/>
                            <a:ext cx="3647" cy="4547"/>
                          </a:xfrm>
                          <a:prstGeom prst="rect">
                            <a:avLst/>
                          </a:prstGeom>
                          <a:noFill/>
                          <a:extLst>
                            <a:ext uri="{909E8E84-426E-40DD-AFC4-6F175D3DCCD1}">
                              <a14:hiddenFill xmlns:a14="http://schemas.microsoft.com/office/drawing/2010/main">
                                <a:solidFill>
                                  <a:srgbClr val="FFFFFF"/>
                                </a:solidFill>
                              </a14:hiddenFill>
                            </a:ext>
                          </a:extLst>
                        </pic:spPr>
                      </pic:pic>
                      <wps:wsp>
                        <wps:cNvPr id="382326404" name="Graphic 183"/>
                        <wps:cNvSpPr>
                          <a:spLocks/>
                        </wps:cNvSpPr>
                        <wps:spPr bwMode="auto">
                          <a:xfrm>
                            <a:off x="21" y="3621"/>
                            <a:ext cx="2636" cy="1226"/>
                          </a:xfrm>
                          <a:custGeom>
                            <a:avLst/>
                            <a:gdLst>
                              <a:gd name="T0" fmla="*/ 263271 w 263525"/>
                              <a:gd name="T1" fmla="*/ 0 h 122555"/>
                              <a:gd name="T2" fmla="*/ 149199 w 263525"/>
                              <a:gd name="T3" fmla="*/ 26428 h 122555"/>
                              <a:gd name="T4" fmla="*/ 0 w 263525"/>
                              <a:gd name="T5" fmla="*/ 122047 h 122555"/>
                              <a:gd name="T6" fmla="*/ 74549 w 263525"/>
                              <a:gd name="T7" fmla="*/ 120357 h 122555"/>
                              <a:gd name="T8" fmla="*/ 263271 w 263525"/>
                              <a:gd name="T9" fmla="*/ 0 h 122555"/>
                            </a:gdLst>
                            <a:ahLst/>
                            <a:cxnLst>
                              <a:cxn ang="0">
                                <a:pos x="T0" y="T1"/>
                              </a:cxn>
                              <a:cxn ang="0">
                                <a:pos x="T2" y="T3"/>
                              </a:cxn>
                              <a:cxn ang="0">
                                <a:pos x="T4" y="T5"/>
                              </a:cxn>
                              <a:cxn ang="0">
                                <a:pos x="T6" y="T7"/>
                              </a:cxn>
                              <a:cxn ang="0">
                                <a:pos x="T8" y="T9"/>
                              </a:cxn>
                            </a:cxnLst>
                            <a:rect l="0" t="0" r="r" b="b"/>
                            <a:pathLst>
                              <a:path w="263525" h="122555">
                                <a:moveTo>
                                  <a:pt x="263271" y="0"/>
                                </a:moveTo>
                                <a:lnTo>
                                  <a:pt x="149199" y="26428"/>
                                </a:lnTo>
                                <a:lnTo>
                                  <a:pt x="0" y="122047"/>
                                </a:lnTo>
                                <a:lnTo>
                                  <a:pt x="74549" y="120357"/>
                                </a:lnTo>
                                <a:lnTo>
                                  <a:pt x="263271"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574877" name="Graphic 184"/>
                        <wps:cNvSpPr>
                          <a:spLocks/>
                        </wps:cNvSpPr>
                        <wps:spPr bwMode="auto">
                          <a:xfrm>
                            <a:off x="1708" y="2230"/>
                            <a:ext cx="1924" cy="1613"/>
                          </a:xfrm>
                          <a:custGeom>
                            <a:avLst/>
                            <a:gdLst>
                              <a:gd name="T0" fmla="*/ 0 w 192405"/>
                              <a:gd name="T1" fmla="*/ 0 h 161290"/>
                              <a:gd name="T2" fmla="*/ 192049 w 192405"/>
                              <a:gd name="T3" fmla="*/ 21107 h 161290"/>
                              <a:gd name="T4" fmla="*/ 94589 w 192405"/>
                              <a:gd name="T5" fmla="*/ 139077 h 161290"/>
                              <a:gd name="T6" fmla="*/ 0 w 192405"/>
                              <a:gd name="T7" fmla="*/ 160909 h 161290"/>
                              <a:gd name="T8" fmla="*/ 0 w 192405"/>
                              <a:gd name="T9" fmla="*/ 0 h 161290"/>
                            </a:gdLst>
                            <a:ahLst/>
                            <a:cxnLst>
                              <a:cxn ang="0">
                                <a:pos x="T0" y="T1"/>
                              </a:cxn>
                              <a:cxn ang="0">
                                <a:pos x="T2" y="T3"/>
                              </a:cxn>
                              <a:cxn ang="0">
                                <a:pos x="T4" y="T5"/>
                              </a:cxn>
                              <a:cxn ang="0">
                                <a:pos x="T6" y="T7"/>
                              </a:cxn>
                              <a:cxn ang="0">
                                <a:pos x="T8" y="T9"/>
                              </a:cxn>
                            </a:cxnLst>
                            <a:rect l="0" t="0" r="r" b="b"/>
                            <a:pathLst>
                              <a:path w="192405" h="161290">
                                <a:moveTo>
                                  <a:pt x="0" y="0"/>
                                </a:moveTo>
                                <a:lnTo>
                                  <a:pt x="192049" y="21107"/>
                                </a:lnTo>
                                <a:lnTo>
                                  <a:pt x="94589" y="139077"/>
                                </a:lnTo>
                                <a:lnTo>
                                  <a:pt x="0" y="160909"/>
                                </a:lnTo>
                                <a:lnTo>
                                  <a:pt x="0" y="0"/>
                                </a:lnTo>
                                <a:close/>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121720" name="Graphic 185"/>
                        <wps:cNvSpPr>
                          <a:spLocks/>
                        </wps:cNvSpPr>
                        <wps:spPr bwMode="auto">
                          <a:xfrm>
                            <a:off x="1708" y="2230"/>
                            <a:ext cx="946" cy="1397"/>
                          </a:xfrm>
                          <a:custGeom>
                            <a:avLst/>
                            <a:gdLst>
                              <a:gd name="T0" fmla="*/ 94589 w 94615"/>
                              <a:gd name="T1" fmla="*/ 139077 h 139700"/>
                              <a:gd name="T2" fmla="*/ 0 w 94615"/>
                              <a:gd name="T3" fmla="*/ 0 h 139700"/>
                            </a:gdLst>
                            <a:ahLst/>
                            <a:cxnLst>
                              <a:cxn ang="0">
                                <a:pos x="T0" y="T1"/>
                              </a:cxn>
                              <a:cxn ang="0">
                                <a:pos x="T2" y="T3"/>
                              </a:cxn>
                            </a:cxnLst>
                            <a:rect l="0" t="0" r="r" b="b"/>
                            <a:pathLst>
                              <a:path w="94615" h="139700">
                                <a:moveTo>
                                  <a:pt x="94589" y="139077"/>
                                </a:move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933571" name="Graphic 186"/>
                        <wps:cNvSpPr>
                          <a:spLocks/>
                        </wps:cNvSpPr>
                        <wps:spPr bwMode="auto">
                          <a:xfrm>
                            <a:off x="21" y="3621"/>
                            <a:ext cx="2636" cy="1226"/>
                          </a:xfrm>
                          <a:custGeom>
                            <a:avLst/>
                            <a:gdLst>
                              <a:gd name="T0" fmla="*/ 168681 w 263525"/>
                              <a:gd name="T1" fmla="*/ 21831 h 122555"/>
                              <a:gd name="T2" fmla="*/ 149199 w 263525"/>
                              <a:gd name="T3" fmla="*/ 26428 h 122555"/>
                              <a:gd name="T4" fmla="*/ 0 w 263525"/>
                              <a:gd name="T5" fmla="*/ 122046 h 122555"/>
                              <a:gd name="T6" fmla="*/ 1015 w 263525"/>
                              <a:gd name="T7" fmla="*/ 122021 h 122555"/>
                              <a:gd name="T8" fmla="*/ 74548 w 263525"/>
                              <a:gd name="T9" fmla="*/ 120357 h 122555"/>
                              <a:gd name="T10" fmla="*/ 263270 w 263525"/>
                              <a:gd name="T11" fmla="*/ 0 h 122555"/>
                              <a:gd name="T12" fmla="*/ 263270 w 263525"/>
                              <a:gd name="T13" fmla="*/ 9359 h 122555"/>
                              <a:gd name="T14" fmla="*/ 263270 w 263525"/>
                              <a:gd name="T15" fmla="*/ 21501 h 122555"/>
                              <a:gd name="T16" fmla="*/ 263270 w 263525"/>
                              <a:gd name="T17" fmla="*/ 102857 h 122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3525" h="122555">
                                <a:moveTo>
                                  <a:pt x="168681" y="21831"/>
                                </a:moveTo>
                                <a:lnTo>
                                  <a:pt x="149199" y="26428"/>
                                </a:lnTo>
                                <a:lnTo>
                                  <a:pt x="0" y="122046"/>
                                </a:lnTo>
                                <a:lnTo>
                                  <a:pt x="1015" y="122021"/>
                                </a:lnTo>
                                <a:lnTo>
                                  <a:pt x="74548" y="120357"/>
                                </a:lnTo>
                                <a:lnTo>
                                  <a:pt x="263270" y="0"/>
                                </a:lnTo>
                                <a:lnTo>
                                  <a:pt x="263270" y="9359"/>
                                </a:lnTo>
                                <a:lnTo>
                                  <a:pt x="263270" y="21501"/>
                                </a:lnTo>
                                <a:lnTo>
                                  <a:pt x="263270" y="102857"/>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640123" name="Graphic 187"/>
                        <wps:cNvSpPr>
                          <a:spLocks/>
                        </wps:cNvSpPr>
                        <wps:spPr bwMode="auto">
                          <a:xfrm>
                            <a:off x="21" y="4637"/>
                            <a:ext cx="3493" cy="1238"/>
                          </a:xfrm>
                          <a:custGeom>
                            <a:avLst/>
                            <a:gdLst>
                              <a:gd name="T0" fmla="*/ 1015 w 349250"/>
                              <a:gd name="T1" fmla="*/ 20472 h 123825"/>
                              <a:gd name="T2" fmla="*/ 0 w 349250"/>
                              <a:gd name="T3" fmla="*/ 120548 h 123825"/>
                              <a:gd name="T4" fmla="*/ 74548 w 349250"/>
                              <a:gd name="T5" fmla="*/ 122872 h 123825"/>
                              <a:gd name="T6" fmla="*/ 86817 w 349250"/>
                              <a:gd name="T7" fmla="*/ 123253 h 123825"/>
                              <a:gd name="T8" fmla="*/ 255028 w 349250"/>
                              <a:gd name="T9" fmla="*/ 117640 h 123825"/>
                              <a:gd name="T10" fmla="*/ 255028 w 349250"/>
                              <a:gd name="T11" fmla="*/ 1803 h 123825"/>
                              <a:gd name="T12" fmla="*/ 263270 w 349250"/>
                              <a:gd name="T13" fmla="*/ 1282 h 123825"/>
                              <a:gd name="T14" fmla="*/ 266738 w 349250"/>
                              <a:gd name="T15" fmla="*/ 1054 h 123825"/>
                              <a:gd name="T16" fmla="*/ 283375 w 349250"/>
                              <a:gd name="T17" fmla="*/ 0 h 123825"/>
                              <a:gd name="T18" fmla="*/ 349059 w 349250"/>
                              <a:gd name="T19" fmla="*/ 2247 h 123825"/>
                              <a:gd name="T20" fmla="*/ 349059 w 349250"/>
                              <a:gd name="T21" fmla="*/ 49022 h 123825"/>
                              <a:gd name="T22" fmla="*/ 300913 w 349250"/>
                              <a:gd name="T23" fmla="*/ 48691 h 123825"/>
                              <a:gd name="T24" fmla="*/ 283375 w 349250"/>
                              <a:gd name="T25" fmla="*/ 48577 h 123825"/>
                              <a:gd name="T26" fmla="*/ 283375 w 349250"/>
                              <a:gd name="T27" fmla="*/ 0 h 123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9250" h="123825">
                                <a:moveTo>
                                  <a:pt x="1015" y="20472"/>
                                </a:moveTo>
                                <a:lnTo>
                                  <a:pt x="0" y="120548"/>
                                </a:lnTo>
                                <a:lnTo>
                                  <a:pt x="74548" y="122872"/>
                                </a:lnTo>
                                <a:lnTo>
                                  <a:pt x="86817" y="123253"/>
                                </a:lnTo>
                                <a:lnTo>
                                  <a:pt x="255028" y="117640"/>
                                </a:lnTo>
                                <a:lnTo>
                                  <a:pt x="255028" y="1803"/>
                                </a:lnTo>
                                <a:lnTo>
                                  <a:pt x="263270" y="1282"/>
                                </a:lnTo>
                                <a:lnTo>
                                  <a:pt x="266738" y="1054"/>
                                </a:lnTo>
                                <a:lnTo>
                                  <a:pt x="283375" y="0"/>
                                </a:lnTo>
                                <a:lnTo>
                                  <a:pt x="349059" y="2247"/>
                                </a:lnTo>
                                <a:lnTo>
                                  <a:pt x="349059" y="49022"/>
                                </a:lnTo>
                                <a:lnTo>
                                  <a:pt x="300913" y="48691"/>
                                </a:lnTo>
                                <a:lnTo>
                                  <a:pt x="283375" y="48577"/>
                                </a:lnTo>
                                <a:lnTo>
                                  <a:pt x="283375"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798520" name="Graphic 188"/>
                        <wps:cNvSpPr>
                          <a:spLocks/>
                        </wps:cNvSpPr>
                        <wps:spPr bwMode="auto">
                          <a:xfrm>
                            <a:off x="2689" y="4648"/>
                            <a:ext cx="171" cy="1168"/>
                          </a:xfrm>
                          <a:custGeom>
                            <a:avLst/>
                            <a:gdLst>
                              <a:gd name="T0" fmla="*/ 0 w 17145"/>
                              <a:gd name="T1" fmla="*/ 47066 h 116839"/>
                              <a:gd name="T2" fmla="*/ 0 w 17145"/>
                              <a:gd name="T3" fmla="*/ 116573 h 116839"/>
                              <a:gd name="T4" fmla="*/ 16637 w 17145"/>
                              <a:gd name="T5" fmla="*/ 116573 h 116839"/>
                              <a:gd name="T6" fmla="*/ 16637 w 17145"/>
                              <a:gd name="T7" fmla="*/ 47510 h 116839"/>
                              <a:gd name="T8" fmla="*/ 0 w 17145"/>
                              <a:gd name="T9" fmla="*/ 47066 h 116839"/>
                              <a:gd name="T10" fmla="*/ 0 w 17145"/>
                              <a:gd name="T11" fmla="*/ 0 h 116839"/>
                            </a:gdLst>
                            <a:ahLst/>
                            <a:cxnLst>
                              <a:cxn ang="0">
                                <a:pos x="T0" y="T1"/>
                              </a:cxn>
                              <a:cxn ang="0">
                                <a:pos x="T2" y="T3"/>
                              </a:cxn>
                              <a:cxn ang="0">
                                <a:pos x="T4" y="T5"/>
                              </a:cxn>
                              <a:cxn ang="0">
                                <a:pos x="T6" y="T7"/>
                              </a:cxn>
                              <a:cxn ang="0">
                                <a:pos x="T8" y="T9"/>
                              </a:cxn>
                              <a:cxn ang="0">
                                <a:pos x="T10" y="T11"/>
                              </a:cxn>
                            </a:cxnLst>
                            <a:rect l="0" t="0" r="r" b="b"/>
                            <a:pathLst>
                              <a:path w="17145" h="116839">
                                <a:moveTo>
                                  <a:pt x="0" y="47066"/>
                                </a:moveTo>
                                <a:lnTo>
                                  <a:pt x="0" y="116573"/>
                                </a:lnTo>
                                <a:lnTo>
                                  <a:pt x="16637" y="116573"/>
                                </a:lnTo>
                                <a:lnTo>
                                  <a:pt x="16637" y="47510"/>
                                </a:lnTo>
                                <a:lnTo>
                                  <a:pt x="0" y="47066"/>
                                </a:ln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625217" name="Graphic 189"/>
                        <wps:cNvSpPr>
                          <a:spLocks/>
                        </wps:cNvSpPr>
                        <wps:spPr bwMode="auto">
                          <a:xfrm>
                            <a:off x="2855" y="5124"/>
                            <a:ext cx="178" cy="692"/>
                          </a:xfrm>
                          <a:custGeom>
                            <a:avLst/>
                            <a:gdLst>
                              <a:gd name="T0" fmla="*/ 0 w 17780"/>
                              <a:gd name="T1" fmla="*/ 68935 h 69215"/>
                              <a:gd name="T2" fmla="*/ 17538 w 17780"/>
                              <a:gd name="T3" fmla="*/ 68935 h 69215"/>
                              <a:gd name="T4" fmla="*/ 17538 w 17780"/>
                              <a:gd name="T5" fmla="*/ 0 h 69215"/>
                            </a:gdLst>
                            <a:ahLst/>
                            <a:cxnLst>
                              <a:cxn ang="0">
                                <a:pos x="T0" y="T1"/>
                              </a:cxn>
                              <a:cxn ang="0">
                                <a:pos x="T2" y="T3"/>
                              </a:cxn>
                              <a:cxn ang="0">
                                <a:pos x="T4" y="T5"/>
                              </a:cxn>
                            </a:cxnLst>
                            <a:rect l="0" t="0" r="r" b="b"/>
                            <a:pathLst>
                              <a:path w="17780" h="69215">
                                <a:moveTo>
                                  <a:pt x="0" y="68935"/>
                                </a:moveTo>
                                <a:lnTo>
                                  <a:pt x="17538" y="68935"/>
                                </a:lnTo>
                                <a:lnTo>
                                  <a:pt x="17538"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420486" name="Graphic 190"/>
                        <wps:cNvSpPr>
                          <a:spLocks/>
                        </wps:cNvSpPr>
                        <wps:spPr bwMode="auto">
                          <a:xfrm>
                            <a:off x="3512" y="602"/>
                            <a:ext cx="2648" cy="5277"/>
                          </a:xfrm>
                          <a:custGeom>
                            <a:avLst/>
                            <a:gdLst>
                              <a:gd name="T0" fmla="*/ 0 w 264795"/>
                              <a:gd name="T1" fmla="*/ 452488 h 527685"/>
                              <a:gd name="T2" fmla="*/ 0 w 264795"/>
                              <a:gd name="T3" fmla="*/ 521093 h 527685"/>
                              <a:gd name="T4" fmla="*/ 76009 w 264795"/>
                              <a:gd name="T5" fmla="*/ 523112 h 527685"/>
                              <a:gd name="T6" fmla="*/ 76009 w 264795"/>
                              <a:gd name="T7" fmla="*/ 166535 h 527685"/>
                              <a:gd name="T8" fmla="*/ 76009 w 264795"/>
                              <a:gd name="T9" fmla="*/ 121323 h 527685"/>
                              <a:gd name="T10" fmla="*/ 76009 w 264795"/>
                              <a:gd name="T11" fmla="*/ 104127 h 527685"/>
                              <a:gd name="T12" fmla="*/ 76009 w 264795"/>
                              <a:gd name="T13" fmla="*/ 72072 h 527685"/>
                              <a:gd name="T14" fmla="*/ 76009 w 264795"/>
                              <a:gd name="T15" fmla="*/ 29235 h 527685"/>
                              <a:gd name="T16" fmla="*/ 134315 w 264795"/>
                              <a:gd name="T17" fmla="*/ 0 h 527685"/>
                              <a:gd name="T18" fmla="*/ 182916 w 264795"/>
                              <a:gd name="T19" fmla="*/ 6903 h 527685"/>
                              <a:gd name="T20" fmla="*/ 204971 w 264795"/>
                              <a:gd name="T21" fmla="*/ 10034 h 527685"/>
                              <a:gd name="T22" fmla="*/ 242620 w 264795"/>
                              <a:gd name="T23" fmla="*/ 16370 h 527685"/>
                              <a:gd name="T24" fmla="*/ 264477 w 264795"/>
                              <a:gd name="T25" fmla="*/ 24282 h 527685"/>
                              <a:gd name="T26" fmla="*/ 264477 w 264795"/>
                              <a:gd name="T27" fmla="*/ 118973 h 527685"/>
                              <a:gd name="T28" fmla="*/ 264477 w 264795"/>
                              <a:gd name="T29" fmla="*/ 221526 h 527685"/>
                              <a:gd name="T30" fmla="*/ 264477 w 264795"/>
                              <a:gd name="T31" fmla="*/ 524903 h 527685"/>
                              <a:gd name="T32" fmla="*/ 239969 w 264795"/>
                              <a:gd name="T33" fmla="*/ 526973 h 527685"/>
                              <a:gd name="T34" fmla="*/ 215401 w 264795"/>
                              <a:gd name="T35" fmla="*/ 527613 h 527685"/>
                              <a:gd name="T36" fmla="*/ 190771 w 264795"/>
                              <a:gd name="T37" fmla="*/ 526898 h 527685"/>
                              <a:gd name="T38" fmla="*/ 166077 w 264795"/>
                              <a:gd name="T39" fmla="*/ 524903 h 527685"/>
                              <a:gd name="T40" fmla="*/ 166077 w 264795"/>
                              <a:gd name="T41" fmla="*/ 193852 h 527685"/>
                              <a:gd name="T42" fmla="*/ 243789 w 264795"/>
                              <a:gd name="T43" fmla="*/ 201955 h 527685"/>
                              <a:gd name="T44" fmla="*/ 243484 w 264795"/>
                              <a:gd name="T45" fmla="*/ 153708 h 527685"/>
                              <a:gd name="T46" fmla="*/ 242773 w 264795"/>
                              <a:gd name="T47" fmla="*/ 41706 h 527685"/>
                              <a:gd name="T48" fmla="*/ 242620 w 264795"/>
                              <a:gd name="T49" fmla="*/ 16370 h 527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4795" h="527685">
                                <a:moveTo>
                                  <a:pt x="0" y="452488"/>
                                </a:moveTo>
                                <a:lnTo>
                                  <a:pt x="0" y="521093"/>
                                </a:lnTo>
                                <a:lnTo>
                                  <a:pt x="76009" y="523112"/>
                                </a:lnTo>
                                <a:lnTo>
                                  <a:pt x="76009" y="166535"/>
                                </a:lnTo>
                                <a:lnTo>
                                  <a:pt x="76009" y="121323"/>
                                </a:lnTo>
                                <a:lnTo>
                                  <a:pt x="76009" y="104127"/>
                                </a:lnTo>
                                <a:lnTo>
                                  <a:pt x="76009" y="72072"/>
                                </a:lnTo>
                                <a:lnTo>
                                  <a:pt x="76009" y="29235"/>
                                </a:lnTo>
                                <a:lnTo>
                                  <a:pt x="134315" y="0"/>
                                </a:lnTo>
                                <a:lnTo>
                                  <a:pt x="182916" y="6903"/>
                                </a:lnTo>
                                <a:lnTo>
                                  <a:pt x="204971" y="10034"/>
                                </a:lnTo>
                                <a:lnTo>
                                  <a:pt x="242620" y="16370"/>
                                </a:lnTo>
                                <a:lnTo>
                                  <a:pt x="264477" y="24282"/>
                                </a:lnTo>
                                <a:lnTo>
                                  <a:pt x="264477" y="118973"/>
                                </a:lnTo>
                                <a:lnTo>
                                  <a:pt x="264477" y="221526"/>
                                </a:lnTo>
                                <a:lnTo>
                                  <a:pt x="264477" y="524903"/>
                                </a:lnTo>
                                <a:lnTo>
                                  <a:pt x="239969" y="526973"/>
                                </a:lnTo>
                                <a:lnTo>
                                  <a:pt x="215401" y="527613"/>
                                </a:lnTo>
                                <a:lnTo>
                                  <a:pt x="190771" y="526898"/>
                                </a:lnTo>
                                <a:lnTo>
                                  <a:pt x="166077" y="524903"/>
                                </a:lnTo>
                                <a:lnTo>
                                  <a:pt x="166077" y="193852"/>
                                </a:lnTo>
                                <a:lnTo>
                                  <a:pt x="243789" y="201955"/>
                                </a:lnTo>
                                <a:lnTo>
                                  <a:pt x="243484" y="153708"/>
                                </a:lnTo>
                                <a:lnTo>
                                  <a:pt x="242773" y="41706"/>
                                </a:lnTo>
                                <a:lnTo>
                                  <a:pt x="242620" y="1637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79331" name="Graphic 191"/>
                        <wps:cNvSpPr>
                          <a:spLocks/>
                        </wps:cNvSpPr>
                        <wps:spPr bwMode="auto">
                          <a:xfrm>
                            <a:off x="4855" y="602"/>
                            <a:ext cx="13" cy="5245"/>
                          </a:xfrm>
                          <a:custGeom>
                            <a:avLst/>
                            <a:gdLst>
                              <a:gd name="T0" fmla="*/ 0 w 1270"/>
                              <a:gd name="T1" fmla="*/ 0 h 524510"/>
                              <a:gd name="T2" fmla="*/ 0 w 1270"/>
                              <a:gd name="T3" fmla="*/ 524281 h 524510"/>
                              <a:gd name="T4" fmla="*/ 0 w 1270"/>
                              <a:gd name="T5" fmla="*/ 524294 h 524510"/>
                            </a:gdLst>
                            <a:ahLst/>
                            <a:cxnLst>
                              <a:cxn ang="0">
                                <a:pos x="T0" y="T1"/>
                              </a:cxn>
                              <a:cxn ang="0">
                                <a:pos x="T2" y="T3"/>
                              </a:cxn>
                              <a:cxn ang="0">
                                <a:pos x="T4" y="T5"/>
                              </a:cxn>
                            </a:cxnLst>
                            <a:rect l="0" t="0" r="r" b="b"/>
                            <a:pathLst>
                              <a:path w="1270" h="524510">
                                <a:moveTo>
                                  <a:pt x="0" y="0"/>
                                </a:moveTo>
                                <a:lnTo>
                                  <a:pt x="0" y="524281"/>
                                </a:lnTo>
                                <a:lnTo>
                                  <a:pt x="0" y="524294"/>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624170" name="Graphic 192"/>
                        <wps:cNvSpPr>
                          <a:spLocks/>
                        </wps:cNvSpPr>
                        <wps:spPr bwMode="auto">
                          <a:xfrm>
                            <a:off x="4272" y="5833"/>
                            <a:ext cx="902" cy="20"/>
                          </a:xfrm>
                          <a:custGeom>
                            <a:avLst/>
                            <a:gdLst>
                              <a:gd name="T0" fmla="*/ 0 w 90170"/>
                              <a:gd name="T1" fmla="*/ 0 h 1905"/>
                              <a:gd name="T2" fmla="*/ 58318 w 90170"/>
                              <a:gd name="T3" fmla="*/ 1155 h 1905"/>
                              <a:gd name="T4" fmla="*/ 62636 w 90170"/>
                              <a:gd name="T5" fmla="*/ 1244 h 1905"/>
                              <a:gd name="T6" fmla="*/ 85356 w 90170"/>
                              <a:gd name="T7" fmla="*/ 1701 h 1905"/>
                              <a:gd name="T8" fmla="*/ 90068 w 90170"/>
                              <a:gd name="T9" fmla="*/ 1790 h 1905"/>
                            </a:gdLst>
                            <a:ahLst/>
                            <a:cxnLst>
                              <a:cxn ang="0">
                                <a:pos x="T0" y="T1"/>
                              </a:cxn>
                              <a:cxn ang="0">
                                <a:pos x="T2" y="T3"/>
                              </a:cxn>
                              <a:cxn ang="0">
                                <a:pos x="T4" y="T5"/>
                              </a:cxn>
                              <a:cxn ang="0">
                                <a:pos x="T6" y="T7"/>
                              </a:cxn>
                              <a:cxn ang="0">
                                <a:pos x="T8" y="T9"/>
                              </a:cxn>
                            </a:cxnLst>
                            <a:rect l="0" t="0" r="r" b="b"/>
                            <a:pathLst>
                              <a:path w="90170" h="1905">
                                <a:moveTo>
                                  <a:pt x="0" y="0"/>
                                </a:moveTo>
                                <a:lnTo>
                                  <a:pt x="58318" y="1155"/>
                                </a:lnTo>
                                <a:lnTo>
                                  <a:pt x="62636" y="1244"/>
                                </a:lnTo>
                                <a:lnTo>
                                  <a:pt x="85356" y="1701"/>
                                </a:lnTo>
                                <a:lnTo>
                                  <a:pt x="90068" y="179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764475" name="Graphic 193"/>
                        <wps:cNvSpPr>
                          <a:spLocks/>
                        </wps:cNvSpPr>
                        <wps:spPr bwMode="auto">
                          <a:xfrm>
                            <a:off x="3629" y="1644"/>
                            <a:ext cx="647" cy="800"/>
                          </a:xfrm>
                          <a:custGeom>
                            <a:avLst/>
                            <a:gdLst>
                              <a:gd name="T0" fmla="*/ 0 w 64769"/>
                              <a:gd name="T1" fmla="*/ 79794 h 80010"/>
                              <a:gd name="T2" fmla="*/ 64325 w 64769"/>
                              <a:gd name="T3" fmla="*/ 0 h 80010"/>
                            </a:gdLst>
                            <a:ahLst/>
                            <a:cxnLst>
                              <a:cxn ang="0">
                                <a:pos x="T0" y="T1"/>
                              </a:cxn>
                              <a:cxn ang="0">
                                <a:pos x="T2" y="T3"/>
                              </a:cxn>
                            </a:cxnLst>
                            <a:rect l="0" t="0" r="r" b="b"/>
                            <a:pathLst>
                              <a:path w="64769" h="80010">
                                <a:moveTo>
                                  <a:pt x="0" y="79794"/>
                                </a:moveTo>
                                <a:lnTo>
                                  <a:pt x="64325"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602862" name="Graphic 194"/>
                        <wps:cNvSpPr>
                          <a:spLocks/>
                        </wps:cNvSpPr>
                        <wps:spPr bwMode="auto">
                          <a:xfrm>
                            <a:off x="767" y="4825"/>
                            <a:ext cx="13" cy="1048"/>
                          </a:xfrm>
                          <a:custGeom>
                            <a:avLst/>
                            <a:gdLst>
                              <a:gd name="T0" fmla="*/ 0 w 1270"/>
                              <a:gd name="T1" fmla="*/ 0 h 104775"/>
                              <a:gd name="T2" fmla="*/ 0 w 1270"/>
                              <a:gd name="T3" fmla="*/ 4051 h 104775"/>
                              <a:gd name="T4" fmla="*/ 0 w 1270"/>
                              <a:gd name="T5" fmla="*/ 104089 h 104775"/>
                              <a:gd name="T6" fmla="*/ 0 w 1270"/>
                              <a:gd name="T7" fmla="*/ 104470 h 104775"/>
                            </a:gdLst>
                            <a:ahLst/>
                            <a:cxnLst>
                              <a:cxn ang="0">
                                <a:pos x="T0" y="T1"/>
                              </a:cxn>
                              <a:cxn ang="0">
                                <a:pos x="T2" y="T3"/>
                              </a:cxn>
                              <a:cxn ang="0">
                                <a:pos x="T4" y="T5"/>
                              </a:cxn>
                              <a:cxn ang="0">
                                <a:pos x="T6" y="T7"/>
                              </a:cxn>
                            </a:cxnLst>
                            <a:rect l="0" t="0" r="r" b="b"/>
                            <a:pathLst>
                              <a:path w="1270" h="104775">
                                <a:moveTo>
                                  <a:pt x="0" y="0"/>
                                </a:moveTo>
                                <a:lnTo>
                                  <a:pt x="0" y="4051"/>
                                </a:lnTo>
                                <a:lnTo>
                                  <a:pt x="0" y="104089"/>
                                </a:lnTo>
                                <a:lnTo>
                                  <a:pt x="0" y="10447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872863" name="Graphic 195"/>
                        <wps:cNvSpPr>
                          <a:spLocks/>
                        </wps:cNvSpPr>
                        <wps:spPr bwMode="auto">
                          <a:xfrm>
                            <a:off x="3031" y="5813"/>
                            <a:ext cx="482" cy="13"/>
                          </a:xfrm>
                          <a:custGeom>
                            <a:avLst/>
                            <a:gdLst>
                              <a:gd name="T0" fmla="*/ 0 w 48260"/>
                              <a:gd name="T1" fmla="*/ 0 h 1270"/>
                              <a:gd name="T2" fmla="*/ 48145 w 48260"/>
                              <a:gd name="T3" fmla="*/ 0 h 1270"/>
                            </a:gdLst>
                            <a:ahLst/>
                            <a:cxnLst>
                              <a:cxn ang="0">
                                <a:pos x="T0" y="T1"/>
                              </a:cxn>
                              <a:cxn ang="0">
                                <a:pos x="T2" y="T3"/>
                              </a:cxn>
                            </a:cxnLst>
                            <a:rect l="0" t="0" r="r" b="b"/>
                            <a:pathLst>
                              <a:path w="48260" h="1270">
                                <a:moveTo>
                                  <a:pt x="0" y="0"/>
                                </a:moveTo>
                                <a:lnTo>
                                  <a:pt x="48145"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003107" name="Graphic 196"/>
                        <wps:cNvSpPr>
                          <a:spLocks/>
                        </wps:cNvSpPr>
                        <wps:spPr bwMode="auto">
                          <a:xfrm>
                            <a:off x="6157" y="1792"/>
                            <a:ext cx="1867" cy="3969"/>
                          </a:xfrm>
                          <a:custGeom>
                            <a:avLst/>
                            <a:gdLst>
                              <a:gd name="T0" fmla="*/ 0 w 186690"/>
                              <a:gd name="T1" fmla="*/ 396735 h 396875"/>
                              <a:gd name="T2" fmla="*/ 186664 w 186690"/>
                              <a:gd name="T3" fmla="*/ 396735 h 396875"/>
                              <a:gd name="T4" fmla="*/ 186664 w 186690"/>
                              <a:gd name="T5" fmla="*/ 89738 h 396875"/>
                              <a:gd name="T6" fmla="*/ 186664 w 186690"/>
                              <a:gd name="T7" fmla="*/ 47231 h 396875"/>
                              <a:gd name="T8" fmla="*/ 30137 w 186690"/>
                              <a:gd name="T9" fmla="*/ 25057 h 396875"/>
                              <a:gd name="T10" fmla="*/ 30137 w 186690"/>
                              <a:gd name="T11" fmla="*/ 5397 h 396875"/>
                              <a:gd name="T12" fmla="*/ 0 w 186690"/>
                              <a:gd name="T13" fmla="*/ 0 h 396875"/>
                            </a:gdLst>
                            <a:ahLst/>
                            <a:cxnLst>
                              <a:cxn ang="0">
                                <a:pos x="T0" y="T1"/>
                              </a:cxn>
                              <a:cxn ang="0">
                                <a:pos x="T2" y="T3"/>
                              </a:cxn>
                              <a:cxn ang="0">
                                <a:pos x="T4" y="T5"/>
                              </a:cxn>
                              <a:cxn ang="0">
                                <a:pos x="T6" y="T7"/>
                              </a:cxn>
                              <a:cxn ang="0">
                                <a:pos x="T8" y="T9"/>
                              </a:cxn>
                              <a:cxn ang="0">
                                <a:pos x="T10" y="T11"/>
                              </a:cxn>
                              <a:cxn ang="0">
                                <a:pos x="T12" y="T13"/>
                              </a:cxn>
                            </a:cxnLst>
                            <a:rect l="0" t="0" r="r" b="b"/>
                            <a:pathLst>
                              <a:path w="186690" h="396875">
                                <a:moveTo>
                                  <a:pt x="0" y="396735"/>
                                </a:moveTo>
                                <a:lnTo>
                                  <a:pt x="186664" y="396735"/>
                                </a:lnTo>
                                <a:lnTo>
                                  <a:pt x="186664" y="89738"/>
                                </a:lnTo>
                                <a:lnTo>
                                  <a:pt x="186664" y="47231"/>
                                </a:lnTo>
                                <a:lnTo>
                                  <a:pt x="30137" y="25057"/>
                                </a:lnTo>
                                <a:lnTo>
                                  <a:pt x="30137" y="5397"/>
                                </a:ln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509412" name="Graphic 197"/>
                        <wps:cNvSpPr>
                          <a:spLocks/>
                        </wps:cNvSpPr>
                        <wps:spPr bwMode="auto">
                          <a:xfrm>
                            <a:off x="6157" y="2043"/>
                            <a:ext cx="305" cy="825"/>
                          </a:xfrm>
                          <a:custGeom>
                            <a:avLst/>
                            <a:gdLst>
                              <a:gd name="T0" fmla="*/ 30137 w 30480"/>
                              <a:gd name="T1" fmla="*/ 0 h 82550"/>
                              <a:gd name="T2" fmla="*/ 30137 w 30480"/>
                              <a:gd name="T3" fmla="*/ 46240 h 82550"/>
                              <a:gd name="T4" fmla="*/ 30137 w 30480"/>
                              <a:gd name="T5" fmla="*/ 82232 h 82550"/>
                              <a:gd name="T6" fmla="*/ 27089 w 30480"/>
                              <a:gd name="T7" fmla="*/ 81749 h 82550"/>
                              <a:gd name="T8" fmla="*/ 0 w 30480"/>
                              <a:gd name="T9" fmla="*/ 77508 h 82550"/>
                            </a:gdLst>
                            <a:ahLst/>
                            <a:cxnLst>
                              <a:cxn ang="0">
                                <a:pos x="T0" y="T1"/>
                              </a:cxn>
                              <a:cxn ang="0">
                                <a:pos x="T2" y="T3"/>
                              </a:cxn>
                              <a:cxn ang="0">
                                <a:pos x="T4" y="T5"/>
                              </a:cxn>
                              <a:cxn ang="0">
                                <a:pos x="T6" y="T7"/>
                              </a:cxn>
                              <a:cxn ang="0">
                                <a:pos x="T8" y="T9"/>
                              </a:cxn>
                            </a:cxnLst>
                            <a:rect l="0" t="0" r="r" b="b"/>
                            <a:pathLst>
                              <a:path w="30480" h="82550">
                                <a:moveTo>
                                  <a:pt x="30137" y="0"/>
                                </a:moveTo>
                                <a:lnTo>
                                  <a:pt x="30137" y="46240"/>
                                </a:lnTo>
                                <a:lnTo>
                                  <a:pt x="30137" y="82232"/>
                                </a:lnTo>
                                <a:lnTo>
                                  <a:pt x="27089" y="81749"/>
                                </a:lnTo>
                                <a:lnTo>
                                  <a:pt x="0" y="77508"/>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502585" name="Graphic 198"/>
                        <wps:cNvSpPr>
                          <a:spLocks/>
                        </wps:cNvSpPr>
                        <wps:spPr bwMode="auto">
                          <a:xfrm>
                            <a:off x="5116" y="0"/>
                            <a:ext cx="13" cy="641"/>
                          </a:xfrm>
                          <a:custGeom>
                            <a:avLst/>
                            <a:gdLst>
                              <a:gd name="T0" fmla="*/ 0 w 1270"/>
                              <a:gd name="T1" fmla="*/ 64071 h 64135"/>
                              <a:gd name="T2" fmla="*/ 0 w 1270"/>
                              <a:gd name="T3" fmla="*/ 27419 h 64135"/>
                              <a:gd name="T4" fmla="*/ 0 w 1270"/>
                              <a:gd name="T5" fmla="*/ 0 h 64135"/>
                            </a:gdLst>
                            <a:ahLst/>
                            <a:cxnLst>
                              <a:cxn ang="0">
                                <a:pos x="T0" y="T1"/>
                              </a:cxn>
                              <a:cxn ang="0">
                                <a:pos x="T2" y="T3"/>
                              </a:cxn>
                              <a:cxn ang="0">
                                <a:pos x="T4" y="T5"/>
                              </a:cxn>
                            </a:cxnLst>
                            <a:rect l="0" t="0" r="r" b="b"/>
                            <a:pathLst>
                              <a:path w="1270" h="64135">
                                <a:moveTo>
                                  <a:pt x="0" y="64071"/>
                                </a:moveTo>
                                <a:lnTo>
                                  <a:pt x="0" y="27419"/>
                                </a:ln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100705" name="Graphic 199"/>
                        <wps:cNvSpPr>
                          <a:spLocks/>
                        </wps:cNvSpPr>
                        <wps:spPr bwMode="auto">
                          <a:xfrm>
                            <a:off x="4855" y="215"/>
                            <a:ext cx="496" cy="115"/>
                          </a:xfrm>
                          <a:custGeom>
                            <a:avLst/>
                            <a:gdLst>
                              <a:gd name="T0" fmla="*/ 0 w 49530"/>
                              <a:gd name="T1" fmla="*/ 0 h 11430"/>
                              <a:gd name="T2" fmla="*/ 26073 w 49530"/>
                              <a:gd name="T3" fmla="*/ 5829 h 11430"/>
                              <a:gd name="T4" fmla="*/ 49187 w 49530"/>
                              <a:gd name="T5" fmla="*/ 10985 h 11430"/>
                            </a:gdLst>
                            <a:ahLst/>
                            <a:cxnLst>
                              <a:cxn ang="0">
                                <a:pos x="T0" y="T1"/>
                              </a:cxn>
                              <a:cxn ang="0">
                                <a:pos x="T2" y="T3"/>
                              </a:cxn>
                              <a:cxn ang="0">
                                <a:pos x="T4" y="T5"/>
                              </a:cxn>
                            </a:cxnLst>
                            <a:rect l="0" t="0" r="r" b="b"/>
                            <a:pathLst>
                              <a:path w="49530" h="11430">
                                <a:moveTo>
                                  <a:pt x="0" y="0"/>
                                </a:moveTo>
                                <a:lnTo>
                                  <a:pt x="26073" y="5829"/>
                                </a:lnTo>
                                <a:lnTo>
                                  <a:pt x="49187" y="10985"/>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146446" name="Graphic 200"/>
                        <wps:cNvSpPr>
                          <a:spLocks/>
                        </wps:cNvSpPr>
                        <wps:spPr bwMode="auto">
                          <a:xfrm>
                            <a:off x="2572" y="5813"/>
                            <a:ext cx="120" cy="13"/>
                          </a:xfrm>
                          <a:custGeom>
                            <a:avLst/>
                            <a:gdLst>
                              <a:gd name="T0" fmla="*/ 0 w 12065"/>
                              <a:gd name="T1" fmla="*/ 0 h 1270"/>
                              <a:gd name="T2" fmla="*/ 11709 w 12065"/>
                              <a:gd name="T3" fmla="*/ 0 h 1270"/>
                            </a:gdLst>
                            <a:ahLst/>
                            <a:cxnLst>
                              <a:cxn ang="0">
                                <a:pos x="T0" y="T1"/>
                              </a:cxn>
                              <a:cxn ang="0">
                                <a:pos x="T2" y="T3"/>
                              </a:cxn>
                            </a:cxnLst>
                            <a:rect l="0" t="0" r="r" b="b"/>
                            <a:pathLst>
                              <a:path w="12065" h="1270">
                                <a:moveTo>
                                  <a:pt x="0" y="0"/>
                                </a:moveTo>
                                <a:lnTo>
                                  <a:pt x="11709"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59119" name="Graphic 201"/>
                        <wps:cNvSpPr>
                          <a:spLocks/>
                        </wps:cNvSpPr>
                        <wps:spPr bwMode="auto">
                          <a:xfrm>
                            <a:off x="6458" y="2505"/>
                            <a:ext cx="1569" cy="190"/>
                          </a:xfrm>
                          <a:custGeom>
                            <a:avLst/>
                            <a:gdLst>
                              <a:gd name="T0" fmla="*/ 0 w 156845"/>
                              <a:gd name="T1" fmla="*/ 0 h 19050"/>
                              <a:gd name="T2" fmla="*/ 156527 w 156845"/>
                              <a:gd name="T3" fmla="*/ 18427 h 19050"/>
                            </a:gdLst>
                            <a:ahLst/>
                            <a:cxnLst>
                              <a:cxn ang="0">
                                <a:pos x="T0" y="T1"/>
                              </a:cxn>
                              <a:cxn ang="0">
                                <a:pos x="T2" y="T3"/>
                              </a:cxn>
                            </a:cxnLst>
                            <a:rect l="0" t="0" r="r" b="b"/>
                            <a:pathLst>
                              <a:path w="156845" h="19050">
                                <a:moveTo>
                                  <a:pt x="0" y="0"/>
                                </a:moveTo>
                                <a:lnTo>
                                  <a:pt x="156527" y="18427"/>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640314" name="Graphic 202"/>
                        <wps:cNvSpPr>
                          <a:spLocks/>
                        </wps:cNvSpPr>
                        <wps:spPr bwMode="auto">
                          <a:xfrm>
                            <a:off x="767" y="3836"/>
                            <a:ext cx="1892" cy="1035"/>
                          </a:xfrm>
                          <a:custGeom>
                            <a:avLst/>
                            <a:gdLst>
                              <a:gd name="T0" fmla="*/ 0 w 189230"/>
                              <a:gd name="T1" fmla="*/ 102908 h 103505"/>
                              <a:gd name="T2" fmla="*/ 36093 w 189230"/>
                              <a:gd name="T3" fmla="*/ 102908 h 103505"/>
                              <a:gd name="T4" fmla="*/ 36093 w 189230"/>
                              <a:gd name="T5" fmla="*/ 86372 h 103505"/>
                              <a:gd name="T6" fmla="*/ 63423 w 189230"/>
                              <a:gd name="T7" fmla="*/ 86372 h 103505"/>
                              <a:gd name="T8" fmla="*/ 63423 w 189230"/>
                              <a:gd name="T9" fmla="*/ 67144 h 103505"/>
                              <a:gd name="T10" fmla="*/ 92760 w 189230"/>
                              <a:gd name="T11" fmla="*/ 67144 h 103505"/>
                              <a:gd name="T12" fmla="*/ 92760 w 189230"/>
                              <a:gd name="T13" fmla="*/ 50279 h 103505"/>
                              <a:gd name="T14" fmla="*/ 118071 w 189230"/>
                              <a:gd name="T15" fmla="*/ 50279 h 103505"/>
                              <a:gd name="T16" fmla="*/ 118071 w 189230"/>
                              <a:gd name="T17" fmla="*/ 33400 h 103505"/>
                              <a:gd name="T18" fmla="*/ 145059 w 189230"/>
                              <a:gd name="T19" fmla="*/ 33400 h 103505"/>
                              <a:gd name="T20" fmla="*/ 145059 w 189230"/>
                              <a:gd name="T21" fmla="*/ 15862 h 103505"/>
                              <a:gd name="T22" fmla="*/ 168338 w 189230"/>
                              <a:gd name="T23" fmla="*/ 15862 h 103505"/>
                              <a:gd name="T24" fmla="*/ 168338 w 189230"/>
                              <a:gd name="T25" fmla="*/ 0 h 103505"/>
                              <a:gd name="T26" fmla="*/ 188722 w 189230"/>
                              <a:gd name="T27" fmla="*/ 0 h 103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9230" h="103505">
                                <a:moveTo>
                                  <a:pt x="0" y="102908"/>
                                </a:moveTo>
                                <a:lnTo>
                                  <a:pt x="36093" y="102908"/>
                                </a:lnTo>
                                <a:lnTo>
                                  <a:pt x="36093" y="86372"/>
                                </a:lnTo>
                                <a:lnTo>
                                  <a:pt x="63423" y="86372"/>
                                </a:lnTo>
                                <a:lnTo>
                                  <a:pt x="63423" y="67144"/>
                                </a:lnTo>
                                <a:lnTo>
                                  <a:pt x="92760" y="67144"/>
                                </a:lnTo>
                                <a:lnTo>
                                  <a:pt x="92760" y="50279"/>
                                </a:lnTo>
                                <a:lnTo>
                                  <a:pt x="118071" y="50279"/>
                                </a:lnTo>
                                <a:lnTo>
                                  <a:pt x="118071" y="33400"/>
                                </a:lnTo>
                                <a:lnTo>
                                  <a:pt x="145059" y="33400"/>
                                </a:lnTo>
                                <a:lnTo>
                                  <a:pt x="145059" y="15862"/>
                                </a:lnTo>
                                <a:lnTo>
                                  <a:pt x="168338" y="15862"/>
                                </a:lnTo>
                                <a:lnTo>
                                  <a:pt x="168338" y="0"/>
                                </a:lnTo>
                                <a:lnTo>
                                  <a:pt x="188722"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93417" name="Graphic 203"/>
                        <wps:cNvSpPr>
                          <a:spLocks/>
                        </wps:cNvSpPr>
                        <wps:spPr bwMode="auto">
                          <a:xfrm>
                            <a:off x="2654" y="2268"/>
                            <a:ext cx="1619" cy="1448"/>
                          </a:xfrm>
                          <a:custGeom>
                            <a:avLst/>
                            <a:gdLst>
                              <a:gd name="T0" fmla="*/ 0 w 161925"/>
                              <a:gd name="T1" fmla="*/ 144716 h 144780"/>
                              <a:gd name="T2" fmla="*/ 30556 w 161925"/>
                              <a:gd name="T3" fmla="*/ 138645 h 144780"/>
                              <a:gd name="T4" fmla="*/ 30556 w 161925"/>
                              <a:gd name="T5" fmla="*/ 120421 h 144780"/>
                              <a:gd name="T6" fmla="*/ 55194 w 161925"/>
                              <a:gd name="T7" fmla="*/ 115366 h 144780"/>
                              <a:gd name="T8" fmla="*/ 55194 w 161925"/>
                              <a:gd name="T9" fmla="*/ 90754 h 144780"/>
                              <a:gd name="T10" fmla="*/ 80492 w 161925"/>
                              <a:gd name="T11" fmla="*/ 84658 h 144780"/>
                              <a:gd name="T12" fmla="*/ 80492 w 161925"/>
                              <a:gd name="T13" fmla="*/ 67132 h 144780"/>
                              <a:gd name="T14" fmla="*/ 106807 w 161925"/>
                              <a:gd name="T15" fmla="*/ 59715 h 144780"/>
                              <a:gd name="T16" fmla="*/ 106807 w 161925"/>
                              <a:gd name="T17" fmla="*/ 42151 h 144780"/>
                              <a:gd name="T18" fmla="*/ 129628 w 161925"/>
                              <a:gd name="T19" fmla="*/ 34747 h 144780"/>
                              <a:gd name="T20" fmla="*/ 129628 w 161925"/>
                              <a:gd name="T21" fmla="*/ 11798 h 144780"/>
                              <a:gd name="T22" fmla="*/ 161785 w 161925"/>
                              <a:gd name="T23" fmla="*/ 0 h 144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1925" h="144780">
                                <a:moveTo>
                                  <a:pt x="0" y="144716"/>
                                </a:moveTo>
                                <a:lnTo>
                                  <a:pt x="30556" y="138645"/>
                                </a:lnTo>
                                <a:lnTo>
                                  <a:pt x="30556" y="120421"/>
                                </a:lnTo>
                                <a:lnTo>
                                  <a:pt x="55194" y="115366"/>
                                </a:lnTo>
                                <a:lnTo>
                                  <a:pt x="55194" y="90754"/>
                                </a:lnTo>
                                <a:lnTo>
                                  <a:pt x="80492" y="84658"/>
                                </a:lnTo>
                                <a:lnTo>
                                  <a:pt x="80492" y="67132"/>
                                </a:lnTo>
                                <a:lnTo>
                                  <a:pt x="106807" y="59715"/>
                                </a:lnTo>
                                <a:lnTo>
                                  <a:pt x="106807" y="42151"/>
                                </a:lnTo>
                                <a:lnTo>
                                  <a:pt x="129628" y="34747"/>
                                </a:lnTo>
                                <a:lnTo>
                                  <a:pt x="129628" y="11798"/>
                                </a:lnTo>
                                <a:lnTo>
                                  <a:pt x="161785"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054318" name="Graphic 204"/>
                        <wps:cNvSpPr>
                          <a:spLocks/>
                        </wps:cNvSpPr>
                        <wps:spPr bwMode="auto">
                          <a:xfrm>
                            <a:off x="6157" y="2860"/>
                            <a:ext cx="273" cy="2159"/>
                          </a:xfrm>
                          <a:custGeom>
                            <a:avLst/>
                            <a:gdLst>
                              <a:gd name="T0" fmla="*/ 27089 w 27305"/>
                              <a:gd name="T1" fmla="*/ 0 h 215900"/>
                              <a:gd name="T2" fmla="*/ 27089 w 27305"/>
                              <a:gd name="T3" fmla="*/ 0 h 215900"/>
                              <a:gd name="T4" fmla="*/ 27089 w 27305"/>
                              <a:gd name="T5" fmla="*/ 215531 h 215900"/>
                              <a:gd name="T6" fmla="*/ 0 w 27305"/>
                              <a:gd name="T7" fmla="*/ 214426 h 215900"/>
                            </a:gdLst>
                            <a:ahLst/>
                            <a:cxnLst>
                              <a:cxn ang="0">
                                <a:pos x="T0" y="T1"/>
                              </a:cxn>
                              <a:cxn ang="0">
                                <a:pos x="T2" y="T3"/>
                              </a:cxn>
                              <a:cxn ang="0">
                                <a:pos x="T4" y="T5"/>
                              </a:cxn>
                              <a:cxn ang="0">
                                <a:pos x="T6" y="T7"/>
                              </a:cxn>
                            </a:cxnLst>
                            <a:rect l="0" t="0" r="r" b="b"/>
                            <a:pathLst>
                              <a:path w="27305" h="215900">
                                <a:moveTo>
                                  <a:pt x="27089" y="0"/>
                                </a:moveTo>
                                <a:lnTo>
                                  <a:pt x="27089" y="0"/>
                                </a:lnTo>
                                <a:lnTo>
                                  <a:pt x="27089" y="215531"/>
                                </a:lnTo>
                                <a:lnTo>
                                  <a:pt x="0" y="214426"/>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576145" name="Graphic 205"/>
                        <wps:cNvSpPr>
                          <a:spLocks/>
                        </wps:cNvSpPr>
                        <wps:spPr bwMode="auto">
                          <a:xfrm>
                            <a:off x="6157" y="3050"/>
                            <a:ext cx="273" cy="31"/>
                          </a:xfrm>
                          <a:custGeom>
                            <a:avLst/>
                            <a:gdLst>
                              <a:gd name="T0" fmla="*/ 27089 w 27305"/>
                              <a:gd name="T1" fmla="*/ 3035 h 3175"/>
                              <a:gd name="T2" fmla="*/ 0 w 27305"/>
                              <a:gd name="T3" fmla="*/ 0 h 3175"/>
                            </a:gdLst>
                            <a:ahLst/>
                            <a:cxnLst>
                              <a:cxn ang="0">
                                <a:pos x="T0" y="T1"/>
                              </a:cxn>
                              <a:cxn ang="0">
                                <a:pos x="T2" y="T3"/>
                              </a:cxn>
                            </a:cxnLst>
                            <a:rect l="0" t="0" r="r" b="b"/>
                            <a:pathLst>
                              <a:path w="27305" h="3175">
                                <a:moveTo>
                                  <a:pt x="27089" y="3035"/>
                                </a:move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885489" name="Graphic 206"/>
                        <wps:cNvSpPr>
                          <a:spLocks/>
                        </wps:cNvSpPr>
                        <wps:spPr bwMode="auto">
                          <a:xfrm>
                            <a:off x="6157" y="3584"/>
                            <a:ext cx="273" cy="32"/>
                          </a:xfrm>
                          <a:custGeom>
                            <a:avLst/>
                            <a:gdLst>
                              <a:gd name="T0" fmla="*/ 27089 w 27305"/>
                              <a:gd name="T1" fmla="*/ 2971 h 3175"/>
                              <a:gd name="T2" fmla="*/ 0 w 27305"/>
                              <a:gd name="T3" fmla="*/ 0 h 3175"/>
                            </a:gdLst>
                            <a:ahLst/>
                            <a:cxnLst>
                              <a:cxn ang="0">
                                <a:pos x="T0" y="T1"/>
                              </a:cxn>
                              <a:cxn ang="0">
                                <a:pos x="T2" y="T3"/>
                              </a:cxn>
                            </a:cxnLst>
                            <a:rect l="0" t="0" r="r" b="b"/>
                            <a:pathLst>
                              <a:path w="27305" h="3175">
                                <a:moveTo>
                                  <a:pt x="27089" y="2971"/>
                                </a:move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858600" name="Graphic 207"/>
                        <wps:cNvSpPr>
                          <a:spLocks/>
                        </wps:cNvSpPr>
                        <wps:spPr bwMode="auto">
                          <a:xfrm>
                            <a:off x="6157" y="3774"/>
                            <a:ext cx="273" cy="32"/>
                          </a:xfrm>
                          <a:custGeom>
                            <a:avLst/>
                            <a:gdLst>
                              <a:gd name="T0" fmla="*/ 27089 w 27305"/>
                              <a:gd name="T1" fmla="*/ 2971 h 3175"/>
                              <a:gd name="T2" fmla="*/ 0 w 27305"/>
                              <a:gd name="T3" fmla="*/ 0 h 3175"/>
                            </a:gdLst>
                            <a:ahLst/>
                            <a:cxnLst>
                              <a:cxn ang="0">
                                <a:pos x="T0" y="T1"/>
                              </a:cxn>
                              <a:cxn ang="0">
                                <a:pos x="T2" y="T3"/>
                              </a:cxn>
                            </a:cxnLst>
                            <a:rect l="0" t="0" r="r" b="b"/>
                            <a:pathLst>
                              <a:path w="27305" h="3175">
                                <a:moveTo>
                                  <a:pt x="27089" y="2971"/>
                                </a:move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253556" name="Graphic 208"/>
                        <wps:cNvSpPr>
                          <a:spLocks/>
                        </wps:cNvSpPr>
                        <wps:spPr bwMode="auto">
                          <a:xfrm>
                            <a:off x="6157" y="4308"/>
                            <a:ext cx="273" cy="32"/>
                          </a:xfrm>
                          <a:custGeom>
                            <a:avLst/>
                            <a:gdLst>
                              <a:gd name="T0" fmla="*/ 27089 w 27305"/>
                              <a:gd name="T1" fmla="*/ 3136 h 3175"/>
                              <a:gd name="T2" fmla="*/ 0 w 27305"/>
                              <a:gd name="T3" fmla="*/ 0 h 3175"/>
                            </a:gdLst>
                            <a:ahLst/>
                            <a:cxnLst>
                              <a:cxn ang="0">
                                <a:pos x="T0" y="T1"/>
                              </a:cxn>
                              <a:cxn ang="0">
                                <a:pos x="T2" y="T3"/>
                              </a:cxn>
                            </a:cxnLst>
                            <a:rect l="0" t="0" r="r" b="b"/>
                            <a:pathLst>
                              <a:path w="27305" h="3175">
                                <a:moveTo>
                                  <a:pt x="27089" y="3136"/>
                                </a:move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299815" name="Graphic 209"/>
                        <wps:cNvSpPr>
                          <a:spLocks/>
                        </wps:cNvSpPr>
                        <wps:spPr bwMode="auto">
                          <a:xfrm>
                            <a:off x="6157" y="4497"/>
                            <a:ext cx="273" cy="32"/>
                          </a:xfrm>
                          <a:custGeom>
                            <a:avLst/>
                            <a:gdLst>
                              <a:gd name="T0" fmla="*/ 27089 w 27305"/>
                              <a:gd name="T1" fmla="*/ 3124 h 3175"/>
                              <a:gd name="T2" fmla="*/ 0 w 27305"/>
                              <a:gd name="T3" fmla="*/ 0 h 3175"/>
                            </a:gdLst>
                            <a:ahLst/>
                            <a:cxnLst>
                              <a:cxn ang="0">
                                <a:pos x="T0" y="T1"/>
                              </a:cxn>
                              <a:cxn ang="0">
                                <a:pos x="T2" y="T3"/>
                              </a:cxn>
                            </a:cxnLst>
                            <a:rect l="0" t="0" r="r" b="b"/>
                            <a:pathLst>
                              <a:path w="27305" h="3175">
                                <a:moveTo>
                                  <a:pt x="27089" y="3124"/>
                                </a:moveTo>
                                <a:lnTo>
                                  <a:pt x="0" y="0"/>
                                </a:lnTo>
                              </a:path>
                            </a:pathLst>
                          </a:custGeom>
                          <a:noFill/>
                          <a:ln w="4396">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F6718" id="Group 177" o:spid="_x0000_s1026" style="position:absolute;margin-left:448.5pt;margin-top:-4.05pt;width:63.4pt;height:46.5pt;z-index:251648512;mso-wrap-distance-left:0;mso-wrap-distance-right:0;mso-position-horizontal-relative:page" coordsize="8051,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">
                <v:shape id="Image 178" o:spid="_x0000_s1027" type="#_x0000_t75" style="position:absolute;left:6157;top:1792;width:1867;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">
                  <v:imagedata r:id="rId67" o:title=""/>
                </v:shape>
                <v:shape id="Graphic 179" o:spid="_x0000_s1028" style="position:absolute;left:4855;top:602;width:1099;height:5252;visibility:visible;mso-wrap-style:square;v-text-anchor:top" coordsize="10985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" path="m,l,524281r4318,89l4318,447446r22707,787l27025,524827r4725,89l31750,193865r77711,8103l109156,153720,77292,149669r,-113678l108445,41719r-153,-25337l90964,13200,70643,10047,,xe" fillcolor="#b2b2b2" stroked="f">
                  <v:path arrowok="t" o:connecttype="custom" o:connectlocs="0,0;0,5243;43,5244;43,4475;270,4483;270,5249;318,5250;318,1939;1095,2020;1092,1537;773,1497;773,360;1085,417;1083,164;910,132;707,100;0,0" o:connectangles="0,0,0,0,0,0,0,0,0,0,0,0,0,0,0,0,0"/>
                </v:shape>
                <v:shape id="Graphic 180" o:spid="_x0000_s1029" style="position:absolute;left:4899;top:962;width:1054;height:4890;visibility:visible;mso-wrap-style:square;v-text-anchor:top" coordsize="10541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" path="m22707,412254l,411467r,76911l22707,488848r,-76594xem104825,117729l104114,5727,72961,r,113677l104825,117729xe" fillcolor="#3c3c3b" stroked="f">
                  <v:path arrowok="t" o:connecttype="custom" o:connectlocs="227,4123;0,4115;0,4884;227,4889;227,4123;1048,1177;1041,57;730,0;730,1137;1048,1177" o:connectangles="0,0,0,0,0,0,0,0,0,0"/>
                </v:shape>
                <v:shape id="Graphic 181" o:spid="_x0000_s1030" style="position:absolute;left:4272;top:602;width:584;height:5245;visibility:visible;mso-wrap-style:square;v-text-anchor:top" coordsize="58419,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" path="m58318,l,29248,,72072,14173,66344r,51283l,121335,,523125r58318,1156l58318,xe" fillcolor="#b2b2b2" stroked="f">
                  <v:path arrowok="t" o:connecttype="custom" o:connectlocs="583,0;0,292;0,721;142,663;142,1176;0,1213;0,5231;583,5243;583,0" o:connectangles="0,0,0,0,0,0,0,0,0"/>
                </v:shape>
                <v:shape id="Image 182" o:spid="_x0000_s1031" type="#_x0000_t75" style="position:absolute;left:767;top:1266;width:3647;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">
                  <v:imagedata r:id="rId68" o:title=""/>
                </v:shape>
                <v:shape id="Graphic 183" o:spid="_x0000_s1032" style="position:absolute;left:21;top:3621;width:2636;height:1226;visibility:visible;mso-wrap-style:square;v-text-anchor:top" coordsize="26352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" path="m263271,l149199,26428,,122047r74549,-1690l263271,xe" fillcolor="#b2b2b2" stroked="f">
                  <v:path arrowok="t" o:connecttype="custom" o:connectlocs="2633,0;1492,264;0,1221;746,1204;2633,0" o:connectangles="0,0,0,0,0"/>
                </v:shape>
                <v:shape id="Graphic 184" o:spid="_x0000_s1033" style="position:absolute;left:1708;top:2230;width:1924;height:1613;visibility:visible;mso-wrap-style:square;v-text-anchor:top" coordsize="19240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" path="m,l192049,21107,94589,139077,,160909,,xe" filled="f" strokecolor="#1d1d1b" strokeweight=".1221mm">
                  <v:path arrowok="t" o:connecttype="custom" o:connectlocs="0,0;1920,211;946,1391;0,1609;0,0" o:connectangles="0,0,0,0,0"/>
                </v:shape>
                <v:shape id="Graphic 185" o:spid="_x0000_s1034" style="position:absolute;left:1708;top:2230;width:946;height:1397;visibility:visible;mso-wrap-style:square;v-text-anchor:top" coordsize="9461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" path="m94589,139077l,e" filled="f" strokecolor="#1d1d1b" strokeweight=".1221mm">
                  <v:path arrowok="t" o:connecttype="custom" o:connectlocs="946,1391;0,0" o:connectangles="0,0"/>
                </v:shape>
                <v:shape id="Graphic 186" o:spid="_x0000_s1035" style="position:absolute;left:21;top:3621;width:2636;height:1226;visibility:visible;mso-wrap-style:square;v-text-anchor:top" coordsize="26352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" path="m168681,21831r-19482,4597l,122046r1015,-25l74548,120357,263270,r,9359l263270,21501r,81356e" filled="f" strokecolor="#1d1d1b" strokeweight=".1221mm">
                  <v:path arrowok="t" o:connecttype="custom" o:connectlocs="1687,218;1492,264;0,1221;10,1221;746,1204;2633,0;2633,94;2633,215;2633,1029" o:connectangles="0,0,0,0,0,0,0,0,0"/>
                </v:shape>
                <v:shape id="Graphic 187" o:spid="_x0000_s1036" style="position:absolute;left:21;top:4637;width:3493;height:1238;visibility:visible;mso-wrap-style:square;v-text-anchor:top" coordsize="349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" path="m1015,20472l,120548r74548,2324l86817,123253r168211,-5613l255028,1803r8242,-521l266738,1054,283375,r65684,2247l349059,49022r-48146,-331l283375,48577,283375,e" filled="f" strokecolor="#1d1d1b" strokeweight=".1221mm">
                  <v:path arrowok="t" o:connecttype="custom" o:connectlocs="10,205;0,1205;746,1228;868,1232;2551,1176;2551,18;2633,13;2668,11;2834,0;3491,22;3491,490;3010,487;2834,486;2834,0" o:connectangles="0,0,0,0,0,0,0,0,0,0,0,0,0,0"/>
                </v:shape>
                <v:shape id="Graphic 188" o:spid="_x0000_s1037" style="position:absolute;left:2689;top:4648;width:171;height:1168;visibility:visible;mso-wrap-style:square;v-text-anchor:top" coordsize="1714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" path="m,47066r,69507l16637,116573r,-69063l,47066,,e" filled="f" strokecolor="#1d1d1b" strokeweight=".1221mm">
                  <v:path arrowok="t" o:connecttype="custom" o:connectlocs="0,471;0,1165;166,1165;166,475;0,471;0,0" o:connectangles="0,0,0,0,0,0"/>
                </v:shape>
                <v:shape id="Graphic 189" o:spid="_x0000_s1038" style="position:absolute;left:2855;top:5124;width:178;height:692;visibility:visible;mso-wrap-style:square;v-text-anchor:top" coordsize="1778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" path="m,68935r17538,l17538,e" filled="f" strokecolor="#1d1d1b" strokeweight=".1221mm">
                  <v:path arrowok="t" o:connecttype="custom" o:connectlocs="0,689;176,689;176,0" o:connectangles="0,0,0"/>
                </v:shape>
                <v:shape id="Graphic 190" o:spid="_x0000_s1039" style="position:absolute;left:3512;top:602;width:2648;height:5277;visibility:visible;mso-wrap-style:square;v-text-anchor:top" coordsize="264795,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" path="m,452488r,68605l76009,523112r,-356577l76009,121323r,-17196l76009,72072r,-42837l134315,r48601,6903l204971,10034r37649,6336l264477,24282r,94691l264477,221526r,303377l239969,526973r-24568,640l190771,526898r-24694,-1995l166077,193852r77712,8103l243484,153708,242773,41706r-153,-25336e" filled="f" strokecolor="#1d1d1b" strokeweight=".1221mm">
                  <v:path arrowok="t" o:connecttype="custom" o:connectlocs="0,4525;0,5211;760,5231;760,1665;760,1213;760,1041;760,721;760,292;1343,0;1829,69;2050,100;2426,164;2645,243;2645,1190;2645,2215;2645,5249;2400,5270;2154,5276;1908,5269;1661,5249;1661,1939;2438,2020;2435,1537;2428,417;2426,164" o:connectangles="0,0,0,0,0,0,0,0,0,0,0,0,0,0,0,0,0,0,0,0,0,0,0,0,0"/>
                </v:shape>
                <v:shape id="Graphic 191" o:spid="_x0000_s1040" style="position:absolute;left:4855;top:602;width:13;height:5245;visibility:visible;mso-wrap-style:square;v-text-anchor:top" coordsize="127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" path="m,l,524281r,13e" filled="f" strokecolor="#1d1d1b" strokeweight=".1221mm">
                  <v:path arrowok="t" o:connecttype="custom" o:connectlocs="0,0;0,5243;0,5243" o:connectangles="0,0,0"/>
                </v:shape>
                <v:shape id="Graphic 192" o:spid="_x0000_s1041" style="position:absolute;left:4272;top:5833;width:902;height:20;visibility:visible;mso-wrap-style:square;v-text-anchor:top" coordsize="901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" path="m,l58318,1155r4318,89l85356,1701r4712,89e" filled="f" strokecolor="#1d1d1b" strokeweight=".1221mm">
                  <v:path arrowok="t" o:connecttype="custom" o:connectlocs="0,0;583,12;627,13;854,18;901,19" o:connectangles="0,0,0,0,0"/>
                </v:shape>
                <v:shape id="Graphic 193" o:spid="_x0000_s1042" style="position:absolute;left:3629;top:1644;width:647;height:800;visibility:visible;mso-wrap-style:square;v-text-anchor:top" coordsize="64769,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" path="m,79794l64325,e" filled="f" strokecolor="#1d1d1b" strokeweight=".1221mm">
                  <v:path arrowok="t" o:connecttype="custom" o:connectlocs="0,798;643,0" o:connectangles="0,0"/>
                </v:shape>
                <v:shape id="Graphic 194" o:spid="_x0000_s1043" style="position:absolute;left:767;top:4825;width:13;height:1048;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" path="m,l,4051,,104089r,381e" filled="f" strokecolor="#1d1d1b" strokeweight=".1221mm">
                  <v:path arrowok="t" o:connecttype="custom" o:connectlocs="0,0;0,41;0,1041;0,1045" o:connectangles="0,0,0,0"/>
                </v:shape>
                <v:shape id="Graphic 195" o:spid="_x0000_s1044" style="position:absolute;left:3031;top:5813;width:482;height:13;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" path="m,l48145,e" filled="f" strokecolor="#1d1d1b" strokeweight=".1221mm">
                  <v:path arrowok="t" o:connecttype="custom" o:connectlocs="0,0;481,0" o:connectangles="0,0"/>
                </v:shape>
                <v:shape id="Graphic 196" o:spid="_x0000_s1045" style="position:absolute;left:6157;top:1792;width:1867;height:3969;visibility:visible;mso-wrap-style:square;v-text-anchor:top" coordsize="186690,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" path="m,396735r186664,l186664,89738r,-42507l30137,25057r,-19660l,e" filled="f" strokecolor="#1d1d1b" strokeweight=".1221mm">
                  <v:path arrowok="t" o:connecttype="custom" o:connectlocs="0,3968;1867,3968;1867,897;1867,472;301,251;301,54;0,0" o:connectangles="0,0,0,0,0,0,0"/>
                </v:shape>
                <v:shape id="Graphic 197" o:spid="_x0000_s1046" style="position:absolute;left:6157;top:2043;width:305;height:825;visibility:visible;mso-wrap-style:square;v-text-anchor:top" coordsize="3048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" path="m30137,r,46240l30137,82232r-3048,-483l,77508e" filled="f" strokecolor="#1d1d1b" strokeweight=".1221mm">
                  <v:path arrowok="t" o:connecttype="custom" o:connectlocs="302,0;302,462;302,822;271,817;0,775" o:connectangles="0,0,0,0,0"/>
                </v:shape>
                <v:shape id="Graphic 198" o:spid="_x0000_s1047" style="position:absolute;left:5116;width:13;height:641;visibility:visible;mso-wrap-style:square;v-text-anchor:top" coordsize="12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" path="m,64071l,27419,,e" filled="f" strokecolor="#1d1d1b" strokeweight=".1221mm">
                  <v:path arrowok="t" o:connecttype="custom" o:connectlocs="0,640;0,274;0,0" o:connectangles="0,0,0"/>
                </v:shape>
                <v:shape id="Graphic 199" o:spid="_x0000_s1048" style="position:absolute;left:4855;top:215;width:496;height:115;visibility:visible;mso-wrap-style:square;v-text-anchor:top" coordsize="495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" path="m,l26073,5829r23114,5156e" filled="f" strokecolor="#1d1d1b" strokeweight=".1221mm">
                  <v:path arrowok="t" o:connecttype="custom" o:connectlocs="0,0;261,59;493,111" o:connectangles="0,0,0"/>
                </v:shape>
                <v:shape id="Graphic 200" o:spid="_x0000_s1049" style="position:absolute;left:2572;top:5813;width:120;height:13;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" path="m,l11709,e" filled="f" strokecolor="#1d1d1b" strokeweight=".1221mm">
                  <v:path arrowok="t" o:connecttype="custom" o:connectlocs="0,0;116,0" o:connectangles="0,0"/>
                </v:shape>
                <v:shape id="Graphic 201" o:spid="_x0000_s1050" style="position:absolute;left:6458;top:2505;width:1569;height:190;visibility:visible;mso-wrap-style:square;v-text-anchor:top" coordsize="15684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" path="m,l156527,18427e" filled="f" strokecolor="#1d1d1b" strokeweight=".1221mm">
                  <v:path arrowok="t" o:connecttype="custom" o:connectlocs="0,0;1566,184" o:connectangles="0,0"/>
                </v:shape>
                <v:shape id="Graphic 202" o:spid="_x0000_s1051" style="position:absolute;left:767;top:3836;width:1892;height:1035;visibility:visible;mso-wrap-style:square;v-text-anchor:top" coordsize="18923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" path="m,102908r36093,l36093,86372r27330,l63423,67144r29337,l92760,50279r25311,l118071,33400r26988,l145059,15862r23279,l168338,r20384,e" filled="f" strokecolor="#1d1d1b" strokeweight=".1221mm">
                  <v:path arrowok="t" o:connecttype="custom" o:connectlocs="0,1029;361,1029;361,864;634,864;634,671;927,671;927,503;1181,503;1181,334;1450,334;1450,159;1683,159;1683,0;1887,0" o:connectangles="0,0,0,0,0,0,0,0,0,0,0,0,0,0"/>
                </v:shape>
                <v:shape id="Graphic 203" o:spid="_x0000_s1052" style="position:absolute;left:2654;top:2268;width:1619;height:1448;visibility:visible;mso-wrap-style:square;v-text-anchor:top" coordsize="16192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" path="m,144716r30556,-6071l30556,120421r24638,-5055l55194,90754,80492,84658r,-17526l106807,59715r,-17564l129628,34747r,-22949l161785,e" filled="f" strokecolor="#1d1d1b" strokeweight=".1221mm">
                  <v:path arrowok="t" o:connecttype="custom" o:connectlocs="0,1447;306,1387;306,1204;552,1154;552,908;805,847;805,671;1068,597;1068,422;1296,348;1296,118;1618,0" o:connectangles="0,0,0,0,0,0,0,0,0,0,0,0"/>
                </v:shape>
                <v:shape id="Graphic 204" o:spid="_x0000_s1053" style="position:absolute;left:6157;top:2860;width:273;height:2159;visibility:visible;mso-wrap-style:square;v-text-anchor:top" coordsize="2730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" path="m27089,r,l27089,215531,,214426e" filled="f" strokecolor="#1d1d1b" strokeweight=".1221mm">
                  <v:path arrowok="t" o:connecttype="custom" o:connectlocs="271,0;271,0;271,2155;0,2144" o:connectangles="0,0,0,0"/>
                </v:shape>
                <v:shape id="Graphic 205" o:spid="_x0000_s1054" style="position:absolute;left:6157;top:3050;width:273;height:31;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" path="m27089,3035l,e" filled="f" strokecolor="#1d1d1b" strokeweight=".1221mm">
                  <v:path arrowok="t" o:connecttype="custom" o:connectlocs="271,30;0,0" o:connectangles="0,0"/>
                </v:shape>
                <v:shape id="Graphic 206" o:spid="_x0000_s1055" style="position:absolute;left:6157;top:3584;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" path="m27089,2971l,e" filled="f" strokecolor="#1d1d1b" strokeweight=".1221mm">
                  <v:path arrowok="t" o:connecttype="custom" o:connectlocs="271,30;0,0" o:connectangles="0,0"/>
                </v:shape>
                <v:shape id="Graphic 207" o:spid="_x0000_s1056" style="position:absolute;left:6157;top:3774;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" path="m27089,2971l,e" filled="f" strokecolor="#1d1d1b" strokeweight=".1221mm">
                  <v:path arrowok="t" o:connecttype="custom" o:connectlocs="271,30;0,0" o:connectangles="0,0"/>
                </v:shape>
                <v:shape id="Graphic 208" o:spid="_x0000_s1057" style="position:absolute;left:6157;top:4308;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" path="m27089,3136l,e" filled="f" strokecolor="#1d1d1b" strokeweight=".1221mm">
                  <v:path arrowok="t" o:connecttype="custom" o:connectlocs="271,32;0,0" o:connectangles="0,0"/>
                </v:shape>
                <v:shape id="Graphic 209" o:spid="_x0000_s1058" style="position:absolute;left:6157;top:4497;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" path="m27089,3124l,e" filled="f" strokecolor="#1d1d1b" strokeweight=".1221mm">
                  <v:path arrowok="t" o:connecttype="custom" o:connectlocs="271,31;0,0" o:connectangles="0,0"/>
                </v:shape>
                <w10:wrap anchorx="page"/>
              </v:group>
            </w:pict>
          </mc:Fallback>
        </mc:AlternateContent>
      </w:r>
      <w:r w:rsidR="00B60B53" w:rsidRPr="00A41557">
        <w:rPr>
          <w:rFonts w:asciiTheme="minorHAnsi" w:hAnsiTheme="minorHAnsi" w:cstheme="minorHAnsi"/>
          <w:b/>
          <w:bCs/>
          <w:color w:val="auto"/>
          <w:spacing w:val="-2"/>
          <w:sz w:val="20"/>
          <w:szCs w:val="20"/>
        </w:rPr>
        <w:t>Pastoralraum</w:t>
      </w:r>
      <w:r w:rsidR="00B60B53" w:rsidRPr="00A41557">
        <w:rPr>
          <w:rFonts w:asciiTheme="minorHAnsi" w:hAnsiTheme="minorHAnsi" w:cstheme="minorHAnsi"/>
          <w:b/>
          <w:bCs/>
          <w:color w:val="auto"/>
          <w:spacing w:val="2"/>
          <w:sz w:val="20"/>
          <w:szCs w:val="20"/>
        </w:rPr>
        <w:t xml:space="preserve"> </w:t>
      </w:r>
      <w:r w:rsidR="00B60B53" w:rsidRPr="00A41557">
        <w:rPr>
          <w:rFonts w:asciiTheme="minorHAnsi" w:hAnsiTheme="minorHAnsi" w:cstheme="minorHAnsi"/>
          <w:b/>
          <w:bCs/>
          <w:color w:val="auto"/>
          <w:spacing w:val="-2"/>
          <w:sz w:val="20"/>
          <w:szCs w:val="20"/>
        </w:rPr>
        <w:t>Mühlheim</w:t>
      </w:r>
      <w:r w:rsidR="00B60B53" w:rsidRPr="00A41557">
        <w:rPr>
          <w:rFonts w:asciiTheme="minorHAnsi" w:hAnsiTheme="minorHAnsi" w:cstheme="minorHAnsi"/>
          <w:b/>
          <w:bCs/>
          <w:color w:val="auto"/>
          <w:spacing w:val="3"/>
          <w:sz w:val="20"/>
          <w:szCs w:val="20"/>
        </w:rPr>
        <w:t xml:space="preserve"> </w:t>
      </w:r>
      <w:r w:rsidR="00B60B53" w:rsidRPr="00A41557">
        <w:rPr>
          <w:rFonts w:asciiTheme="minorHAnsi" w:hAnsiTheme="minorHAnsi" w:cstheme="minorHAnsi"/>
          <w:b/>
          <w:bCs/>
          <w:color w:val="auto"/>
          <w:spacing w:val="-2"/>
          <w:sz w:val="20"/>
          <w:szCs w:val="20"/>
        </w:rPr>
        <w:t>-</w:t>
      </w:r>
      <w:r w:rsidR="00B60B53" w:rsidRPr="00A41557">
        <w:rPr>
          <w:rFonts w:asciiTheme="minorHAnsi" w:hAnsiTheme="minorHAnsi" w:cstheme="minorHAnsi"/>
          <w:b/>
          <w:bCs/>
          <w:color w:val="auto"/>
          <w:spacing w:val="3"/>
          <w:sz w:val="20"/>
          <w:szCs w:val="20"/>
        </w:rPr>
        <w:t xml:space="preserve"> </w:t>
      </w:r>
      <w:r w:rsidR="00B60B53" w:rsidRPr="00A41557">
        <w:rPr>
          <w:rFonts w:asciiTheme="minorHAnsi" w:hAnsiTheme="minorHAnsi" w:cstheme="minorHAnsi"/>
          <w:b/>
          <w:bCs/>
          <w:color w:val="auto"/>
          <w:spacing w:val="-2"/>
          <w:sz w:val="20"/>
          <w:szCs w:val="20"/>
        </w:rPr>
        <w:t>Obertshausen</w:t>
      </w:r>
    </w:p>
    <w:p w14:paraId="2A7AD25F" w14:textId="01254B76" w:rsidR="00B60B53" w:rsidRPr="00A41557" w:rsidRDefault="00482AB1" w:rsidP="00B60B53">
      <w:pPr>
        <w:pStyle w:val="Textkrper"/>
        <w:spacing w:before="9"/>
        <w:ind w:left="14" w:firstLine="98"/>
        <w:jc w:val="center"/>
        <w:rPr>
          <w:rFonts w:asciiTheme="minorHAnsi" w:hAnsiTheme="minorHAnsi" w:cstheme="minorHAnsi"/>
          <w:b/>
          <w:sz w:val="3"/>
        </w:rPr>
      </w:pPr>
      <w:r w:rsidRPr="00A41557">
        <w:rPr>
          <w:rFonts w:asciiTheme="minorHAnsi" w:hAnsiTheme="minorHAnsi" w:cstheme="minorHAnsi"/>
          <w:noProof/>
          <w:lang w:val="de-DE" w:eastAsia="de-DE"/>
        </w:rPr>
        <mc:AlternateContent>
          <mc:Choice Requires="wpg">
            <w:drawing>
              <wp:anchor distT="0" distB="0" distL="114300" distR="114300" simplePos="0" relativeHeight="251668992" behindDoc="0" locked="0" layoutInCell="1" allowOverlap="1" wp14:anchorId="1C6C2679" wp14:editId="5C1715FA">
                <wp:simplePos x="0" y="0"/>
                <wp:positionH relativeFrom="margin">
                  <wp:posOffset>1114359</wp:posOffset>
                </wp:positionH>
                <wp:positionV relativeFrom="page">
                  <wp:posOffset>6281641</wp:posOffset>
                </wp:positionV>
                <wp:extent cx="2303780" cy="13970"/>
                <wp:effectExtent l="15240" t="4445" r="14605" b="635"/>
                <wp:wrapNone/>
                <wp:docPr id="38352199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13970"/>
                          <a:chOff x="0" y="0"/>
                          <a:chExt cx="23044" cy="127"/>
                        </a:xfrm>
                      </wpg:grpSpPr>
                      <wps:wsp>
                        <wps:cNvPr id="890234992" name="Graphic 176"/>
                        <wps:cNvSpPr>
                          <a:spLocks/>
                        </wps:cNvSpPr>
                        <wps:spPr bwMode="auto">
                          <a:xfrm>
                            <a:off x="0" y="63"/>
                            <a:ext cx="23044" cy="13"/>
                          </a:xfrm>
                          <a:custGeom>
                            <a:avLst/>
                            <a:gdLst>
                              <a:gd name="T0" fmla="*/ 0 w 2304415"/>
                              <a:gd name="T1" fmla="*/ 0 h 1270"/>
                              <a:gd name="T2" fmla="*/ 2303995 w 2304415"/>
                              <a:gd name="T3" fmla="*/ 0 h 1270"/>
                            </a:gdLst>
                            <a:ahLst/>
                            <a:cxnLst>
                              <a:cxn ang="0">
                                <a:pos x="T0" y="T1"/>
                              </a:cxn>
                              <a:cxn ang="0">
                                <a:pos x="T2" y="T3"/>
                              </a:cxn>
                            </a:cxnLst>
                            <a:rect l="0" t="0" r="r" b="b"/>
                            <a:pathLst>
                              <a:path w="2304415" h="1270">
                                <a:moveTo>
                                  <a:pt x="0" y="0"/>
                                </a:moveTo>
                                <a:lnTo>
                                  <a:pt x="2303995"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23E095" id="Group 35" o:spid="_x0000_s1026" style="position:absolute;margin-left:87.75pt;margin-top:494.6pt;width:181.4pt;height:1.1pt;z-index:251668992;mso-position-horizontal-relative:margin;mso-position-vertical-relative:page;mso-width-relative:margin;mso-height-relative:margin" coordsize="230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">
                <v:shape id="Graphic 176" o:spid="_x0000_s1027" style="position:absolute;top:63;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" path="m,l2303995,e" filled="f" strokecolor="#f9d900" strokeweight="1pt">
                  <v:path arrowok="t" o:connecttype="custom" o:connectlocs="0,0;23040,0" o:connectangles="0,0"/>
                </v:shape>
                <w10:wrap anchorx="margin" anchory="page"/>
              </v:group>
            </w:pict>
          </mc:Fallback>
        </mc:AlternateContent>
      </w:r>
    </w:p>
    <w:p w14:paraId="44E55496" w14:textId="10124DDD" w:rsidR="00B60B53" w:rsidRPr="00A41557" w:rsidRDefault="00944625" w:rsidP="00B60B53">
      <w:pPr>
        <w:pStyle w:val="Textkrper"/>
        <w:spacing w:line="20" w:lineRule="exact"/>
        <w:ind w:left="14" w:firstLine="98"/>
        <w:jc w:val="center"/>
        <w:rPr>
          <w:rFonts w:asciiTheme="minorHAnsi" w:hAnsiTheme="minorHAnsi" w:cstheme="minorHAnsi"/>
          <w:sz w:val="2"/>
        </w:rPr>
      </w:pPr>
      <w:r w:rsidRPr="001A2B95">
        <w:rPr>
          <w:rFonts w:asciiTheme="minorHAnsi" w:hAnsiTheme="minorHAnsi" w:cstheme="minorHAnsi"/>
          <w:noProof/>
          <w:sz w:val="2"/>
        </w:rPr>
        <mc:AlternateContent>
          <mc:Choice Requires="wps">
            <w:drawing>
              <wp:anchor distT="45720" distB="45720" distL="114300" distR="114300" simplePos="0" relativeHeight="251676160" behindDoc="1" locked="0" layoutInCell="1" allowOverlap="1" wp14:anchorId="13E82910" wp14:editId="4345E947">
                <wp:simplePos x="0" y="0"/>
                <wp:positionH relativeFrom="column">
                  <wp:posOffset>120522</wp:posOffset>
                </wp:positionH>
                <wp:positionV relativeFrom="paragraph">
                  <wp:posOffset>549603</wp:posOffset>
                </wp:positionV>
                <wp:extent cx="4314250" cy="294005"/>
                <wp:effectExtent l="0" t="0" r="10160" b="10795"/>
                <wp:wrapNone/>
                <wp:docPr id="15271940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250" cy="294005"/>
                        </a:xfrm>
                        <a:prstGeom prst="rect">
                          <a:avLst/>
                        </a:prstGeom>
                        <a:solidFill>
                          <a:srgbClr val="FFFFFF"/>
                        </a:solidFill>
                        <a:ln w="9525">
                          <a:solidFill>
                            <a:srgbClr val="FFC000"/>
                          </a:solidFill>
                          <a:miter lim="800000"/>
                          <a:headEnd/>
                          <a:tailEnd/>
                        </a:ln>
                      </wps:spPr>
                      <wps:txbx>
                        <w:txbxContent>
                          <w:p w14:paraId="50AB8AC1" w14:textId="077FA356" w:rsidR="001A2B95" w:rsidRPr="00704542" w:rsidRDefault="00944625" w:rsidP="00E258C1">
                            <w:pPr>
                              <w:jc w:val="center"/>
                              <w:rPr>
                                <w:rFonts w:cstheme="minorHAnsi"/>
                                <w:b/>
                                <w:bCs/>
                                <w:sz w:val="22"/>
                                <w:szCs w:val="22"/>
                              </w:rPr>
                            </w:pPr>
                            <w:r w:rsidRPr="00704542">
                              <w:rPr>
                                <w:rFonts w:cstheme="minorHAnsi"/>
                                <w:b/>
                                <w:bCs/>
                                <w:sz w:val="22"/>
                                <w:szCs w:val="22"/>
                              </w:rPr>
                              <w:t>Redaktionsschluss für die nächste Ausgabe ist</w:t>
                            </w:r>
                            <w:r w:rsidR="00E258C1" w:rsidRPr="00704542">
                              <w:rPr>
                                <w:rFonts w:cstheme="minorHAnsi"/>
                                <w:b/>
                                <w:bCs/>
                                <w:sz w:val="22"/>
                                <w:szCs w:val="22"/>
                              </w:rPr>
                              <w:t xml:space="preserve"> 1</w:t>
                            </w:r>
                            <w:r w:rsidR="00567401">
                              <w:rPr>
                                <w:rFonts w:cstheme="minorHAnsi"/>
                                <w:b/>
                                <w:bCs/>
                                <w:sz w:val="22"/>
                                <w:szCs w:val="22"/>
                              </w:rPr>
                              <w:t>3</w:t>
                            </w:r>
                            <w:r w:rsidR="00E258C1" w:rsidRPr="00704542">
                              <w:rPr>
                                <w:rFonts w:cstheme="minorHAnsi"/>
                                <w:b/>
                                <w:bCs/>
                                <w:sz w:val="22"/>
                                <w:szCs w:val="22"/>
                              </w:rPr>
                              <w:t xml:space="preserve">. </w:t>
                            </w:r>
                            <w:r w:rsidR="00567401">
                              <w:rPr>
                                <w:rFonts w:cstheme="minorHAnsi"/>
                                <w:b/>
                                <w:bCs/>
                                <w:sz w:val="22"/>
                                <w:szCs w:val="22"/>
                              </w:rPr>
                              <w:t>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82910" id="_x0000_s1032" type="#_x0000_t202" style="position:absolute;left:0;text-align:left;margin-left:9.5pt;margin-top:43.3pt;width:339.7pt;height:23.1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" strokecolor="#ffc000">
                <v:textbox>
                  <w:txbxContent>
                    <w:p w14:paraId="50AB8AC1" w14:textId="077FA356" w:rsidR="001A2B95" w:rsidRPr="00704542" w:rsidRDefault="00944625" w:rsidP="00E258C1">
                      <w:pPr>
                        <w:jc w:val="center"/>
                        <w:rPr>
                          <w:rFonts w:cstheme="minorHAnsi"/>
                          <w:b/>
                          <w:bCs/>
                          <w:sz w:val="22"/>
                          <w:szCs w:val="22"/>
                        </w:rPr>
                      </w:pPr>
                      <w:r w:rsidRPr="00704542">
                        <w:rPr>
                          <w:rFonts w:cstheme="minorHAnsi"/>
                          <w:b/>
                          <w:bCs/>
                          <w:sz w:val="22"/>
                          <w:szCs w:val="22"/>
                        </w:rPr>
                        <w:t>Redaktionsschluss für die nächste Ausgabe ist</w:t>
                      </w:r>
                      <w:r w:rsidR="00E258C1" w:rsidRPr="00704542">
                        <w:rPr>
                          <w:rFonts w:cstheme="minorHAnsi"/>
                          <w:b/>
                          <w:bCs/>
                          <w:sz w:val="22"/>
                          <w:szCs w:val="22"/>
                        </w:rPr>
                        <w:t xml:space="preserve"> 1</w:t>
                      </w:r>
                      <w:r w:rsidR="00567401">
                        <w:rPr>
                          <w:rFonts w:cstheme="minorHAnsi"/>
                          <w:b/>
                          <w:bCs/>
                          <w:sz w:val="22"/>
                          <w:szCs w:val="22"/>
                        </w:rPr>
                        <w:t>3</w:t>
                      </w:r>
                      <w:r w:rsidR="00E258C1" w:rsidRPr="00704542">
                        <w:rPr>
                          <w:rFonts w:cstheme="minorHAnsi"/>
                          <w:b/>
                          <w:bCs/>
                          <w:sz w:val="22"/>
                          <w:szCs w:val="22"/>
                        </w:rPr>
                        <w:t xml:space="preserve">. </w:t>
                      </w:r>
                      <w:r w:rsidR="00567401">
                        <w:rPr>
                          <w:rFonts w:cstheme="minorHAnsi"/>
                          <w:b/>
                          <w:bCs/>
                          <w:sz w:val="22"/>
                          <w:szCs w:val="22"/>
                        </w:rPr>
                        <w:t>Mai</w:t>
                      </w:r>
                    </w:p>
                  </w:txbxContent>
                </v:textbox>
              </v:shape>
            </w:pict>
          </mc:Fallback>
        </mc:AlternateContent>
      </w:r>
    </w:p>
    <w:p w14:paraId="22073B3D" w14:textId="77777777" w:rsidR="00881890" w:rsidRPr="00A41557" w:rsidRDefault="00881890" w:rsidP="00B60B53">
      <w:pPr>
        <w:pStyle w:val="FlietextPfarreiinformationenMitteilungsblatt"/>
        <w:jc w:val="center"/>
        <w:rPr>
          <w:rFonts w:asciiTheme="minorHAnsi" w:hAnsiTheme="minorHAnsi" w:cstheme="minorHAnsi"/>
          <w:sz w:val="14"/>
          <w:szCs w:val="14"/>
        </w:rPr>
      </w:pPr>
    </w:p>
    <w:p w14:paraId="2CEAE2AC" w14:textId="755391A4" w:rsidR="00586E1E" w:rsidRPr="00A41557" w:rsidRDefault="00B60B53" w:rsidP="00B60B53">
      <w:pPr>
        <w:pStyle w:val="FlietextPfarreiinformationenMitteilungsblatt"/>
        <w:jc w:val="center"/>
        <w:rPr>
          <w:rStyle w:val="Hyperlink"/>
          <w:rFonts w:asciiTheme="minorHAnsi" w:hAnsiTheme="minorHAnsi" w:cstheme="minorHAnsi"/>
          <w:color w:val="auto"/>
          <w:spacing w:val="-2"/>
          <w:sz w:val="16"/>
          <w:szCs w:val="16"/>
          <w:u w:val="none"/>
        </w:rPr>
      </w:pPr>
      <w:r w:rsidRPr="00A41557">
        <w:rPr>
          <w:rFonts w:asciiTheme="minorHAnsi" w:hAnsiTheme="minorHAnsi" w:cstheme="minorHAnsi"/>
          <w:sz w:val="16"/>
          <w:szCs w:val="16"/>
        </w:rPr>
        <w:t>Internet:</w:t>
      </w:r>
      <w:r w:rsidRPr="00A41557">
        <w:rPr>
          <w:rFonts w:asciiTheme="minorHAnsi" w:hAnsiTheme="minorHAnsi" w:cstheme="minorHAnsi"/>
          <w:spacing w:val="-6"/>
          <w:sz w:val="16"/>
          <w:szCs w:val="16"/>
        </w:rPr>
        <w:t xml:space="preserve"> </w:t>
      </w:r>
      <w:hyperlink r:id="rId69" w:history="1">
        <w:r w:rsidRPr="00A41557">
          <w:rPr>
            <w:rStyle w:val="Hyperlink"/>
            <w:rFonts w:asciiTheme="minorHAnsi" w:hAnsiTheme="minorHAnsi" w:cstheme="minorHAnsi"/>
            <w:color w:val="auto"/>
            <w:sz w:val="16"/>
            <w:szCs w:val="16"/>
            <w:u w:val="none"/>
          </w:rPr>
          <w:t>https://bistummainz.de/pastoralraum/muehlheim-</w:t>
        </w:r>
        <w:r w:rsidRPr="00A41557">
          <w:rPr>
            <w:rStyle w:val="Hyperlink"/>
            <w:rFonts w:asciiTheme="minorHAnsi" w:hAnsiTheme="minorHAnsi" w:cstheme="minorHAnsi"/>
            <w:color w:val="auto"/>
            <w:spacing w:val="-2"/>
            <w:sz w:val="16"/>
            <w:szCs w:val="16"/>
            <w:u w:val="none"/>
          </w:rPr>
          <w:t>obertshausen/start/</w:t>
        </w:r>
      </w:hyperlink>
    </w:p>
    <w:p w14:paraId="1C4FD238" w14:textId="734204E2" w:rsidR="00DB4997" w:rsidRPr="00A41557" w:rsidRDefault="00DB4997" w:rsidP="00B60B53">
      <w:pPr>
        <w:pStyle w:val="FlietextPfarreiinformationenMitteilungsblatt"/>
        <w:jc w:val="center"/>
        <w:rPr>
          <w:rStyle w:val="Hyperlink"/>
          <w:rFonts w:asciiTheme="minorHAnsi" w:hAnsiTheme="minorHAnsi" w:cstheme="minorHAnsi"/>
          <w:spacing w:val="-2"/>
          <w:sz w:val="16"/>
          <w:szCs w:val="16"/>
          <w:u w:val="none"/>
        </w:rPr>
      </w:pPr>
    </w:p>
    <w:sectPr w:rsidR="00DB4997" w:rsidRPr="00A41557" w:rsidSect="00E767A7">
      <w:headerReference w:type="default" r:id="rId70"/>
      <w:pgSz w:w="8392" w:h="11907" w:code="9"/>
      <w:pgMar w:top="680" w:right="680" w:bottom="680" w:left="680"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879D5" w14:textId="77777777" w:rsidR="00E767A7" w:rsidRDefault="00E767A7" w:rsidP="007264FB">
      <w:r>
        <w:separator/>
      </w:r>
    </w:p>
  </w:endnote>
  <w:endnote w:type="continuationSeparator" w:id="0">
    <w:p w14:paraId="6DCC2011" w14:textId="77777777" w:rsidR="00E767A7" w:rsidRDefault="00E767A7" w:rsidP="00726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Pro Cond Light">
    <w:charset w:val="00"/>
    <w:family w:val="swiss"/>
    <w:pitch w:val="variable"/>
    <w:sig w:usb0="80000287" w:usb1="0000004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Pro">
    <w:charset w:val="00"/>
    <w:family w:val="swiss"/>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 w:name="Adobe Garamond Pro">
    <w:altName w:val="Times New Roman"/>
    <w:charset w:val="00"/>
    <w:family w:val="roman"/>
    <w:pitch w:val="default"/>
  </w:font>
  <w:font w:name="Corbel Light">
    <w:panose1 w:val="020B0303020204020204"/>
    <w:charset w:val="00"/>
    <w:family w:val="swiss"/>
    <w:pitch w:val="variable"/>
    <w:sig w:usb0="A00002EF" w:usb1="4000A44B"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12E7F" w14:textId="77777777" w:rsidR="009963D8" w:rsidRDefault="009963D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D781D9" w14:textId="77777777" w:rsidR="00E767A7" w:rsidRDefault="00E767A7" w:rsidP="007264FB">
      <w:r>
        <w:separator/>
      </w:r>
    </w:p>
  </w:footnote>
  <w:footnote w:type="continuationSeparator" w:id="0">
    <w:p w14:paraId="3120BA7C" w14:textId="77777777" w:rsidR="00E767A7" w:rsidRDefault="00E767A7" w:rsidP="00726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48A38" w14:textId="1D8B2DB4" w:rsidR="002C3154" w:rsidRPr="00586E1E" w:rsidRDefault="001512E4" w:rsidP="002C3154">
    <w:pPr>
      <w:pStyle w:val="Kopfzeile"/>
      <w:rPr>
        <w:rStyle w:val="KopfzeileberschriftZchn"/>
      </w:rPr>
    </w:pPr>
    <w:r>
      <w:rPr>
        <w:noProof/>
        <w:lang w:eastAsia="de-DE"/>
      </w:rPr>
      <mc:AlternateContent>
        <mc:Choice Requires="wps">
          <w:drawing>
            <wp:anchor distT="0" distB="0" distL="0" distR="0" simplePos="0" relativeHeight="251654656" behindDoc="1" locked="0" layoutInCell="1" allowOverlap="1" wp14:anchorId="0FD5FDAB" wp14:editId="6DFCFD38">
              <wp:simplePos x="0" y="0"/>
              <wp:positionH relativeFrom="margin">
                <wp:align>left</wp:align>
              </wp:positionH>
              <wp:positionV relativeFrom="paragraph">
                <wp:posOffset>217805</wp:posOffset>
              </wp:positionV>
              <wp:extent cx="4608195" cy="1270"/>
              <wp:effectExtent l="12700" t="13335" r="8255" b="13970"/>
              <wp:wrapTopAndBottom/>
              <wp:docPr id="190168465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8195" cy="1270"/>
                      </a:xfrm>
                      <a:custGeom>
                        <a:avLst/>
                        <a:gdLst>
                          <a:gd name="T0" fmla="*/ 0 w 4608195"/>
                          <a:gd name="T1" fmla="*/ 0 h 1270"/>
                          <a:gd name="T2" fmla="*/ 4608004 w 4608195"/>
                          <a:gd name="T3" fmla="*/ 0 h 1270"/>
                        </a:gdLst>
                        <a:ahLst/>
                        <a:cxnLst>
                          <a:cxn ang="0">
                            <a:pos x="T0" y="T1"/>
                          </a:cxn>
                          <a:cxn ang="0">
                            <a:pos x="T2" y="T3"/>
                          </a:cxn>
                        </a:cxnLst>
                        <a:rect l="0" t="0" r="r" b="b"/>
                        <a:pathLst>
                          <a:path w="4608195" h="1270">
                            <a:moveTo>
                              <a:pt x="0" y="0"/>
                            </a:moveTo>
                            <a:lnTo>
                              <a:pt x="4608004"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E47F0" id="Graphic 1" o:spid="_x0000_s1026" style="position:absolute;margin-left:0;margin-top:17.15pt;width:362.85pt;height:.1pt;z-index:-2516618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4608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" path="m,l4608004,e" filled="f" strokecolor="#f9d900" strokeweight="1pt">
              <v:path arrowok="t" o:connecttype="custom" o:connectlocs="0,0;4608004,0" o:connectangles="0,0"/>
              <w10:wrap type="topAndBottom" anchorx="margin"/>
            </v:shape>
          </w:pict>
        </mc:Fallback>
      </mc:AlternateContent>
    </w:r>
    <w:r w:rsidR="002C3154" w:rsidRPr="00586E1E">
      <w:rPr>
        <w:rStyle w:val="KopfzeileberschriftZchn"/>
      </w:rPr>
      <w:fldChar w:fldCharType="begin"/>
    </w:r>
    <w:r w:rsidR="002C3154" w:rsidRPr="00586E1E">
      <w:rPr>
        <w:rStyle w:val="KopfzeileberschriftZchn"/>
      </w:rPr>
      <w:instrText>PAGE   \* MERGEFORMAT</w:instrText>
    </w:r>
    <w:r w:rsidR="002C3154" w:rsidRPr="00586E1E">
      <w:rPr>
        <w:rStyle w:val="KopfzeileberschriftZchn"/>
      </w:rPr>
      <w:fldChar w:fldCharType="separate"/>
    </w:r>
    <w:r w:rsidR="002C3154">
      <w:rPr>
        <w:rStyle w:val="KopfzeileberschriftZchn"/>
      </w:rPr>
      <w:t>1</w:t>
    </w:r>
    <w:r w:rsidR="002C3154" w:rsidRPr="00586E1E">
      <w:rPr>
        <w:rStyle w:val="KopfzeileberschriftZchn"/>
      </w:rPr>
      <w:fldChar w:fldCharType="end"/>
    </w:r>
    <w:r w:rsidR="002C3154" w:rsidRPr="00586E1E">
      <w:rPr>
        <w:rStyle w:val="KopfzeileberschriftZchn"/>
      </w:rPr>
      <w:t xml:space="preserve"> Die Brücke • </w:t>
    </w:r>
    <w:r w:rsidR="002C3154">
      <w:rPr>
        <w:rStyle w:val="KopfzeileberschriftZchn"/>
      </w:rPr>
      <w:t>Gottesdienstordnun</w:t>
    </w:r>
    <w:r w:rsidR="000E3393">
      <w:rPr>
        <w:rStyle w:val="KopfzeileberschriftZchn"/>
      </w:rPr>
      <w:t>g</w:t>
    </w:r>
  </w:p>
  <w:p w14:paraId="1FF75F49" w14:textId="77777777" w:rsidR="00586E1E" w:rsidRPr="002C3154" w:rsidRDefault="00586E1E" w:rsidP="002C315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5CE17" w14:textId="72704EA7" w:rsidR="002C3154" w:rsidRPr="00586E1E" w:rsidRDefault="001512E4" w:rsidP="002C3154">
    <w:pPr>
      <w:pStyle w:val="Kopfzeile"/>
      <w:rPr>
        <w:rStyle w:val="KopfzeileberschriftZchn"/>
      </w:rPr>
    </w:pPr>
    <w:r>
      <w:rPr>
        <w:noProof/>
        <w:lang w:eastAsia="de-DE"/>
      </w:rPr>
      <mc:AlternateContent>
        <mc:Choice Requires="wps">
          <w:drawing>
            <wp:anchor distT="0" distB="0" distL="0" distR="0" simplePos="0" relativeHeight="251655680" behindDoc="1" locked="0" layoutInCell="1" allowOverlap="1" wp14:anchorId="1F7138B4" wp14:editId="7EFAB14A">
              <wp:simplePos x="0" y="0"/>
              <wp:positionH relativeFrom="margin">
                <wp:align>left</wp:align>
              </wp:positionH>
              <wp:positionV relativeFrom="paragraph">
                <wp:posOffset>217805</wp:posOffset>
              </wp:positionV>
              <wp:extent cx="4608195" cy="1270"/>
              <wp:effectExtent l="12700" t="13335" r="8255" b="13970"/>
              <wp:wrapTopAndBottom/>
              <wp:docPr id="30229985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8195" cy="1270"/>
                      </a:xfrm>
                      <a:custGeom>
                        <a:avLst/>
                        <a:gdLst>
                          <a:gd name="T0" fmla="*/ 0 w 4608195"/>
                          <a:gd name="T1" fmla="*/ 0 h 1270"/>
                          <a:gd name="T2" fmla="*/ 4608004 w 4608195"/>
                          <a:gd name="T3" fmla="*/ 0 h 1270"/>
                        </a:gdLst>
                        <a:ahLst/>
                        <a:cxnLst>
                          <a:cxn ang="0">
                            <a:pos x="T0" y="T1"/>
                          </a:cxn>
                          <a:cxn ang="0">
                            <a:pos x="T2" y="T3"/>
                          </a:cxn>
                        </a:cxnLst>
                        <a:rect l="0" t="0" r="r" b="b"/>
                        <a:pathLst>
                          <a:path w="4608195" h="1270">
                            <a:moveTo>
                              <a:pt x="0" y="0"/>
                            </a:moveTo>
                            <a:lnTo>
                              <a:pt x="4608004"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B68E1" id="Freeform 6" o:spid="_x0000_s1026" style="position:absolute;margin-left:0;margin-top:17.15pt;width:362.85pt;height:.1pt;z-index:-2516608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4608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" path="m,l4608004,e" filled="f" strokecolor="#f9d900" strokeweight="1pt">
              <v:path arrowok="t" o:connecttype="custom" o:connectlocs="0,0;4608004,0" o:connectangles="0,0"/>
              <w10:wrap type="topAndBottom" anchorx="margin"/>
            </v:shape>
          </w:pict>
        </mc:Fallback>
      </mc:AlternateContent>
    </w:r>
    <w:r w:rsidR="002C3154" w:rsidRPr="00586E1E">
      <w:rPr>
        <w:rStyle w:val="KopfzeileberschriftZchn"/>
      </w:rPr>
      <w:fldChar w:fldCharType="begin"/>
    </w:r>
    <w:r w:rsidR="002C3154" w:rsidRPr="00586E1E">
      <w:rPr>
        <w:rStyle w:val="KopfzeileberschriftZchn"/>
      </w:rPr>
      <w:instrText>PAGE   \* MERGEFORMAT</w:instrText>
    </w:r>
    <w:r w:rsidR="002C3154" w:rsidRPr="00586E1E">
      <w:rPr>
        <w:rStyle w:val="KopfzeileberschriftZchn"/>
      </w:rPr>
      <w:fldChar w:fldCharType="separate"/>
    </w:r>
    <w:r w:rsidR="00AA2D11">
      <w:rPr>
        <w:rStyle w:val="KopfzeileberschriftZchn"/>
      </w:rPr>
      <w:t>9</w:t>
    </w:r>
    <w:r w:rsidR="002C3154" w:rsidRPr="00586E1E">
      <w:rPr>
        <w:rStyle w:val="KopfzeileberschriftZchn"/>
      </w:rPr>
      <w:fldChar w:fldCharType="end"/>
    </w:r>
    <w:r w:rsidR="002C3154" w:rsidRPr="00586E1E">
      <w:rPr>
        <w:rStyle w:val="KopfzeileberschriftZchn"/>
      </w:rPr>
      <w:t xml:space="preserve"> Die Brücke • </w:t>
    </w:r>
    <w:r w:rsidR="002C3154">
      <w:rPr>
        <w:rStyle w:val="KopfzeileberschriftZchn"/>
      </w:rPr>
      <w:t>Gottesdienstordnung</w:t>
    </w:r>
  </w:p>
  <w:p w14:paraId="0C50122A" w14:textId="77777777" w:rsidR="002C3154" w:rsidRPr="002C3154" w:rsidRDefault="002C3154" w:rsidP="002C315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E648B" w14:textId="79115AFB" w:rsidR="00B60B53" w:rsidRPr="00B60B53" w:rsidRDefault="001512E4" w:rsidP="00B60B53">
    <w:pPr>
      <w:rPr>
        <w:rFonts w:ascii="Arial" w:hAnsi="Arial" w:cs="Arial"/>
        <w:b/>
        <w:bCs/>
        <w:sz w:val="28"/>
        <w:szCs w:val="28"/>
      </w:rPr>
    </w:pPr>
    <w:r>
      <w:rPr>
        <w:noProof/>
      </w:rPr>
      <mc:AlternateContent>
        <mc:Choice Requires="wps">
          <w:drawing>
            <wp:anchor distT="0" distB="0" distL="0" distR="0" simplePos="0" relativeHeight="251659776" behindDoc="1" locked="0" layoutInCell="1" allowOverlap="1" wp14:anchorId="5D55A80B" wp14:editId="6F5E7023">
              <wp:simplePos x="0" y="0"/>
              <wp:positionH relativeFrom="margin">
                <wp:align>left</wp:align>
              </wp:positionH>
              <wp:positionV relativeFrom="paragraph">
                <wp:posOffset>217805</wp:posOffset>
              </wp:positionV>
              <wp:extent cx="4608195" cy="1270"/>
              <wp:effectExtent l="12700" t="13335" r="8255" b="13970"/>
              <wp:wrapTopAndBottom/>
              <wp:docPr id="170309678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8195" cy="1270"/>
                      </a:xfrm>
                      <a:custGeom>
                        <a:avLst/>
                        <a:gdLst>
                          <a:gd name="T0" fmla="*/ 0 w 4608195"/>
                          <a:gd name="T1" fmla="*/ 0 h 1270"/>
                          <a:gd name="T2" fmla="*/ 4608004 w 4608195"/>
                          <a:gd name="T3" fmla="*/ 0 h 1270"/>
                        </a:gdLst>
                        <a:ahLst/>
                        <a:cxnLst>
                          <a:cxn ang="0">
                            <a:pos x="T0" y="T1"/>
                          </a:cxn>
                          <a:cxn ang="0">
                            <a:pos x="T2" y="T3"/>
                          </a:cxn>
                        </a:cxnLst>
                        <a:rect l="0" t="0" r="r" b="b"/>
                        <a:pathLst>
                          <a:path w="4608195" h="1270">
                            <a:moveTo>
                              <a:pt x="0" y="0"/>
                            </a:moveTo>
                            <a:lnTo>
                              <a:pt x="4608004"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6B04E" id="Freeform 3" o:spid="_x0000_s1026" style="position:absolute;margin-left:0;margin-top:17.15pt;width:362.85pt;height:.1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4608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" path="m,l4608004,e" filled="f" strokecolor="#f9d900" strokeweight="1pt">
              <v:path arrowok="t" o:connecttype="custom" o:connectlocs="0,0;4608004,0" o:connectangles="0,0"/>
              <w10:wrap type="topAndBottom" anchorx="margin"/>
            </v:shape>
          </w:pict>
        </mc:Fallback>
      </mc:AlternateContent>
    </w:r>
    <w:r w:rsidR="00B60B53" w:rsidRPr="00774366">
      <w:rPr>
        <w:rStyle w:val="KopfzeileberschriftZchn"/>
        <w:szCs w:val="20"/>
      </w:rPr>
      <w:fldChar w:fldCharType="begin"/>
    </w:r>
    <w:r w:rsidR="00B60B53" w:rsidRPr="00774366">
      <w:rPr>
        <w:rStyle w:val="KopfzeileberschriftZchn"/>
        <w:szCs w:val="20"/>
      </w:rPr>
      <w:instrText>PAGE   \* MERGEFORMAT</w:instrText>
    </w:r>
    <w:r w:rsidR="00B60B53" w:rsidRPr="00774366">
      <w:rPr>
        <w:rStyle w:val="KopfzeileberschriftZchn"/>
        <w:szCs w:val="20"/>
      </w:rPr>
      <w:fldChar w:fldCharType="separate"/>
    </w:r>
    <w:r w:rsidR="00B60B53">
      <w:rPr>
        <w:rStyle w:val="KopfzeileberschriftZchn"/>
        <w:szCs w:val="20"/>
      </w:rPr>
      <w:t>15</w:t>
    </w:r>
    <w:r w:rsidR="00B60B53" w:rsidRPr="00774366">
      <w:rPr>
        <w:rStyle w:val="KopfzeileberschriftZchn"/>
        <w:szCs w:val="20"/>
      </w:rPr>
      <w:fldChar w:fldCharType="end"/>
    </w:r>
    <w:r w:rsidR="00B60B53" w:rsidRPr="00774366">
      <w:rPr>
        <w:rStyle w:val="KopfzeileberschriftZchn"/>
        <w:szCs w:val="20"/>
      </w:rPr>
      <w:t xml:space="preserve"> Die Brücke • </w:t>
    </w:r>
    <w:r w:rsidR="00EC22E1">
      <w:rPr>
        <w:rStyle w:val="KopfzeileberschriftZchn"/>
        <w:szCs w:val="20"/>
      </w:rPr>
      <w:t>Allgemeine Informationen</w:t>
    </w:r>
  </w:p>
  <w:p w14:paraId="0BF4008A" w14:textId="77777777" w:rsidR="00B60B53" w:rsidRPr="00B60B53" w:rsidRDefault="00B60B53" w:rsidP="00B60B5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3F305" w14:textId="184B3C59" w:rsidR="00B60B53" w:rsidRPr="00B60B53" w:rsidRDefault="001512E4" w:rsidP="00B60B53">
    <w:pPr>
      <w:rPr>
        <w:rFonts w:ascii="Arial" w:hAnsi="Arial" w:cs="Arial"/>
        <w:b/>
        <w:bCs/>
        <w:sz w:val="28"/>
        <w:szCs w:val="28"/>
      </w:rPr>
    </w:pPr>
    <w:r>
      <w:rPr>
        <w:noProof/>
      </w:rPr>
      <mc:AlternateContent>
        <mc:Choice Requires="wps">
          <w:drawing>
            <wp:anchor distT="0" distB="0" distL="0" distR="0" simplePos="0" relativeHeight="251658752" behindDoc="1" locked="0" layoutInCell="1" allowOverlap="1" wp14:anchorId="3A1C976C" wp14:editId="2B356F89">
              <wp:simplePos x="0" y="0"/>
              <wp:positionH relativeFrom="margin">
                <wp:align>left</wp:align>
              </wp:positionH>
              <wp:positionV relativeFrom="paragraph">
                <wp:posOffset>217805</wp:posOffset>
              </wp:positionV>
              <wp:extent cx="4608195" cy="1270"/>
              <wp:effectExtent l="9525" t="8255" r="11430" b="9525"/>
              <wp:wrapTopAndBottom/>
              <wp:docPr id="97931962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8195" cy="1270"/>
                      </a:xfrm>
                      <a:custGeom>
                        <a:avLst/>
                        <a:gdLst>
                          <a:gd name="T0" fmla="*/ 0 w 4608195"/>
                          <a:gd name="T1" fmla="*/ 0 h 1270"/>
                          <a:gd name="T2" fmla="*/ 4608004 w 4608195"/>
                          <a:gd name="T3" fmla="*/ 0 h 1270"/>
                        </a:gdLst>
                        <a:ahLst/>
                        <a:cxnLst>
                          <a:cxn ang="0">
                            <a:pos x="T0" y="T1"/>
                          </a:cxn>
                          <a:cxn ang="0">
                            <a:pos x="T2" y="T3"/>
                          </a:cxn>
                        </a:cxnLst>
                        <a:rect l="0" t="0" r="r" b="b"/>
                        <a:pathLst>
                          <a:path w="4608195" h="1270">
                            <a:moveTo>
                              <a:pt x="0" y="0"/>
                            </a:moveTo>
                            <a:lnTo>
                              <a:pt x="4608004"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8EF49" id="Freeform 2" o:spid="_x0000_s1026" style="position:absolute;margin-left:0;margin-top:17.15pt;width:362.85pt;height:.1pt;z-index:-2516577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4608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" path="m,l4608004,e" filled="f" strokecolor="#f9d900" strokeweight="1pt">
              <v:path arrowok="t" o:connecttype="custom" o:connectlocs="0,0;4608004,0" o:connectangles="0,0"/>
              <w10:wrap type="topAndBottom" anchorx="margin"/>
            </v:shape>
          </w:pict>
        </mc:Fallback>
      </mc:AlternateContent>
    </w:r>
    <w:r w:rsidR="00B60B53" w:rsidRPr="00774366">
      <w:rPr>
        <w:rStyle w:val="KopfzeileberschriftZchn"/>
        <w:szCs w:val="20"/>
      </w:rPr>
      <w:fldChar w:fldCharType="begin"/>
    </w:r>
    <w:r w:rsidR="00B60B53" w:rsidRPr="00774366">
      <w:rPr>
        <w:rStyle w:val="KopfzeileberschriftZchn"/>
        <w:szCs w:val="20"/>
      </w:rPr>
      <w:instrText>PAGE   \* MERGEFORMAT</w:instrText>
    </w:r>
    <w:r w:rsidR="00B60B53" w:rsidRPr="00774366">
      <w:rPr>
        <w:rStyle w:val="KopfzeileberschriftZchn"/>
        <w:szCs w:val="20"/>
      </w:rPr>
      <w:fldChar w:fldCharType="separate"/>
    </w:r>
    <w:r w:rsidR="00CF765F">
      <w:rPr>
        <w:rStyle w:val="KopfzeileberschriftZchn"/>
        <w:szCs w:val="20"/>
      </w:rPr>
      <w:t>12</w:t>
    </w:r>
    <w:r w:rsidR="00B60B53" w:rsidRPr="00774366">
      <w:rPr>
        <w:rStyle w:val="KopfzeileberschriftZchn"/>
        <w:szCs w:val="20"/>
      </w:rPr>
      <w:fldChar w:fldCharType="end"/>
    </w:r>
    <w:r w:rsidR="00B60B53" w:rsidRPr="00774366">
      <w:rPr>
        <w:rStyle w:val="KopfzeileberschriftZchn"/>
        <w:szCs w:val="20"/>
      </w:rPr>
      <w:t xml:space="preserve"> Die Brücke • </w:t>
    </w:r>
    <w:r w:rsidR="00EC22E1">
      <w:rPr>
        <w:rStyle w:val="KopfzeileberschriftZchn"/>
        <w:szCs w:val="20"/>
      </w:rPr>
      <w:t>Allgemeine Informationen</w:t>
    </w:r>
  </w:p>
  <w:p w14:paraId="597EF26A" w14:textId="77777777" w:rsidR="00B60B53" w:rsidRPr="00B60B53" w:rsidRDefault="00B60B53" w:rsidP="00B60B5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17724" w14:textId="7E1D1C37" w:rsidR="00EC22E1" w:rsidRPr="00B60B53" w:rsidRDefault="00EC22E1" w:rsidP="00B60B53">
    <w:pPr>
      <w:rPr>
        <w:rFonts w:ascii="Arial" w:hAnsi="Arial" w:cs="Arial"/>
        <w:b/>
        <w:bCs/>
        <w:sz w:val="28"/>
        <w:szCs w:val="28"/>
      </w:rPr>
    </w:pPr>
    <w:r>
      <w:rPr>
        <w:noProof/>
      </w:rPr>
      <mc:AlternateContent>
        <mc:Choice Requires="wps">
          <w:drawing>
            <wp:anchor distT="0" distB="0" distL="0" distR="0" simplePos="0" relativeHeight="251662848" behindDoc="1" locked="0" layoutInCell="1" allowOverlap="1" wp14:anchorId="2F33BBA9" wp14:editId="6EB30C6C">
              <wp:simplePos x="0" y="0"/>
              <wp:positionH relativeFrom="margin">
                <wp:align>left</wp:align>
              </wp:positionH>
              <wp:positionV relativeFrom="paragraph">
                <wp:posOffset>217805</wp:posOffset>
              </wp:positionV>
              <wp:extent cx="4608195" cy="1270"/>
              <wp:effectExtent l="9525" t="8255" r="11430" b="9525"/>
              <wp:wrapTopAndBottom/>
              <wp:docPr id="204492810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8195" cy="1270"/>
                      </a:xfrm>
                      <a:custGeom>
                        <a:avLst/>
                        <a:gdLst>
                          <a:gd name="T0" fmla="*/ 0 w 4608195"/>
                          <a:gd name="T1" fmla="*/ 0 h 1270"/>
                          <a:gd name="T2" fmla="*/ 4608004 w 4608195"/>
                          <a:gd name="T3" fmla="*/ 0 h 1270"/>
                        </a:gdLst>
                        <a:ahLst/>
                        <a:cxnLst>
                          <a:cxn ang="0">
                            <a:pos x="T0" y="T1"/>
                          </a:cxn>
                          <a:cxn ang="0">
                            <a:pos x="T2" y="T3"/>
                          </a:cxn>
                        </a:cxnLst>
                        <a:rect l="0" t="0" r="r" b="b"/>
                        <a:pathLst>
                          <a:path w="4608195" h="1270">
                            <a:moveTo>
                              <a:pt x="0" y="0"/>
                            </a:moveTo>
                            <a:lnTo>
                              <a:pt x="4608004"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62341" id="Freeform 2" o:spid="_x0000_s1026" style="position:absolute;margin-left:0;margin-top:17.15pt;width:362.85pt;height:.1pt;z-index:-2516536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4608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" path="m,l4608004,e" filled="f" strokecolor="#f9d900" strokeweight="1pt">
              <v:path arrowok="t" o:connecttype="custom" o:connectlocs="0,0;4608004,0" o:connectangles="0,0"/>
              <w10:wrap type="topAndBottom" anchorx="margin"/>
            </v:shape>
          </w:pict>
        </mc:Fallback>
      </mc:AlternateContent>
    </w:r>
    <w:r w:rsidRPr="00774366">
      <w:rPr>
        <w:rStyle w:val="KopfzeileberschriftZchn"/>
        <w:szCs w:val="20"/>
      </w:rPr>
      <w:fldChar w:fldCharType="begin"/>
    </w:r>
    <w:r w:rsidRPr="00774366">
      <w:rPr>
        <w:rStyle w:val="KopfzeileberschriftZchn"/>
        <w:szCs w:val="20"/>
      </w:rPr>
      <w:instrText>PAGE   \* MERGEFORMAT</w:instrText>
    </w:r>
    <w:r w:rsidRPr="00774366">
      <w:rPr>
        <w:rStyle w:val="KopfzeileberschriftZchn"/>
        <w:szCs w:val="20"/>
      </w:rPr>
      <w:fldChar w:fldCharType="separate"/>
    </w:r>
    <w:r w:rsidR="00AA2D11">
      <w:rPr>
        <w:rStyle w:val="KopfzeileberschriftZchn"/>
        <w:szCs w:val="20"/>
      </w:rPr>
      <w:t>15</w:t>
    </w:r>
    <w:r w:rsidRPr="00774366">
      <w:rPr>
        <w:rStyle w:val="KopfzeileberschriftZchn"/>
        <w:szCs w:val="20"/>
      </w:rPr>
      <w:fldChar w:fldCharType="end"/>
    </w:r>
    <w:r w:rsidRPr="00774366">
      <w:rPr>
        <w:rStyle w:val="KopfzeileberschriftZchn"/>
        <w:szCs w:val="20"/>
      </w:rPr>
      <w:t xml:space="preserve"> Die Brücke • </w:t>
    </w:r>
    <w:r>
      <w:rPr>
        <w:rStyle w:val="KopfzeileberschriftZchn"/>
        <w:szCs w:val="20"/>
      </w:rPr>
      <w:t>Pastoralteam</w:t>
    </w:r>
  </w:p>
  <w:p w14:paraId="670468C2" w14:textId="77777777" w:rsidR="00EC22E1" w:rsidRPr="00B60B53" w:rsidRDefault="00EC22E1" w:rsidP="00B60B5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700DE" w14:textId="500C2CB0" w:rsidR="00AE7E64" w:rsidRPr="00B60B53" w:rsidRDefault="001512E4" w:rsidP="00B60B53">
    <w:pPr>
      <w:rPr>
        <w:rFonts w:ascii="Arial" w:hAnsi="Arial" w:cs="Arial"/>
        <w:b/>
        <w:bCs/>
        <w:sz w:val="28"/>
        <w:szCs w:val="28"/>
      </w:rPr>
    </w:pPr>
    <w:r>
      <w:rPr>
        <w:noProof/>
      </w:rPr>
      <mc:AlternateContent>
        <mc:Choice Requires="wps">
          <w:drawing>
            <wp:anchor distT="0" distB="0" distL="0" distR="0" simplePos="0" relativeHeight="251660800" behindDoc="1" locked="0" layoutInCell="1" allowOverlap="1" wp14:anchorId="75E9D383" wp14:editId="7FAB9AE1">
              <wp:simplePos x="0" y="0"/>
              <wp:positionH relativeFrom="margin">
                <wp:align>left</wp:align>
              </wp:positionH>
              <wp:positionV relativeFrom="paragraph">
                <wp:posOffset>217805</wp:posOffset>
              </wp:positionV>
              <wp:extent cx="4608195" cy="1270"/>
              <wp:effectExtent l="12700" t="13335" r="8255" b="13970"/>
              <wp:wrapTopAndBottom/>
              <wp:docPr id="2095953188"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8195" cy="1270"/>
                      </a:xfrm>
                      <a:custGeom>
                        <a:avLst/>
                        <a:gdLst>
                          <a:gd name="T0" fmla="*/ 0 w 4608195"/>
                          <a:gd name="T1" fmla="*/ 0 h 1270"/>
                          <a:gd name="T2" fmla="*/ 4608004 w 4608195"/>
                          <a:gd name="T3" fmla="*/ 0 h 1270"/>
                        </a:gdLst>
                        <a:ahLst/>
                        <a:cxnLst>
                          <a:cxn ang="0">
                            <a:pos x="T0" y="T1"/>
                          </a:cxn>
                          <a:cxn ang="0">
                            <a:pos x="T2" y="T3"/>
                          </a:cxn>
                        </a:cxnLst>
                        <a:rect l="0" t="0" r="r" b="b"/>
                        <a:pathLst>
                          <a:path w="4608195" h="1270">
                            <a:moveTo>
                              <a:pt x="0" y="0"/>
                            </a:moveTo>
                            <a:lnTo>
                              <a:pt x="4608004" y="0"/>
                            </a:lnTo>
                          </a:path>
                        </a:pathLst>
                      </a:custGeom>
                      <a:noFill/>
                      <a:ln w="12700">
                        <a:solidFill>
                          <a:srgbClr val="F9D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D9DE9" id="Freeform 1" o:spid="_x0000_s1026" style="position:absolute;margin-left:0;margin-top:17.15pt;width:362.85pt;height:.1pt;z-index:-2516556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4608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" path="m,l4608004,e" filled="f" strokecolor="#f9d900" strokeweight="1pt">
              <v:path arrowok="t" o:connecttype="custom" o:connectlocs="0,0;4608004,0" o:connectangles="0,0"/>
              <w10:wrap type="topAndBottom" anchorx="margin"/>
            </v:shape>
          </w:pict>
        </mc:Fallback>
      </mc:AlternateContent>
    </w:r>
    <w:r w:rsidR="00AE7E64" w:rsidRPr="00774366">
      <w:rPr>
        <w:rStyle w:val="KopfzeileberschriftZchn"/>
        <w:szCs w:val="20"/>
      </w:rPr>
      <w:fldChar w:fldCharType="begin"/>
    </w:r>
    <w:r w:rsidR="00AE7E64" w:rsidRPr="00774366">
      <w:rPr>
        <w:rStyle w:val="KopfzeileberschriftZchn"/>
        <w:szCs w:val="20"/>
      </w:rPr>
      <w:instrText>PAGE   \* MERGEFORMAT</w:instrText>
    </w:r>
    <w:r w:rsidR="00AE7E64" w:rsidRPr="00774366">
      <w:rPr>
        <w:rStyle w:val="KopfzeileberschriftZchn"/>
        <w:szCs w:val="20"/>
      </w:rPr>
      <w:fldChar w:fldCharType="separate"/>
    </w:r>
    <w:r w:rsidR="00AA2D11">
      <w:rPr>
        <w:rStyle w:val="KopfzeileberschriftZchn"/>
        <w:szCs w:val="20"/>
      </w:rPr>
      <w:t>16</w:t>
    </w:r>
    <w:r w:rsidR="00AE7E64" w:rsidRPr="00774366">
      <w:rPr>
        <w:rStyle w:val="KopfzeileberschriftZchn"/>
        <w:szCs w:val="20"/>
      </w:rPr>
      <w:fldChar w:fldCharType="end"/>
    </w:r>
    <w:r w:rsidR="00AE7E64" w:rsidRPr="00774366">
      <w:rPr>
        <w:rStyle w:val="KopfzeileberschriftZchn"/>
        <w:szCs w:val="20"/>
      </w:rPr>
      <w:t xml:space="preserve"> Die Brücke • </w:t>
    </w:r>
    <w:r w:rsidR="00DF2477">
      <w:rPr>
        <w:rStyle w:val="KopfzeileberschriftZchn"/>
        <w:szCs w:val="20"/>
      </w:rPr>
      <w:t>Kontakt</w:t>
    </w:r>
    <w:r w:rsidR="00646E43">
      <w:rPr>
        <w:rStyle w:val="KopfzeileberschriftZchn"/>
        <w:szCs w:val="20"/>
      </w:rPr>
      <w:t>date</w:t>
    </w:r>
    <w:r w:rsidR="00AE7E64">
      <w:rPr>
        <w:rStyle w:val="KopfzeileberschriftZchn"/>
      </w:rPr>
      <w:t>n</w:t>
    </w:r>
  </w:p>
  <w:p w14:paraId="4D491F16" w14:textId="77777777" w:rsidR="00AE7E64" w:rsidRPr="00B60B53" w:rsidRDefault="00AE7E64" w:rsidP="00B60B5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5C4B"/>
    <w:multiLevelType w:val="multilevel"/>
    <w:tmpl w:val="E89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6744A4"/>
    <w:multiLevelType w:val="hybridMultilevel"/>
    <w:tmpl w:val="EB00E17A"/>
    <w:lvl w:ilvl="0" w:tplc="4A228806">
      <w:start w:val="10"/>
      <w:numFmt w:val="bullet"/>
      <w:lvlText w:val="-"/>
      <w:lvlJc w:val="left"/>
      <w:pPr>
        <w:ind w:left="720" w:hanging="360"/>
      </w:pPr>
      <w:rPr>
        <w:rFonts w:ascii="Calibri" w:eastAsia="Verdana Pro Cond Light"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D13C01"/>
    <w:multiLevelType w:val="hybridMultilevel"/>
    <w:tmpl w:val="7F28A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D9937C9"/>
    <w:multiLevelType w:val="hybridMultilevel"/>
    <w:tmpl w:val="D17AE3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E651FC"/>
    <w:multiLevelType w:val="hybridMultilevel"/>
    <w:tmpl w:val="1EE23DE2"/>
    <w:lvl w:ilvl="0" w:tplc="B532D774">
      <w:start w:val="10"/>
      <w:numFmt w:val="bullet"/>
      <w:lvlText w:val="-"/>
      <w:lvlJc w:val="left"/>
      <w:pPr>
        <w:ind w:left="720" w:hanging="360"/>
      </w:pPr>
      <w:rPr>
        <w:rFonts w:ascii="Calibri" w:eastAsia="Verdana Pro Cond Light"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F8F4743"/>
    <w:multiLevelType w:val="hybridMultilevel"/>
    <w:tmpl w:val="57D05C28"/>
    <w:lvl w:ilvl="0" w:tplc="58006A96">
      <w:start w:val="10"/>
      <w:numFmt w:val="bullet"/>
      <w:lvlText w:val="-"/>
      <w:lvlJc w:val="left"/>
      <w:pPr>
        <w:ind w:left="720" w:hanging="360"/>
      </w:pPr>
      <w:rPr>
        <w:rFonts w:ascii="Calibri" w:eastAsia="Verdana Pro Cond Light"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21910018">
    <w:abstractNumId w:val="0"/>
  </w:num>
  <w:num w:numId="2" w16cid:durableId="1979414102">
    <w:abstractNumId w:val="2"/>
  </w:num>
  <w:num w:numId="3" w16cid:durableId="1603609593">
    <w:abstractNumId w:val="3"/>
  </w:num>
  <w:num w:numId="4" w16cid:durableId="2081713725">
    <w:abstractNumId w:val="4"/>
  </w:num>
  <w:num w:numId="5" w16cid:durableId="378557536">
    <w:abstractNumId w:val="1"/>
  </w:num>
  <w:num w:numId="6" w16cid:durableId="10475323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attachedTemplate r:id="rId1"/>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64A"/>
    <w:rsid w:val="000007D9"/>
    <w:rsid w:val="00002A68"/>
    <w:rsid w:val="00004B10"/>
    <w:rsid w:val="00005F20"/>
    <w:rsid w:val="00006FAA"/>
    <w:rsid w:val="000075CF"/>
    <w:rsid w:val="000105C1"/>
    <w:rsid w:val="00011365"/>
    <w:rsid w:val="00011D8A"/>
    <w:rsid w:val="00012B1C"/>
    <w:rsid w:val="00013398"/>
    <w:rsid w:val="000139D7"/>
    <w:rsid w:val="00015893"/>
    <w:rsid w:val="0002134E"/>
    <w:rsid w:val="000222F1"/>
    <w:rsid w:val="000227FF"/>
    <w:rsid w:val="00023B64"/>
    <w:rsid w:val="00023E53"/>
    <w:rsid w:val="00024C4E"/>
    <w:rsid w:val="00025D69"/>
    <w:rsid w:val="000269B2"/>
    <w:rsid w:val="00026E6E"/>
    <w:rsid w:val="000314B2"/>
    <w:rsid w:val="0004093E"/>
    <w:rsid w:val="0004130A"/>
    <w:rsid w:val="000415CF"/>
    <w:rsid w:val="00041F3F"/>
    <w:rsid w:val="00044306"/>
    <w:rsid w:val="000455C2"/>
    <w:rsid w:val="0004583C"/>
    <w:rsid w:val="00045C35"/>
    <w:rsid w:val="000465C6"/>
    <w:rsid w:val="0004687F"/>
    <w:rsid w:val="000502EC"/>
    <w:rsid w:val="0005170F"/>
    <w:rsid w:val="00051CEB"/>
    <w:rsid w:val="00051D91"/>
    <w:rsid w:val="0005253E"/>
    <w:rsid w:val="00053058"/>
    <w:rsid w:val="000532D5"/>
    <w:rsid w:val="00053EC7"/>
    <w:rsid w:val="000551FA"/>
    <w:rsid w:val="000559B0"/>
    <w:rsid w:val="00055BA3"/>
    <w:rsid w:val="00055EC0"/>
    <w:rsid w:val="00056566"/>
    <w:rsid w:val="0005705B"/>
    <w:rsid w:val="00057096"/>
    <w:rsid w:val="0006172F"/>
    <w:rsid w:val="00064895"/>
    <w:rsid w:val="00065F10"/>
    <w:rsid w:val="000663A9"/>
    <w:rsid w:val="00066F87"/>
    <w:rsid w:val="000700CB"/>
    <w:rsid w:val="00070212"/>
    <w:rsid w:val="00072FC1"/>
    <w:rsid w:val="00073BB8"/>
    <w:rsid w:val="0007485E"/>
    <w:rsid w:val="000762F1"/>
    <w:rsid w:val="00077D9E"/>
    <w:rsid w:val="00077DF4"/>
    <w:rsid w:val="0008028B"/>
    <w:rsid w:val="00081309"/>
    <w:rsid w:val="000826C6"/>
    <w:rsid w:val="000828E5"/>
    <w:rsid w:val="00082EE4"/>
    <w:rsid w:val="00083937"/>
    <w:rsid w:val="00083CF1"/>
    <w:rsid w:val="00083D86"/>
    <w:rsid w:val="000850A1"/>
    <w:rsid w:val="0008767B"/>
    <w:rsid w:val="0009049D"/>
    <w:rsid w:val="00090AB3"/>
    <w:rsid w:val="00090BB3"/>
    <w:rsid w:val="00091410"/>
    <w:rsid w:val="00091A26"/>
    <w:rsid w:val="00092E66"/>
    <w:rsid w:val="00096537"/>
    <w:rsid w:val="0009663A"/>
    <w:rsid w:val="000967C5"/>
    <w:rsid w:val="000978B2"/>
    <w:rsid w:val="00097D7F"/>
    <w:rsid w:val="000A080A"/>
    <w:rsid w:val="000A0937"/>
    <w:rsid w:val="000A0D94"/>
    <w:rsid w:val="000A25A7"/>
    <w:rsid w:val="000A3F37"/>
    <w:rsid w:val="000A3FCA"/>
    <w:rsid w:val="000A43BF"/>
    <w:rsid w:val="000A4423"/>
    <w:rsid w:val="000A47B4"/>
    <w:rsid w:val="000B049D"/>
    <w:rsid w:val="000B1B30"/>
    <w:rsid w:val="000B241F"/>
    <w:rsid w:val="000B44CC"/>
    <w:rsid w:val="000B6FD4"/>
    <w:rsid w:val="000C0F82"/>
    <w:rsid w:val="000C229E"/>
    <w:rsid w:val="000C3CA7"/>
    <w:rsid w:val="000C40B5"/>
    <w:rsid w:val="000C41C3"/>
    <w:rsid w:val="000C5BD8"/>
    <w:rsid w:val="000C71CE"/>
    <w:rsid w:val="000D1411"/>
    <w:rsid w:val="000D1B50"/>
    <w:rsid w:val="000D22DE"/>
    <w:rsid w:val="000D402A"/>
    <w:rsid w:val="000D49AE"/>
    <w:rsid w:val="000D51F2"/>
    <w:rsid w:val="000D55FA"/>
    <w:rsid w:val="000D781D"/>
    <w:rsid w:val="000E3393"/>
    <w:rsid w:val="000E3C1A"/>
    <w:rsid w:val="000E4D32"/>
    <w:rsid w:val="000E5CD9"/>
    <w:rsid w:val="000E5DC6"/>
    <w:rsid w:val="000E7256"/>
    <w:rsid w:val="000F0147"/>
    <w:rsid w:val="000F1BA9"/>
    <w:rsid w:val="000F215B"/>
    <w:rsid w:val="000F32FE"/>
    <w:rsid w:val="000F398B"/>
    <w:rsid w:val="000F3BDB"/>
    <w:rsid w:val="000F5DFC"/>
    <w:rsid w:val="000F6649"/>
    <w:rsid w:val="000F702B"/>
    <w:rsid w:val="000F7F5E"/>
    <w:rsid w:val="0010756E"/>
    <w:rsid w:val="00110598"/>
    <w:rsid w:val="001108E4"/>
    <w:rsid w:val="00111117"/>
    <w:rsid w:val="00111FEF"/>
    <w:rsid w:val="001128AB"/>
    <w:rsid w:val="00112C88"/>
    <w:rsid w:val="00115C7B"/>
    <w:rsid w:val="0012023D"/>
    <w:rsid w:val="00120824"/>
    <w:rsid w:val="00120CDF"/>
    <w:rsid w:val="001217CF"/>
    <w:rsid w:val="00123033"/>
    <w:rsid w:val="00124A7C"/>
    <w:rsid w:val="00124D1A"/>
    <w:rsid w:val="001256CA"/>
    <w:rsid w:val="001265C3"/>
    <w:rsid w:val="0012794B"/>
    <w:rsid w:val="0013026F"/>
    <w:rsid w:val="00130CCC"/>
    <w:rsid w:val="00131357"/>
    <w:rsid w:val="001318C8"/>
    <w:rsid w:val="00132982"/>
    <w:rsid w:val="001338B4"/>
    <w:rsid w:val="00133CB7"/>
    <w:rsid w:val="001340E4"/>
    <w:rsid w:val="001346CB"/>
    <w:rsid w:val="00134A76"/>
    <w:rsid w:val="001360CA"/>
    <w:rsid w:val="00136138"/>
    <w:rsid w:val="00137EDC"/>
    <w:rsid w:val="00140D4A"/>
    <w:rsid w:val="001413E6"/>
    <w:rsid w:val="00143000"/>
    <w:rsid w:val="00143129"/>
    <w:rsid w:val="00143957"/>
    <w:rsid w:val="00143B77"/>
    <w:rsid w:val="00143F6A"/>
    <w:rsid w:val="001441BF"/>
    <w:rsid w:val="001457A1"/>
    <w:rsid w:val="001460E5"/>
    <w:rsid w:val="0014639F"/>
    <w:rsid w:val="0014671C"/>
    <w:rsid w:val="001512D5"/>
    <w:rsid w:val="001512E4"/>
    <w:rsid w:val="00151F81"/>
    <w:rsid w:val="0015288C"/>
    <w:rsid w:val="00152AC6"/>
    <w:rsid w:val="00152C5A"/>
    <w:rsid w:val="00152F34"/>
    <w:rsid w:val="0015453D"/>
    <w:rsid w:val="00156314"/>
    <w:rsid w:val="0015665F"/>
    <w:rsid w:val="00162965"/>
    <w:rsid w:val="00163B84"/>
    <w:rsid w:val="00165ACA"/>
    <w:rsid w:val="00165D22"/>
    <w:rsid w:val="0017128F"/>
    <w:rsid w:val="0017191D"/>
    <w:rsid w:val="00171ED9"/>
    <w:rsid w:val="0017307F"/>
    <w:rsid w:val="0017323B"/>
    <w:rsid w:val="00174D12"/>
    <w:rsid w:val="001772DE"/>
    <w:rsid w:val="00177902"/>
    <w:rsid w:val="00177C92"/>
    <w:rsid w:val="0018087C"/>
    <w:rsid w:val="00181BF5"/>
    <w:rsid w:val="00183018"/>
    <w:rsid w:val="00184BE2"/>
    <w:rsid w:val="00190B69"/>
    <w:rsid w:val="00191F34"/>
    <w:rsid w:val="00194A92"/>
    <w:rsid w:val="00196864"/>
    <w:rsid w:val="001970A6"/>
    <w:rsid w:val="001A0A3C"/>
    <w:rsid w:val="001A2A34"/>
    <w:rsid w:val="001A2B95"/>
    <w:rsid w:val="001A3EFC"/>
    <w:rsid w:val="001A4480"/>
    <w:rsid w:val="001A4B7B"/>
    <w:rsid w:val="001A71DB"/>
    <w:rsid w:val="001B14C2"/>
    <w:rsid w:val="001B2BD0"/>
    <w:rsid w:val="001B4D2D"/>
    <w:rsid w:val="001B78DD"/>
    <w:rsid w:val="001C0266"/>
    <w:rsid w:val="001C046E"/>
    <w:rsid w:val="001C2C8E"/>
    <w:rsid w:val="001C3552"/>
    <w:rsid w:val="001C3EBE"/>
    <w:rsid w:val="001C4C06"/>
    <w:rsid w:val="001C5155"/>
    <w:rsid w:val="001C5DC0"/>
    <w:rsid w:val="001C5E14"/>
    <w:rsid w:val="001C65AF"/>
    <w:rsid w:val="001C7AB6"/>
    <w:rsid w:val="001C7B02"/>
    <w:rsid w:val="001D07AE"/>
    <w:rsid w:val="001D100B"/>
    <w:rsid w:val="001D1F23"/>
    <w:rsid w:val="001D2072"/>
    <w:rsid w:val="001D3872"/>
    <w:rsid w:val="001D3C87"/>
    <w:rsid w:val="001D4A71"/>
    <w:rsid w:val="001D4D30"/>
    <w:rsid w:val="001D5895"/>
    <w:rsid w:val="001D59E2"/>
    <w:rsid w:val="001D5B1C"/>
    <w:rsid w:val="001D62D2"/>
    <w:rsid w:val="001D7645"/>
    <w:rsid w:val="001E23BF"/>
    <w:rsid w:val="001E4487"/>
    <w:rsid w:val="001E5362"/>
    <w:rsid w:val="001E5D68"/>
    <w:rsid w:val="001E5EE2"/>
    <w:rsid w:val="001E6777"/>
    <w:rsid w:val="001F06B3"/>
    <w:rsid w:val="001F26EA"/>
    <w:rsid w:val="001F4373"/>
    <w:rsid w:val="001F45AE"/>
    <w:rsid w:val="001F4C85"/>
    <w:rsid w:val="001F5247"/>
    <w:rsid w:val="001F567B"/>
    <w:rsid w:val="001F6E65"/>
    <w:rsid w:val="001F7A17"/>
    <w:rsid w:val="00200BB2"/>
    <w:rsid w:val="00203C51"/>
    <w:rsid w:val="00204DE6"/>
    <w:rsid w:val="00205D96"/>
    <w:rsid w:val="00206A20"/>
    <w:rsid w:val="00206CE2"/>
    <w:rsid w:val="00207255"/>
    <w:rsid w:val="00207C61"/>
    <w:rsid w:val="00210D37"/>
    <w:rsid w:val="002121C9"/>
    <w:rsid w:val="00213353"/>
    <w:rsid w:val="00213ADD"/>
    <w:rsid w:val="00214D2C"/>
    <w:rsid w:val="002155BC"/>
    <w:rsid w:val="002205C0"/>
    <w:rsid w:val="00220A69"/>
    <w:rsid w:val="00221698"/>
    <w:rsid w:val="00222251"/>
    <w:rsid w:val="00222785"/>
    <w:rsid w:val="002240A2"/>
    <w:rsid w:val="002240DF"/>
    <w:rsid w:val="002242A8"/>
    <w:rsid w:val="00225C65"/>
    <w:rsid w:val="00225E07"/>
    <w:rsid w:val="00226324"/>
    <w:rsid w:val="00226750"/>
    <w:rsid w:val="00230797"/>
    <w:rsid w:val="00232259"/>
    <w:rsid w:val="00232906"/>
    <w:rsid w:val="00232F96"/>
    <w:rsid w:val="002340DB"/>
    <w:rsid w:val="0023496E"/>
    <w:rsid w:val="00234987"/>
    <w:rsid w:val="00235CF9"/>
    <w:rsid w:val="00237454"/>
    <w:rsid w:val="00237657"/>
    <w:rsid w:val="00240564"/>
    <w:rsid w:val="0024368E"/>
    <w:rsid w:val="002443B9"/>
    <w:rsid w:val="002446F9"/>
    <w:rsid w:val="00245CED"/>
    <w:rsid w:val="00245D13"/>
    <w:rsid w:val="00246B29"/>
    <w:rsid w:val="00247448"/>
    <w:rsid w:val="00252E78"/>
    <w:rsid w:val="0025302E"/>
    <w:rsid w:val="00253BDF"/>
    <w:rsid w:val="00256129"/>
    <w:rsid w:val="0025685E"/>
    <w:rsid w:val="00256FFE"/>
    <w:rsid w:val="00257C02"/>
    <w:rsid w:val="00261992"/>
    <w:rsid w:val="0026471A"/>
    <w:rsid w:val="002648CC"/>
    <w:rsid w:val="00267AC4"/>
    <w:rsid w:val="00274D8B"/>
    <w:rsid w:val="0027575F"/>
    <w:rsid w:val="0027672E"/>
    <w:rsid w:val="0027723B"/>
    <w:rsid w:val="00281463"/>
    <w:rsid w:val="00282873"/>
    <w:rsid w:val="00282FF8"/>
    <w:rsid w:val="002832DB"/>
    <w:rsid w:val="00283E3E"/>
    <w:rsid w:val="002841AA"/>
    <w:rsid w:val="002861C0"/>
    <w:rsid w:val="00286489"/>
    <w:rsid w:val="002864C2"/>
    <w:rsid w:val="00286C0B"/>
    <w:rsid w:val="002909FF"/>
    <w:rsid w:val="0029148A"/>
    <w:rsid w:val="002921B6"/>
    <w:rsid w:val="0029232C"/>
    <w:rsid w:val="00293505"/>
    <w:rsid w:val="002937D8"/>
    <w:rsid w:val="002940CE"/>
    <w:rsid w:val="002948DD"/>
    <w:rsid w:val="00295239"/>
    <w:rsid w:val="002A2E07"/>
    <w:rsid w:val="002A4B6D"/>
    <w:rsid w:val="002A5CC3"/>
    <w:rsid w:val="002A5E5B"/>
    <w:rsid w:val="002A7D5A"/>
    <w:rsid w:val="002B08B5"/>
    <w:rsid w:val="002B0BE1"/>
    <w:rsid w:val="002B42C2"/>
    <w:rsid w:val="002B5096"/>
    <w:rsid w:val="002B542A"/>
    <w:rsid w:val="002B55E4"/>
    <w:rsid w:val="002B5E28"/>
    <w:rsid w:val="002B642C"/>
    <w:rsid w:val="002B7FD5"/>
    <w:rsid w:val="002C17E5"/>
    <w:rsid w:val="002C3154"/>
    <w:rsid w:val="002C38F4"/>
    <w:rsid w:val="002C63C6"/>
    <w:rsid w:val="002C7F11"/>
    <w:rsid w:val="002D0F1F"/>
    <w:rsid w:val="002D2325"/>
    <w:rsid w:val="002D2479"/>
    <w:rsid w:val="002D2859"/>
    <w:rsid w:val="002D3394"/>
    <w:rsid w:val="002D3ABE"/>
    <w:rsid w:val="002D3B36"/>
    <w:rsid w:val="002D469B"/>
    <w:rsid w:val="002D4AD1"/>
    <w:rsid w:val="002D4CED"/>
    <w:rsid w:val="002D5774"/>
    <w:rsid w:val="002D5BF7"/>
    <w:rsid w:val="002D6A9D"/>
    <w:rsid w:val="002E1504"/>
    <w:rsid w:val="002E1C1A"/>
    <w:rsid w:val="002E1DA5"/>
    <w:rsid w:val="002E3142"/>
    <w:rsid w:val="002E34FC"/>
    <w:rsid w:val="002E5F6B"/>
    <w:rsid w:val="002E6BBF"/>
    <w:rsid w:val="002F0211"/>
    <w:rsid w:val="002F021D"/>
    <w:rsid w:val="002F0701"/>
    <w:rsid w:val="002F09B5"/>
    <w:rsid w:val="002F0B1B"/>
    <w:rsid w:val="002F2F60"/>
    <w:rsid w:val="002F317D"/>
    <w:rsid w:val="002F3263"/>
    <w:rsid w:val="002F395D"/>
    <w:rsid w:val="002F5B19"/>
    <w:rsid w:val="002F67CB"/>
    <w:rsid w:val="002F78D4"/>
    <w:rsid w:val="00301379"/>
    <w:rsid w:val="00301862"/>
    <w:rsid w:val="00301F73"/>
    <w:rsid w:val="003023E0"/>
    <w:rsid w:val="00302534"/>
    <w:rsid w:val="003033F6"/>
    <w:rsid w:val="00306C26"/>
    <w:rsid w:val="00306DA4"/>
    <w:rsid w:val="003079E5"/>
    <w:rsid w:val="003104D7"/>
    <w:rsid w:val="00312A9E"/>
    <w:rsid w:val="0031350C"/>
    <w:rsid w:val="00313C7A"/>
    <w:rsid w:val="00316D96"/>
    <w:rsid w:val="00316E79"/>
    <w:rsid w:val="00321D5B"/>
    <w:rsid w:val="0032263B"/>
    <w:rsid w:val="00322F60"/>
    <w:rsid w:val="00323587"/>
    <w:rsid w:val="003269E4"/>
    <w:rsid w:val="00327DB4"/>
    <w:rsid w:val="003334CD"/>
    <w:rsid w:val="00333CB5"/>
    <w:rsid w:val="00334B54"/>
    <w:rsid w:val="00335723"/>
    <w:rsid w:val="0033656B"/>
    <w:rsid w:val="00337827"/>
    <w:rsid w:val="00340D21"/>
    <w:rsid w:val="00340F7C"/>
    <w:rsid w:val="00341520"/>
    <w:rsid w:val="00342493"/>
    <w:rsid w:val="00345C7C"/>
    <w:rsid w:val="003470FE"/>
    <w:rsid w:val="003505C4"/>
    <w:rsid w:val="00353797"/>
    <w:rsid w:val="00353A52"/>
    <w:rsid w:val="00354BAB"/>
    <w:rsid w:val="00354DBD"/>
    <w:rsid w:val="00355F41"/>
    <w:rsid w:val="00357B61"/>
    <w:rsid w:val="00360B1A"/>
    <w:rsid w:val="0036167F"/>
    <w:rsid w:val="00362B23"/>
    <w:rsid w:val="00362F49"/>
    <w:rsid w:val="0036383A"/>
    <w:rsid w:val="003656BB"/>
    <w:rsid w:val="00367A3C"/>
    <w:rsid w:val="00370916"/>
    <w:rsid w:val="00370A0A"/>
    <w:rsid w:val="0037175D"/>
    <w:rsid w:val="003720C4"/>
    <w:rsid w:val="00372870"/>
    <w:rsid w:val="0037301C"/>
    <w:rsid w:val="003732F4"/>
    <w:rsid w:val="00373507"/>
    <w:rsid w:val="003748E0"/>
    <w:rsid w:val="003748FB"/>
    <w:rsid w:val="003764F8"/>
    <w:rsid w:val="00377FF6"/>
    <w:rsid w:val="003801AE"/>
    <w:rsid w:val="00381BDD"/>
    <w:rsid w:val="003820C7"/>
    <w:rsid w:val="00382BB2"/>
    <w:rsid w:val="00382BCC"/>
    <w:rsid w:val="003849EE"/>
    <w:rsid w:val="00385160"/>
    <w:rsid w:val="003852DC"/>
    <w:rsid w:val="00387292"/>
    <w:rsid w:val="00387348"/>
    <w:rsid w:val="00387C99"/>
    <w:rsid w:val="00390D1D"/>
    <w:rsid w:val="00390F66"/>
    <w:rsid w:val="00392FAF"/>
    <w:rsid w:val="00394CC9"/>
    <w:rsid w:val="00395CEC"/>
    <w:rsid w:val="00396CEB"/>
    <w:rsid w:val="00397407"/>
    <w:rsid w:val="0039740A"/>
    <w:rsid w:val="003A00D1"/>
    <w:rsid w:val="003A02EB"/>
    <w:rsid w:val="003A084F"/>
    <w:rsid w:val="003A089F"/>
    <w:rsid w:val="003A192F"/>
    <w:rsid w:val="003A35B4"/>
    <w:rsid w:val="003A3A61"/>
    <w:rsid w:val="003A500A"/>
    <w:rsid w:val="003A7CB9"/>
    <w:rsid w:val="003B0BCD"/>
    <w:rsid w:val="003B113B"/>
    <w:rsid w:val="003B130E"/>
    <w:rsid w:val="003B1AF5"/>
    <w:rsid w:val="003B1C25"/>
    <w:rsid w:val="003B38A9"/>
    <w:rsid w:val="003B4B7A"/>
    <w:rsid w:val="003B54F6"/>
    <w:rsid w:val="003C02D8"/>
    <w:rsid w:val="003C063B"/>
    <w:rsid w:val="003C064F"/>
    <w:rsid w:val="003C0AD4"/>
    <w:rsid w:val="003C1E75"/>
    <w:rsid w:val="003C2022"/>
    <w:rsid w:val="003C2CF4"/>
    <w:rsid w:val="003C3A56"/>
    <w:rsid w:val="003C42A5"/>
    <w:rsid w:val="003C4796"/>
    <w:rsid w:val="003C6164"/>
    <w:rsid w:val="003C730A"/>
    <w:rsid w:val="003D021D"/>
    <w:rsid w:val="003D10F5"/>
    <w:rsid w:val="003D19AC"/>
    <w:rsid w:val="003D4D1D"/>
    <w:rsid w:val="003D5DBA"/>
    <w:rsid w:val="003D664E"/>
    <w:rsid w:val="003D6860"/>
    <w:rsid w:val="003D6BC3"/>
    <w:rsid w:val="003D6C6E"/>
    <w:rsid w:val="003D7C1C"/>
    <w:rsid w:val="003D7FAB"/>
    <w:rsid w:val="003E002A"/>
    <w:rsid w:val="003E0186"/>
    <w:rsid w:val="003E06B8"/>
    <w:rsid w:val="003E3E5C"/>
    <w:rsid w:val="003E6699"/>
    <w:rsid w:val="003F2166"/>
    <w:rsid w:val="003F38F5"/>
    <w:rsid w:val="003F3C60"/>
    <w:rsid w:val="003F7176"/>
    <w:rsid w:val="004008BB"/>
    <w:rsid w:val="00401922"/>
    <w:rsid w:val="004022DE"/>
    <w:rsid w:val="00402F5B"/>
    <w:rsid w:val="00404E9E"/>
    <w:rsid w:val="0040532B"/>
    <w:rsid w:val="0040565B"/>
    <w:rsid w:val="00405855"/>
    <w:rsid w:val="00405E31"/>
    <w:rsid w:val="00406F8B"/>
    <w:rsid w:val="00407CB3"/>
    <w:rsid w:val="00407D58"/>
    <w:rsid w:val="00410438"/>
    <w:rsid w:val="00411F37"/>
    <w:rsid w:val="00413F10"/>
    <w:rsid w:val="0041423E"/>
    <w:rsid w:val="00414307"/>
    <w:rsid w:val="00414A2F"/>
    <w:rsid w:val="00415791"/>
    <w:rsid w:val="00415DB6"/>
    <w:rsid w:val="00416495"/>
    <w:rsid w:val="00417E30"/>
    <w:rsid w:val="004203F8"/>
    <w:rsid w:val="00420804"/>
    <w:rsid w:val="00420ACD"/>
    <w:rsid w:val="00421C8E"/>
    <w:rsid w:val="004234E9"/>
    <w:rsid w:val="00424835"/>
    <w:rsid w:val="00424B67"/>
    <w:rsid w:val="004256B5"/>
    <w:rsid w:val="004259D1"/>
    <w:rsid w:val="004324C8"/>
    <w:rsid w:val="00432B74"/>
    <w:rsid w:val="004330D4"/>
    <w:rsid w:val="00433C45"/>
    <w:rsid w:val="004341EA"/>
    <w:rsid w:val="00434455"/>
    <w:rsid w:val="00434C89"/>
    <w:rsid w:val="0043531B"/>
    <w:rsid w:val="004363F0"/>
    <w:rsid w:val="00437A75"/>
    <w:rsid w:val="00440122"/>
    <w:rsid w:val="00440A7B"/>
    <w:rsid w:val="00441510"/>
    <w:rsid w:val="00442F17"/>
    <w:rsid w:val="00444C4F"/>
    <w:rsid w:val="00445448"/>
    <w:rsid w:val="00445ED5"/>
    <w:rsid w:val="00446A4F"/>
    <w:rsid w:val="004473FE"/>
    <w:rsid w:val="0044777F"/>
    <w:rsid w:val="00447D9E"/>
    <w:rsid w:val="00447FE1"/>
    <w:rsid w:val="004517C5"/>
    <w:rsid w:val="0045315D"/>
    <w:rsid w:val="004548A0"/>
    <w:rsid w:val="00454D4D"/>
    <w:rsid w:val="0045545E"/>
    <w:rsid w:val="00455A2B"/>
    <w:rsid w:val="0046157F"/>
    <w:rsid w:val="00462F53"/>
    <w:rsid w:val="00462F6F"/>
    <w:rsid w:val="0046440C"/>
    <w:rsid w:val="00464A33"/>
    <w:rsid w:val="0046512B"/>
    <w:rsid w:val="0046526D"/>
    <w:rsid w:val="00465328"/>
    <w:rsid w:val="00465D7D"/>
    <w:rsid w:val="0046633D"/>
    <w:rsid w:val="00466758"/>
    <w:rsid w:val="00467961"/>
    <w:rsid w:val="00467CD8"/>
    <w:rsid w:val="00470456"/>
    <w:rsid w:val="0047106C"/>
    <w:rsid w:val="004710A0"/>
    <w:rsid w:val="00472468"/>
    <w:rsid w:val="00472502"/>
    <w:rsid w:val="004738CE"/>
    <w:rsid w:val="00473B2D"/>
    <w:rsid w:val="00473E7D"/>
    <w:rsid w:val="00476BD2"/>
    <w:rsid w:val="00476E65"/>
    <w:rsid w:val="00477681"/>
    <w:rsid w:val="00477A29"/>
    <w:rsid w:val="0048157D"/>
    <w:rsid w:val="00481EC3"/>
    <w:rsid w:val="00482AB1"/>
    <w:rsid w:val="00482F06"/>
    <w:rsid w:val="00484380"/>
    <w:rsid w:val="00484BC9"/>
    <w:rsid w:val="00485C73"/>
    <w:rsid w:val="0049098C"/>
    <w:rsid w:val="00490B32"/>
    <w:rsid w:val="004911DA"/>
    <w:rsid w:val="0049214E"/>
    <w:rsid w:val="00494979"/>
    <w:rsid w:val="0049733F"/>
    <w:rsid w:val="0049769F"/>
    <w:rsid w:val="004978A8"/>
    <w:rsid w:val="004A1C6E"/>
    <w:rsid w:val="004A1F64"/>
    <w:rsid w:val="004A2356"/>
    <w:rsid w:val="004A2A6E"/>
    <w:rsid w:val="004A33E6"/>
    <w:rsid w:val="004A6A21"/>
    <w:rsid w:val="004B08D3"/>
    <w:rsid w:val="004B15F4"/>
    <w:rsid w:val="004B2568"/>
    <w:rsid w:val="004B2A81"/>
    <w:rsid w:val="004B3EB5"/>
    <w:rsid w:val="004B48AA"/>
    <w:rsid w:val="004B4C9A"/>
    <w:rsid w:val="004B67B8"/>
    <w:rsid w:val="004B67EB"/>
    <w:rsid w:val="004C0156"/>
    <w:rsid w:val="004C076E"/>
    <w:rsid w:val="004C1499"/>
    <w:rsid w:val="004C2FB4"/>
    <w:rsid w:val="004C2FED"/>
    <w:rsid w:val="004C4570"/>
    <w:rsid w:val="004C7819"/>
    <w:rsid w:val="004D076C"/>
    <w:rsid w:val="004D07AE"/>
    <w:rsid w:val="004D0C42"/>
    <w:rsid w:val="004D18E8"/>
    <w:rsid w:val="004D20DF"/>
    <w:rsid w:val="004D2A2E"/>
    <w:rsid w:val="004D2D51"/>
    <w:rsid w:val="004D34AB"/>
    <w:rsid w:val="004D4804"/>
    <w:rsid w:val="004D5AD4"/>
    <w:rsid w:val="004D6983"/>
    <w:rsid w:val="004D7F6C"/>
    <w:rsid w:val="004E1185"/>
    <w:rsid w:val="004E15A2"/>
    <w:rsid w:val="004E1AE1"/>
    <w:rsid w:val="004E4642"/>
    <w:rsid w:val="004E5542"/>
    <w:rsid w:val="004E57ED"/>
    <w:rsid w:val="004E61D0"/>
    <w:rsid w:val="004E769B"/>
    <w:rsid w:val="004F06C5"/>
    <w:rsid w:val="004F1A83"/>
    <w:rsid w:val="004F5865"/>
    <w:rsid w:val="004F5D48"/>
    <w:rsid w:val="004F6FE0"/>
    <w:rsid w:val="0050089B"/>
    <w:rsid w:val="00500EAC"/>
    <w:rsid w:val="00501DAE"/>
    <w:rsid w:val="00502217"/>
    <w:rsid w:val="00503994"/>
    <w:rsid w:val="005060DF"/>
    <w:rsid w:val="005063F0"/>
    <w:rsid w:val="005107B0"/>
    <w:rsid w:val="00511945"/>
    <w:rsid w:val="00511A3A"/>
    <w:rsid w:val="0051220D"/>
    <w:rsid w:val="00513111"/>
    <w:rsid w:val="0051335A"/>
    <w:rsid w:val="00513414"/>
    <w:rsid w:val="00513456"/>
    <w:rsid w:val="00514A5D"/>
    <w:rsid w:val="00515941"/>
    <w:rsid w:val="00515CED"/>
    <w:rsid w:val="00515E98"/>
    <w:rsid w:val="00517B3F"/>
    <w:rsid w:val="00520109"/>
    <w:rsid w:val="0052046A"/>
    <w:rsid w:val="005205FF"/>
    <w:rsid w:val="00520D1C"/>
    <w:rsid w:val="00521ADC"/>
    <w:rsid w:val="00523A3A"/>
    <w:rsid w:val="005260BD"/>
    <w:rsid w:val="00526321"/>
    <w:rsid w:val="00526703"/>
    <w:rsid w:val="00526B83"/>
    <w:rsid w:val="00527BFF"/>
    <w:rsid w:val="00530128"/>
    <w:rsid w:val="00530955"/>
    <w:rsid w:val="00530FD4"/>
    <w:rsid w:val="00531E76"/>
    <w:rsid w:val="00532193"/>
    <w:rsid w:val="0053284A"/>
    <w:rsid w:val="00534C1E"/>
    <w:rsid w:val="00535783"/>
    <w:rsid w:val="005365E1"/>
    <w:rsid w:val="00536BD8"/>
    <w:rsid w:val="00536E7D"/>
    <w:rsid w:val="00537BE6"/>
    <w:rsid w:val="00540DAA"/>
    <w:rsid w:val="005415EA"/>
    <w:rsid w:val="005417E1"/>
    <w:rsid w:val="00542650"/>
    <w:rsid w:val="00544F12"/>
    <w:rsid w:val="005456C4"/>
    <w:rsid w:val="00546354"/>
    <w:rsid w:val="00550BB3"/>
    <w:rsid w:val="00552942"/>
    <w:rsid w:val="005533CD"/>
    <w:rsid w:val="005561B5"/>
    <w:rsid w:val="00556992"/>
    <w:rsid w:val="00556F18"/>
    <w:rsid w:val="0056131A"/>
    <w:rsid w:val="00562004"/>
    <w:rsid w:val="005620D7"/>
    <w:rsid w:val="00562979"/>
    <w:rsid w:val="00564DFE"/>
    <w:rsid w:val="00565225"/>
    <w:rsid w:val="005654C9"/>
    <w:rsid w:val="00565791"/>
    <w:rsid w:val="00567401"/>
    <w:rsid w:val="0056790B"/>
    <w:rsid w:val="00570CE8"/>
    <w:rsid w:val="005738C7"/>
    <w:rsid w:val="00573AEE"/>
    <w:rsid w:val="005743D2"/>
    <w:rsid w:val="005744D1"/>
    <w:rsid w:val="00577025"/>
    <w:rsid w:val="005775F3"/>
    <w:rsid w:val="005807E3"/>
    <w:rsid w:val="00581A6A"/>
    <w:rsid w:val="0058262B"/>
    <w:rsid w:val="005829BD"/>
    <w:rsid w:val="00582A5A"/>
    <w:rsid w:val="0058631F"/>
    <w:rsid w:val="00586E1E"/>
    <w:rsid w:val="005872CA"/>
    <w:rsid w:val="00591064"/>
    <w:rsid w:val="005919E3"/>
    <w:rsid w:val="00592037"/>
    <w:rsid w:val="0059229C"/>
    <w:rsid w:val="00592A8E"/>
    <w:rsid w:val="00593D08"/>
    <w:rsid w:val="00594450"/>
    <w:rsid w:val="005954EA"/>
    <w:rsid w:val="00597545"/>
    <w:rsid w:val="005975E1"/>
    <w:rsid w:val="005A0B7D"/>
    <w:rsid w:val="005A1C94"/>
    <w:rsid w:val="005A2070"/>
    <w:rsid w:val="005A276F"/>
    <w:rsid w:val="005A33CC"/>
    <w:rsid w:val="005A39C8"/>
    <w:rsid w:val="005A401F"/>
    <w:rsid w:val="005A515A"/>
    <w:rsid w:val="005A6C9A"/>
    <w:rsid w:val="005B0D85"/>
    <w:rsid w:val="005B13F8"/>
    <w:rsid w:val="005B2179"/>
    <w:rsid w:val="005B24A3"/>
    <w:rsid w:val="005B2BA0"/>
    <w:rsid w:val="005B51DD"/>
    <w:rsid w:val="005B7383"/>
    <w:rsid w:val="005C0A15"/>
    <w:rsid w:val="005C0AD7"/>
    <w:rsid w:val="005C1AE5"/>
    <w:rsid w:val="005C1B15"/>
    <w:rsid w:val="005C5189"/>
    <w:rsid w:val="005C7045"/>
    <w:rsid w:val="005C736D"/>
    <w:rsid w:val="005D021B"/>
    <w:rsid w:val="005D0CD6"/>
    <w:rsid w:val="005D1154"/>
    <w:rsid w:val="005D1595"/>
    <w:rsid w:val="005D4374"/>
    <w:rsid w:val="005D5123"/>
    <w:rsid w:val="005D599D"/>
    <w:rsid w:val="005D65B9"/>
    <w:rsid w:val="005D7EE8"/>
    <w:rsid w:val="005D7F38"/>
    <w:rsid w:val="005E0095"/>
    <w:rsid w:val="005E087A"/>
    <w:rsid w:val="005E16CB"/>
    <w:rsid w:val="005E2F52"/>
    <w:rsid w:val="005E3AC3"/>
    <w:rsid w:val="005E42B0"/>
    <w:rsid w:val="005E44AE"/>
    <w:rsid w:val="005E6500"/>
    <w:rsid w:val="005E6E03"/>
    <w:rsid w:val="005E7362"/>
    <w:rsid w:val="005E7EE6"/>
    <w:rsid w:val="005F0B5F"/>
    <w:rsid w:val="005F0F46"/>
    <w:rsid w:val="005F4B10"/>
    <w:rsid w:val="005F7090"/>
    <w:rsid w:val="005F7150"/>
    <w:rsid w:val="005F7228"/>
    <w:rsid w:val="006003DB"/>
    <w:rsid w:val="00600519"/>
    <w:rsid w:val="00601683"/>
    <w:rsid w:val="00601D4B"/>
    <w:rsid w:val="0060267E"/>
    <w:rsid w:val="00602E5D"/>
    <w:rsid w:val="00604EBE"/>
    <w:rsid w:val="006065AF"/>
    <w:rsid w:val="006074C3"/>
    <w:rsid w:val="00607F15"/>
    <w:rsid w:val="0061220C"/>
    <w:rsid w:val="0061245B"/>
    <w:rsid w:val="006152A0"/>
    <w:rsid w:val="006156A2"/>
    <w:rsid w:val="0061611B"/>
    <w:rsid w:val="00616169"/>
    <w:rsid w:val="006165F2"/>
    <w:rsid w:val="006201F3"/>
    <w:rsid w:val="006203B9"/>
    <w:rsid w:val="006207FB"/>
    <w:rsid w:val="006214D2"/>
    <w:rsid w:val="006227EA"/>
    <w:rsid w:val="006230EE"/>
    <w:rsid w:val="0062337C"/>
    <w:rsid w:val="00624FE8"/>
    <w:rsid w:val="006256DE"/>
    <w:rsid w:val="006260EA"/>
    <w:rsid w:val="00630E1C"/>
    <w:rsid w:val="0063130B"/>
    <w:rsid w:val="00635162"/>
    <w:rsid w:val="00635257"/>
    <w:rsid w:val="00635BC9"/>
    <w:rsid w:val="00635FBF"/>
    <w:rsid w:val="006368D7"/>
    <w:rsid w:val="006372D0"/>
    <w:rsid w:val="00637A36"/>
    <w:rsid w:val="00640E02"/>
    <w:rsid w:val="0064388F"/>
    <w:rsid w:val="00644028"/>
    <w:rsid w:val="00646085"/>
    <w:rsid w:val="00646E43"/>
    <w:rsid w:val="00647161"/>
    <w:rsid w:val="00651C7F"/>
    <w:rsid w:val="006525E4"/>
    <w:rsid w:val="00652DA7"/>
    <w:rsid w:val="0065388B"/>
    <w:rsid w:val="0065443A"/>
    <w:rsid w:val="0065496D"/>
    <w:rsid w:val="00655636"/>
    <w:rsid w:val="006563B1"/>
    <w:rsid w:val="006576EB"/>
    <w:rsid w:val="00657A77"/>
    <w:rsid w:val="00664093"/>
    <w:rsid w:val="00665DA2"/>
    <w:rsid w:val="0066699F"/>
    <w:rsid w:val="006675FB"/>
    <w:rsid w:val="00670DEA"/>
    <w:rsid w:val="0067243D"/>
    <w:rsid w:val="00672CD1"/>
    <w:rsid w:val="00673735"/>
    <w:rsid w:val="00673B45"/>
    <w:rsid w:val="0067462A"/>
    <w:rsid w:val="00674860"/>
    <w:rsid w:val="00675895"/>
    <w:rsid w:val="00676319"/>
    <w:rsid w:val="006800CF"/>
    <w:rsid w:val="006806D6"/>
    <w:rsid w:val="006808C8"/>
    <w:rsid w:val="00680B40"/>
    <w:rsid w:val="00680EE0"/>
    <w:rsid w:val="006815B8"/>
    <w:rsid w:val="006836FF"/>
    <w:rsid w:val="00685511"/>
    <w:rsid w:val="00686A51"/>
    <w:rsid w:val="0068787E"/>
    <w:rsid w:val="00690199"/>
    <w:rsid w:val="0069036E"/>
    <w:rsid w:val="006949ED"/>
    <w:rsid w:val="006A0178"/>
    <w:rsid w:val="006A13D2"/>
    <w:rsid w:val="006A5008"/>
    <w:rsid w:val="006A50AB"/>
    <w:rsid w:val="006A541E"/>
    <w:rsid w:val="006A5BC8"/>
    <w:rsid w:val="006A5DF7"/>
    <w:rsid w:val="006A60EE"/>
    <w:rsid w:val="006A61B9"/>
    <w:rsid w:val="006A6648"/>
    <w:rsid w:val="006A7C2F"/>
    <w:rsid w:val="006B091F"/>
    <w:rsid w:val="006B0BF9"/>
    <w:rsid w:val="006B0E6D"/>
    <w:rsid w:val="006B0EE9"/>
    <w:rsid w:val="006B1378"/>
    <w:rsid w:val="006B2D14"/>
    <w:rsid w:val="006B3854"/>
    <w:rsid w:val="006B3CAD"/>
    <w:rsid w:val="006B40B1"/>
    <w:rsid w:val="006B4C09"/>
    <w:rsid w:val="006B5FBC"/>
    <w:rsid w:val="006B71FC"/>
    <w:rsid w:val="006B7E31"/>
    <w:rsid w:val="006B7F76"/>
    <w:rsid w:val="006C1E85"/>
    <w:rsid w:val="006C23E7"/>
    <w:rsid w:val="006C26EC"/>
    <w:rsid w:val="006C2B3E"/>
    <w:rsid w:val="006C3464"/>
    <w:rsid w:val="006C3627"/>
    <w:rsid w:val="006C3C5E"/>
    <w:rsid w:val="006C3DFA"/>
    <w:rsid w:val="006C4297"/>
    <w:rsid w:val="006C48B1"/>
    <w:rsid w:val="006C61AA"/>
    <w:rsid w:val="006C6FE7"/>
    <w:rsid w:val="006D0E23"/>
    <w:rsid w:val="006D439A"/>
    <w:rsid w:val="006D5410"/>
    <w:rsid w:val="006D6EF4"/>
    <w:rsid w:val="006D7048"/>
    <w:rsid w:val="006D766F"/>
    <w:rsid w:val="006E09E5"/>
    <w:rsid w:val="006E0B64"/>
    <w:rsid w:val="006E0E8D"/>
    <w:rsid w:val="006E116C"/>
    <w:rsid w:val="006E1B43"/>
    <w:rsid w:val="006E1BE9"/>
    <w:rsid w:val="006E2432"/>
    <w:rsid w:val="006E26E9"/>
    <w:rsid w:val="006E553D"/>
    <w:rsid w:val="006F08E2"/>
    <w:rsid w:val="006F0EB9"/>
    <w:rsid w:val="006F1257"/>
    <w:rsid w:val="006F3447"/>
    <w:rsid w:val="006F4029"/>
    <w:rsid w:val="006F5550"/>
    <w:rsid w:val="006F5706"/>
    <w:rsid w:val="006F6975"/>
    <w:rsid w:val="006F6F2F"/>
    <w:rsid w:val="006F738E"/>
    <w:rsid w:val="00701555"/>
    <w:rsid w:val="00701F79"/>
    <w:rsid w:val="00703B01"/>
    <w:rsid w:val="007044C6"/>
    <w:rsid w:val="00704542"/>
    <w:rsid w:val="00704A19"/>
    <w:rsid w:val="007062F4"/>
    <w:rsid w:val="0070688F"/>
    <w:rsid w:val="00707D02"/>
    <w:rsid w:val="007107AC"/>
    <w:rsid w:val="007113E1"/>
    <w:rsid w:val="007118AC"/>
    <w:rsid w:val="00711D20"/>
    <w:rsid w:val="00712054"/>
    <w:rsid w:val="0071334E"/>
    <w:rsid w:val="007149C1"/>
    <w:rsid w:val="00715373"/>
    <w:rsid w:val="0071639D"/>
    <w:rsid w:val="007164B2"/>
    <w:rsid w:val="007171D9"/>
    <w:rsid w:val="00717322"/>
    <w:rsid w:val="00717F2F"/>
    <w:rsid w:val="007201EC"/>
    <w:rsid w:val="00721A43"/>
    <w:rsid w:val="00722924"/>
    <w:rsid w:val="007245C5"/>
    <w:rsid w:val="00724D06"/>
    <w:rsid w:val="0072540E"/>
    <w:rsid w:val="007264FB"/>
    <w:rsid w:val="007267A4"/>
    <w:rsid w:val="007277B1"/>
    <w:rsid w:val="00727E78"/>
    <w:rsid w:val="007318B3"/>
    <w:rsid w:val="00733025"/>
    <w:rsid w:val="007332EF"/>
    <w:rsid w:val="00734796"/>
    <w:rsid w:val="00735460"/>
    <w:rsid w:val="00735C1F"/>
    <w:rsid w:val="00736BB3"/>
    <w:rsid w:val="00736FD8"/>
    <w:rsid w:val="00737A07"/>
    <w:rsid w:val="00737DDD"/>
    <w:rsid w:val="00744E68"/>
    <w:rsid w:val="00746360"/>
    <w:rsid w:val="0074695A"/>
    <w:rsid w:val="0074729F"/>
    <w:rsid w:val="0074761D"/>
    <w:rsid w:val="00747B38"/>
    <w:rsid w:val="00751B32"/>
    <w:rsid w:val="00752409"/>
    <w:rsid w:val="00753784"/>
    <w:rsid w:val="007554B0"/>
    <w:rsid w:val="00760899"/>
    <w:rsid w:val="007631CD"/>
    <w:rsid w:val="007635AC"/>
    <w:rsid w:val="00764E8E"/>
    <w:rsid w:val="007665ED"/>
    <w:rsid w:val="00766C73"/>
    <w:rsid w:val="007701DF"/>
    <w:rsid w:val="0077048A"/>
    <w:rsid w:val="00771C72"/>
    <w:rsid w:val="0077398E"/>
    <w:rsid w:val="00773D25"/>
    <w:rsid w:val="0077405E"/>
    <w:rsid w:val="00774366"/>
    <w:rsid w:val="00776C7A"/>
    <w:rsid w:val="00777567"/>
    <w:rsid w:val="007779DC"/>
    <w:rsid w:val="0078197F"/>
    <w:rsid w:val="007828C8"/>
    <w:rsid w:val="00783367"/>
    <w:rsid w:val="00783AB4"/>
    <w:rsid w:val="0078442E"/>
    <w:rsid w:val="00784A06"/>
    <w:rsid w:val="00784F26"/>
    <w:rsid w:val="0078511D"/>
    <w:rsid w:val="00785405"/>
    <w:rsid w:val="00785A4F"/>
    <w:rsid w:val="0079015A"/>
    <w:rsid w:val="007903E7"/>
    <w:rsid w:val="00790888"/>
    <w:rsid w:val="00792D2F"/>
    <w:rsid w:val="007934FC"/>
    <w:rsid w:val="007949F6"/>
    <w:rsid w:val="0079666F"/>
    <w:rsid w:val="007973E8"/>
    <w:rsid w:val="00797B1D"/>
    <w:rsid w:val="007A0121"/>
    <w:rsid w:val="007A10B0"/>
    <w:rsid w:val="007A2306"/>
    <w:rsid w:val="007A3311"/>
    <w:rsid w:val="007A37CF"/>
    <w:rsid w:val="007A3B36"/>
    <w:rsid w:val="007A3CF7"/>
    <w:rsid w:val="007A5220"/>
    <w:rsid w:val="007A597B"/>
    <w:rsid w:val="007A5CB9"/>
    <w:rsid w:val="007A669D"/>
    <w:rsid w:val="007A6BC8"/>
    <w:rsid w:val="007B17FC"/>
    <w:rsid w:val="007B21F8"/>
    <w:rsid w:val="007B4D64"/>
    <w:rsid w:val="007C0228"/>
    <w:rsid w:val="007C0620"/>
    <w:rsid w:val="007C11BF"/>
    <w:rsid w:val="007C23B5"/>
    <w:rsid w:val="007C2635"/>
    <w:rsid w:val="007C2C10"/>
    <w:rsid w:val="007C36A4"/>
    <w:rsid w:val="007C3F34"/>
    <w:rsid w:val="007C4BB7"/>
    <w:rsid w:val="007C4FEF"/>
    <w:rsid w:val="007C503A"/>
    <w:rsid w:val="007C58A0"/>
    <w:rsid w:val="007C702D"/>
    <w:rsid w:val="007C7DB3"/>
    <w:rsid w:val="007D031E"/>
    <w:rsid w:val="007D0480"/>
    <w:rsid w:val="007D1B75"/>
    <w:rsid w:val="007D1F51"/>
    <w:rsid w:val="007D21E4"/>
    <w:rsid w:val="007D2E2B"/>
    <w:rsid w:val="007D5C0E"/>
    <w:rsid w:val="007D7475"/>
    <w:rsid w:val="007E1992"/>
    <w:rsid w:val="007E47DF"/>
    <w:rsid w:val="007E4A8F"/>
    <w:rsid w:val="007E4C7A"/>
    <w:rsid w:val="007E4D0A"/>
    <w:rsid w:val="007E4DAE"/>
    <w:rsid w:val="007E74C1"/>
    <w:rsid w:val="007F046B"/>
    <w:rsid w:val="007F1034"/>
    <w:rsid w:val="007F2475"/>
    <w:rsid w:val="007F2615"/>
    <w:rsid w:val="007F28DB"/>
    <w:rsid w:val="007F32F1"/>
    <w:rsid w:val="007F4911"/>
    <w:rsid w:val="007F4AAB"/>
    <w:rsid w:val="007F61A4"/>
    <w:rsid w:val="007F7E60"/>
    <w:rsid w:val="00800CD9"/>
    <w:rsid w:val="00801D49"/>
    <w:rsid w:val="00803571"/>
    <w:rsid w:val="00803A9A"/>
    <w:rsid w:val="0080738E"/>
    <w:rsid w:val="00807AAD"/>
    <w:rsid w:val="0081058C"/>
    <w:rsid w:val="0081105B"/>
    <w:rsid w:val="0081327F"/>
    <w:rsid w:val="00814184"/>
    <w:rsid w:val="0081449D"/>
    <w:rsid w:val="008158E3"/>
    <w:rsid w:val="008168BF"/>
    <w:rsid w:val="00817674"/>
    <w:rsid w:val="008219BA"/>
    <w:rsid w:val="0082243A"/>
    <w:rsid w:val="00824997"/>
    <w:rsid w:val="008261E3"/>
    <w:rsid w:val="00830286"/>
    <w:rsid w:val="00830F76"/>
    <w:rsid w:val="008323FC"/>
    <w:rsid w:val="00832683"/>
    <w:rsid w:val="00833675"/>
    <w:rsid w:val="0083440B"/>
    <w:rsid w:val="00834D86"/>
    <w:rsid w:val="008354B2"/>
    <w:rsid w:val="00836042"/>
    <w:rsid w:val="008370E6"/>
    <w:rsid w:val="00837528"/>
    <w:rsid w:val="0083757C"/>
    <w:rsid w:val="00840686"/>
    <w:rsid w:val="00840C76"/>
    <w:rsid w:val="0084209A"/>
    <w:rsid w:val="00844A28"/>
    <w:rsid w:val="00845E3A"/>
    <w:rsid w:val="0085057F"/>
    <w:rsid w:val="00850755"/>
    <w:rsid w:val="00850B13"/>
    <w:rsid w:val="00850BE8"/>
    <w:rsid w:val="0085204B"/>
    <w:rsid w:val="00853195"/>
    <w:rsid w:val="00853522"/>
    <w:rsid w:val="00854E38"/>
    <w:rsid w:val="00862041"/>
    <w:rsid w:val="0086259D"/>
    <w:rsid w:val="008625EA"/>
    <w:rsid w:val="0086263B"/>
    <w:rsid w:val="008643EE"/>
    <w:rsid w:val="00864955"/>
    <w:rsid w:val="00864B3B"/>
    <w:rsid w:val="00866182"/>
    <w:rsid w:val="00866CD2"/>
    <w:rsid w:val="00867309"/>
    <w:rsid w:val="00867ABD"/>
    <w:rsid w:val="0087038B"/>
    <w:rsid w:val="00870A33"/>
    <w:rsid w:val="00871003"/>
    <w:rsid w:val="008713E3"/>
    <w:rsid w:val="00871C74"/>
    <w:rsid w:val="00874A77"/>
    <w:rsid w:val="00874CB0"/>
    <w:rsid w:val="00875475"/>
    <w:rsid w:val="0087564A"/>
    <w:rsid w:val="00875B86"/>
    <w:rsid w:val="00876F77"/>
    <w:rsid w:val="00877CA3"/>
    <w:rsid w:val="008808C6"/>
    <w:rsid w:val="008810BD"/>
    <w:rsid w:val="00881230"/>
    <w:rsid w:val="0088144E"/>
    <w:rsid w:val="00881890"/>
    <w:rsid w:val="00881962"/>
    <w:rsid w:val="00881AD7"/>
    <w:rsid w:val="0088206B"/>
    <w:rsid w:val="00883FE1"/>
    <w:rsid w:val="008853DE"/>
    <w:rsid w:val="00885F60"/>
    <w:rsid w:val="00890BEE"/>
    <w:rsid w:val="00891337"/>
    <w:rsid w:val="0089286B"/>
    <w:rsid w:val="00894593"/>
    <w:rsid w:val="00894DE9"/>
    <w:rsid w:val="00897F74"/>
    <w:rsid w:val="008A218A"/>
    <w:rsid w:val="008A3CFE"/>
    <w:rsid w:val="008A400E"/>
    <w:rsid w:val="008A4477"/>
    <w:rsid w:val="008A4B19"/>
    <w:rsid w:val="008A543E"/>
    <w:rsid w:val="008A56CE"/>
    <w:rsid w:val="008A795E"/>
    <w:rsid w:val="008B223B"/>
    <w:rsid w:val="008B33B9"/>
    <w:rsid w:val="008B3FA7"/>
    <w:rsid w:val="008B5A98"/>
    <w:rsid w:val="008B5F73"/>
    <w:rsid w:val="008C0128"/>
    <w:rsid w:val="008C0B20"/>
    <w:rsid w:val="008C2C5C"/>
    <w:rsid w:val="008C4F1C"/>
    <w:rsid w:val="008C5024"/>
    <w:rsid w:val="008C7149"/>
    <w:rsid w:val="008C71C9"/>
    <w:rsid w:val="008C727A"/>
    <w:rsid w:val="008C7AC4"/>
    <w:rsid w:val="008D0B2B"/>
    <w:rsid w:val="008D28CE"/>
    <w:rsid w:val="008D2D2E"/>
    <w:rsid w:val="008D31DF"/>
    <w:rsid w:val="008D370A"/>
    <w:rsid w:val="008D6491"/>
    <w:rsid w:val="008D6E3F"/>
    <w:rsid w:val="008D7B93"/>
    <w:rsid w:val="008E08FA"/>
    <w:rsid w:val="008E37AB"/>
    <w:rsid w:val="008E3EEB"/>
    <w:rsid w:val="008E53B8"/>
    <w:rsid w:val="008E540D"/>
    <w:rsid w:val="008E5498"/>
    <w:rsid w:val="008E7794"/>
    <w:rsid w:val="008F0CF8"/>
    <w:rsid w:val="008F1222"/>
    <w:rsid w:val="008F1C94"/>
    <w:rsid w:val="008F1CD4"/>
    <w:rsid w:val="008F2022"/>
    <w:rsid w:val="008F263D"/>
    <w:rsid w:val="008F4608"/>
    <w:rsid w:val="008F4E10"/>
    <w:rsid w:val="008F663A"/>
    <w:rsid w:val="008F69D6"/>
    <w:rsid w:val="008F7667"/>
    <w:rsid w:val="008F7804"/>
    <w:rsid w:val="00900A7B"/>
    <w:rsid w:val="009014E4"/>
    <w:rsid w:val="0090256D"/>
    <w:rsid w:val="009025DF"/>
    <w:rsid w:val="009030E6"/>
    <w:rsid w:val="00903434"/>
    <w:rsid w:val="009039FD"/>
    <w:rsid w:val="00904B22"/>
    <w:rsid w:val="009052A5"/>
    <w:rsid w:val="00905C75"/>
    <w:rsid w:val="00905FCA"/>
    <w:rsid w:val="009066F1"/>
    <w:rsid w:val="009078C0"/>
    <w:rsid w:val="00907B40"/>
    <w:rsid w:val="00907D14"/>
    <w:rsid w:val="00907F65"/>
    <w:rsid w:val="009130E8"/>
    <w:rsid w:val="009132FB"/>
    <w:rsid w:val="00913492"/>
    <w:rsid w:val="00914155"/>
    <w:rsid w:val="00914285"/>
    <w:rsid w:val="00914BF1"/>
    <w:rsid w:val="00915055"/>
    <w:rsid w:val="00916581"/>
    <w:rsid w:val="0091692F"/>
    <w:rsid w:val="00921E54"/>
    <w:rsid w:val="009222F9"/>
    <w:rsid w:val="00922419"/>
    <w:rsid w:val="00925435"/>
    <w:rsid w:val="00925912"/>
    <w:rsid w:val="00925D58"/>
    <w:rsid w:val="00926408"/>
    <w:rsid w:val="00926760"/>
    <w:rsid w:val="00926B66"/>
    <w:rsid w:val="009271D6"/>
    <w:rsid w:val="00927215"/>
    <w:rsid w:val="0093081D"/>
    <w:rsid w:val="00930EB8"/>
    <w:rsid w:val="009312FA"/>
    <w:rsid w:val="00931355"/>
    <w:rsid w:val="00934168"/>
    <w:rsid w:val="00936D75"/>
    <w:rsid w:val="00936D91"/>
    <w:rsid w:val="0093774A"/>
    <w:rsid w:val="0094064D"/>
    <w:rsid w:val="00944625"/>
    <w:rsid w:val="00944F1D"/>
    <w:rsid w:val="00945021"/>
    <w:rsid w:val="00945689"/>
    <w:rsid w:val="00947D88"/>
    <w:rsid w:val="00950272"/>
    <w:rsid w:val="00950CD9"/>
    <w:rsid w:val="009518CF"/>
    <w:rsid w:val="00952036"/>
    <w:rsid w:val="009520BE"/>
    <w:rsid w:val="009530D7"/>
    <w:rsid w:val="00955A99"/>
    <w:rsid w:val="009561F0"/>
    <w:rsid w:val="009572FF"/>
    <w:rsid w:val="009576BC"/>
    <w:rsid w:val="00960081"/>
    <w:rsid w:val="009611F7"/>
    <w:rsid w:val="009616B6"/>
    <w:rsid w:val="00962200"/>
    <w:rsid w:val="00962FDD"/>
    <w:rsid w:val="009641B0"/>
    <w:rsid w:val="0096438E"/>
    <w:rsid w:val="00964D10"/>
    <w:rsid w:val="00964E56"/>
    <w:rsid w:val="0096678F"/>
    <w:rsid w:val="00967CF8"/>
    <w:rsid w:val="00967DC4"/>
    <w:rsid w:val="00970799"/>
    <w:rsid w:val="00970C0C"/>
    <w:rsid w:val="00970F90"/>
    <w:rsid w:val="00971265"/>
    <w:rsid w:val="00972BD5"/>
    <w:rsid w:val="00972CBB"/>
    <w:rsid w:val="00973DF1"/>
    <w:rsid w:val="00980AD6"/>
    <w:rsid w:val="00980F6C"/>
    <w:rsid w:val="00980FF6"/>
    <w:rsid w:val="00981719"/>
    <w:rsid w:val="00981B78"/>
    <w:rsid w:val="00982BA7"/>
    <w:rsid w:val="00983470"/>
    <w:rsid w:val="0098391F"/>
    <w:rsid w:val="009847AB"/>
    <w:rsid w:val="009867CF"/>
    <w:rsid w:val="00986D60"/>
    <w:rsid w:val="00990450"/>
    <w:rsid w:val="00990D9D"/>
    <w:rsid w:val="009914C4"/>
    <w:rsid w:val="009916E5"/>
    <w:rsid w:val="00991EF0"/>
    <w:rsid w:val="00993B8B"/>
    <w:rsid w:val="0099496C"/>
    <w:rsid w:val="00995136"/>
    <w:rsid w:val="009963D8"/>
    <w:rsid w:val="009978D2"/>
    <w:rsid w:val="009A04BC"/>
    <w:rsid w:val="009A0D93"/>
    <w:rsid w:val="009A0ED6"/>
    <w:rsid w:val="009A236E"/>
    <w:rsid w:val="009A34BD"/>
    <w:rsid w:val="009A7397"/>
    <w:rsid w:val="009B05BF"/>
    <w:rsid w:val="009B0D85"/>
    <w:rsid w:val="009B0FDB"/>
    <w:rsid w:val="009B142D"/>
    <w:rsid w:val="009B1618"/>
    <w:rsid w:val="009B20F9"/>
    <w:rsid w:val="009B31F9"/>
    <w:rsid w:val="009B4BC8"/>
    <w:rsid w:val="009B785D"/>
    <w:rsid w:val="009B7916"/>
    <w:rsid w:val="009B7945"/>
    <w:rsid w:val="009C2084"/>
    <w:rsid w:val="009C2F5B"/>
    <w:rsid w:val="009C4C1D"/>
    <w:rsid w:val="009C534D"/>
    <w:rsid w:val="009C7F6F"/>
    <w:rsid w:val="009C7F9C"/>
    <w:rsid w:val="009D0768"/>
    <w:rsid w:val="009D07DC"/>
    <w:rsid w:val="009D0DC8"/>
    <w:rsid w:val="009D1D59"/>
    <w:rsid w:val="009D1EC8"/>
    <w:rsid w:val="009D22A4"/>
    <w:rsid w:val="009D2D70"/>
    <w:rsid w:val="009D3429"/>
    <w:rsid w:val="009D3918"/>
    <w:rsid w:val="009D4700"/>
    <w:rsid w:val="009D560B"/>
    <w:rsid w:val="009D561E"/>
    <w:rsid w:val="009D5E7D"/>
    <w:rsid w:val="009D6B81"/>
    <w:rsid w:val="009D7B52"/>
    <w:rsid w:val="009E0C98"/>
    <w:rsid w:val="009E2CF1"/>
    <w:rsid w:val="009E34A1"/>
    <w:rsid w:val="009E6407"/>
    <w:rsid w:val="009E6E45"/>
    <w:rsid w:val="009F0530"/>
    <w:rsid w:val="009F09BD"/>
    <w:rsid w:val="009F1593"/>
    <w:rsid w:val="009F1F3D"/>
    <w:rsid w:val="009F2BFE"/>
    <w:rsid w:val="009F3C05"/>
    <w:rsid w:val="009F6717"/>
    <w:rsid w:val="009F6CC7"/>
    <w:rsid w:val="009F7381"/>
    <w:rsid w:val="009F7C49"/>
    <w:rsid w:val="00A0023C"/>
    <w:rsid w:val="00A007B4"/>
    <w:rsid w:val="00A00A99"/>
    <w:rsid w:val="00A00B16"/>
    <w:rsid w:val="00A01CA7"/>
    <w:rsid w:val="00A02629"/>
    <w:rsid w:val="00A04332"/>
    <w:rsid w:val="00A04A64"/>
    <w:rsid w:val="00A061B4"/>
    <w:rsid w:val="00A0731B"/>
    <w:rsid w:val="00A107FA"/>
    <w:rsid w:val="00A12496"/>
    <w:rsid w:val="00A129E7"/>
    <w:rsid w:val="00A13691"/>
    <w:rsid w:val="00A148EA"/>
    <w:rsid w:val="00A1587D"/>
    <w:rsid w:val="00A200E4"/>
    <w:rsid w:val="00A210E2"/>
    <w:rsid w:val="00A250CC"/>
    <w:rsid w:val="00A2517A"/>
    <w:rsid w:val="00A27DCB"/>
    <w:rsid w:val="00A3002C"/>
    <w:rsid w:val="00A302E6"/>
    <w:rsid w:val="00A32ACD"/>
    <w:rsid w:val="00A3310B"/>
    <w:rsid w:val="00A3332E"/>
    <w:rsid w:val="00A33A1F"/>
    <w:rsid w:val="00A34D42"/>
    <w:rsid w:val="00A34E71"/>
    <w:rsid w:val="00A36ED1"/>
    <w:rsid w:val="00A40057"/>
    <w:rsid w:val="00A401F8"/>
    <w:rsid w:val="00A40285"/>
    <w:rsid w:val="00A41557"/>
    <w:rsid w:val="00A4199B"/>
    <w:rsid w:val="00A41F25"/>
    <w:rsid w:val="00A42EDF"/>
    <w:rsid w:val="00A50D67"/>
    <w:rsid w:val="00A51B3E"/>
    <w:rsid w:val="00A524C9"/>
    <w:rsid w:val="00A52F09"/>
    <w:rsid w:val="00A539C1"/>
    <w:rsid w:val="00A53AF9"/>
    <w:rsid w:val="00A547DB"/>
    <w:rsid w:val="00A54CFA"/>
    <w:rsid w:val="00A60D01"/>
    <w:rsid w:val="00A6122D"/>
    <w:rsid w:val="00A62B42"/>
    <w:rsid w:val="00A63859"/>
    <w:rsid w:val="00A63A88"/>
    <w:rsid w:val="00A64162"/>
    <w:rsid w:val="00A64EDD"/>
    <w:rsid w:val="00A65725"/>
    <w:rsid w:val="00A65783"/>
    <w:rsid w:val="00A66957"/>
    <w:rsid w:val="00A674DE"/>
    <w:rsid w:val="00A7018A"/>
    <w:rsid w:val="00A730F9"/>
    <w:rsid w:val="00A73A9A"/>
    <w:rsid w:val="00A7481F"/>
    <w:rsid w:val="00A773A7"/>
    <w:rsid w:val="00A774F6"/>
    <w:rsid w:val="00A801E9"/>
    <w:rsid w:val="00A80C17"/>
    <w:rsid w:val="00A82067"/>
    <w:rsid w:val="00A87472"/>
    <w:rsid w:val="00A910EB"/>
    <w:rsid w:val="00A91AD0"/>
    <w:rsid w:val="00A91D7D"/>
    <w:rsid w:val="00A92B44"/>
    <w:rsid w:val="00A93389"/>
    <w:rsid w:val="00A94F5F"/>
    <w:rsid w:val="00A9630E"/>
    <w:rsid w:val="00A97AE3"/>
    <w:rsid w:val="00AA0410"/>
    <w:rsid w:val="00AA17C2"/>
    <w:rsid w:val="00AA1821"/>
    <w:rsid w:val="00AA248E"/>
    <w:rsid w:val="00AA28A6"/>
    <w:rsid w:val="00AA2D11"/>
    <w:rsid w:val="00AA3BF0"/>
    <w:rsid w:val="00AA7125"/>
    <w:rsid w:val="00AA7247"/>
    <w:rsid w:val="00AB02B4"/>
    <w:rsid w:val="00AB0A86"/>
    <w:rsid w:val="00AB0E73"/>
    <w:rsid w:val="00AB1361"/>
    <w:rsid w:val="00AB18F8"/>
    <w:rsid w:val="00AB4B8D"/>
    <w:rsid w:val="00AB5263"/>
    <w:rsid w:val="00AB6727"/>
    <w:rsid w:val="00AB7547"/>
    <w:rsid w:val="00AC08D7"/>
    <w:rsid w:val="00AC0FFF"/>
    <w:rsid w:val="00AC1BBB"/>
    <w:rsid w:val="00AC4032"/>
    <w:rsid w:val="00AC40F4"/>
    <w:rsid w:val="00AC4878"/>
    <w:rsid w:val="00AC5530"/>
    <w:rsid w:val="00AC5890"/>
    <w:rsid w:val="00AC58BA"/>
    <w:rsid w:val="00AC6A9A"/>
    <w:rsid w:val="00AD0085"/>
    <w:rsid w:val="00AD0627"/>
    <w:rsid w:val="00AD3FC9"/>
    <w:rsid w:val="00AD43B3"/>
    <w:rsid w:val="00AD4A85"/>
    <w:rsid w:val="00AD6D16"/>
    <w:rsid w:val="00AD6F61"/>
    <w:rsid w:val="00AE1012"/>
    <w:rsid w:val="00AE1EED"/>
    <w:rsid w:val="00AE3480"/>
    <w:rsid w:val="00AE364D"/>
    <w:rsid w:val="00AE5CB4"/>
    <w:rsid w:val="00AE60F9"/>
    <w:rsid w:val="00AE7E64"/>
    <w:rsid w:val="00AF046F"/>
    <w:rsid w:val="00AF0F4B"/>
    <w:rsid w:val="00AF151B"/>
    <w:rsid w:val="00AF164D"/>
    <w:rsid w:val="00AF1AE6"/>
    <w:rsid w:val="00AF2DAB"/>
    <w:rsid w:val="00AF472F"/>
    <w:rsid w:val="00AF4913"/>
    <w:rsid w:val="00AF5D97"/>
    <w:rsid w:val="00AF7A11"/>
    <w:rsid w:val="00B00B16"/>
    <w:rsid w:val="00B028CA"/>
    <w:rsid w:val="00B033BA"/>
    <w:rsid w:val="00B03AD0"/>
    <w:rsid w:val="00B06B81"/>
    <w:rsid w:val="00B07579"/>
    <w:rsid w:val="00B10CF0"/>
    <w:rsid w:val="00B11582"/>
    <w:rsid w:val="00B11AAB"/>
    <w:rsid w:val="00B11FD5"/>
    <w:rsid w:val="00B12503"/>
    <w:rsid w:val="00B13127"/>
    <w:rsid w:val="00B133E9"/>
    <w:rsid w:val="00B1556E"/>
    <w:rsid w:val="00B15922"/>
    <w:rsid w:val="00B15BA2"/>
    <w:rsid w:val="00B17557"/>
    <w:rsid w:val="00B20B7B"/>
    <w:rsid w:val="00B20D9F"/>
    <w:rsid w:val="00B21179"/>
    <w:rsid w:val="00B21E95"/>
    <w:rsid w:val="00B23252"/>
    <w:rsid w:val="00B24987"/>
    <w:rsid w:val="00B270B0"/>
    <w:rsid w:val="00B27216"/>
    <w:rsid w:val="00B30627"/>
    <w:rsid w:val="00B30813"/>
    <w:rsid w:val="00B30B19"/>
    <w:rsid w:val="00B3112B"/>
    <w:rsid w:val="00B31FE6"/>
    <w:rsid w:val="00B32CBA"/>
    <w:rsid w:val="00B345A0"/>
    <w:rsid w:val="00B36D21"/>
    <w:rsid w:val="00B378F9"/>
    <w:rsid w:val="00B37AD0"/>
    <w:rsid w:val="00B406D3"/>
    <w:rsid w:val="00B43B52"/>
    <w:rsid w:val="00B43F55"/>
    <w:rsid w:val="00B44A0F"/>
    <w:rsid w:val="00B45375"/>
    <w:rsid w:val="00B45D59"/>
    <w:rsid w:val="00B47123"/>
    <w:rsid w:val="00B50053"/>
    <w:rsid w:val="00B50826"/>
    <w:rsid w:val="00B545F7"/>
    <w:rsid w:val="00B54F7D"/>
    <w:rsid w:val="00B5686B"/>
    <w:rsid w:val="00B56B12"/>
    <w:rsid w:val="00B577CF"/>
    <w:rsid w:val="00B5790D"/>
    <w:rsid w:val="00B57B22"/>
    <w:rsid w:val="00B57CC9"/>
    <w:rsid w:val="00B60437"/>
    <w:rsid w:val="00B60B53"/>
    <w:rsid w:val="00B60D15"/>
    <w:rsid w:val="00B6327C"/>
    <w:rsid w:val="00B64432"/>
    <w:rsid w:val="00B66CCC"/>
    <w:rsid w:val="00B672D2"/>
    <w:rsid w:val="00B70D8A"/>
    <w:rsid w:val="00B719AC"/>
    <w:rsid w:val="00B7218B"/>
    <w:rsid w:val="00B7285D"/>
    <w:rsid w:val="00B72AE4"/>
    <w:rsid w:val="00B72BD1"/>
    <w:rsid w:val="00B73A44"/>
    <w:rsid w:val="00B74D0A"/>
    <w:rsid w:val="00B74F71"/>
    <w:rsid w:val="00B7561D"/>
    <w:rsid w:val="00B756AF"/>
    <w:rsid w:val="00B75742"/>
    <w:rsid w:val="00B7787C"/>
    <w:rsid w:val="00B8060E"/>
    <w:rsid w:val="00B8065F"/>
    <w:rsid w:val="00B81C44"/>
    <w:rsid w:val="00B83560"/>
    <w:rsid w:val="00B84F8F"/>
    <w:rsid w:val="00B85F65"/>
    <w:rsid w:val="00B868C1"/>
    <w:rsid w:val="00B8711A"/>
    <w:rsid w:val="00B8731B"/>
    <w:rsid w:val="00B91464"/>
    <w:rsid w:val="00B9337D"/>
    <w:rsid w:val="00B937C6"/>
    <w:rsid w:val="00B95413"/>
    <w:rsid w:val="00B95EDD"/>
    <w:rsid w:val="00B96482"/>
    <w:rsid w:val="00B965DD"/>
    <w:rsid w:val="00B96816"/>
    <w:rsid w:val="00B96C38"/>
    <w:rsid w:val="00B96F0D"/>
    <w:rsid w:val="00B978AD"/>
    <w:rsid w:val="00BA249E"/>
    <w:rsid w:val="00BA28C2"/>
    <w:rsid w:val="00BA5822"/>
    <w:rsid w:val="00BA6952"/>
    <w:rsid w:val="00BA70C1"/>
    <w:rsid w:val="00BA7BA6"/>
    <w:rsid w:val="00BA7E4A"/>
    <w:rsid w:val="00BB18AB"/>
    <w:rsid w:val="00BB21BB"/>
    <w:rsid w:val="00BB2DCB"/>
    <w:rsid w:val="00BB33F9"/>
    <w:rsid w:val="00BB3D4F"/>
    <w:rsid w:val="00BB4BDA"/>
    <w:rsid w:val="00BB698E"/>
    <w:rsid w:val="00BB6B89"/>
    <w:rsid w:val="00BB6CEB"/>
    <w:rsid w:val="00BB710D"/>
    <w:rsid w:val="00BB711A"/>
    <w:rsid w:val="00BC2950"/>
    <w:rsid w:val="00BC39B5"/>
    <w:rsid w:val="00BC4436"/>
    <w:rsid w:val="00BC4692"/>
    <w:rsid w:val="00BC560B"/>
    <w:rsid w:val="00BD0768"/>
    <w:rsid w:val="00BD1370"/>
    <w:rsid w:val="00BD1F0A"/>
    <w:rsid w:val="00BD28AD"/>
    <w:rsid w:val="00BD2A07"/>
    <w:rsid w:val="00BD3104"/>
    <w:rsid w:val="00BD3DDC"/>
    <w:rsid w:val="00BD4396"/>
    <w:rsid w:val="00BD5829"/>
    <w:rsid w:val="00BD7AAE"/>
    <w:rsid w:val="00BE0762"/>
    <w:rsid w:val="00BE1867"/>
    <w:rsid w:val="00BE18A4"/>
    <w:rsid w:val="00BE203C"/>
    <w:rsid w:val="00BE217B"/>
    <w:rsid w:val="00BE272F"/>
    <w:rsid w:val="00BE2DFD"/>
    <w:rsid w:val="00BE2EDA"/>
    <w:rsid w:val="00BE4507"/>
    <w:rsid w:val="00BE5034"/>
    <w:rsid w:val="00BE660E"/>
    <w:rsid w:val="00BE6D78"/>
    <w:rsid w:val="00BF132F"/>
    <w:rsid w:val="00BF1B47"/>
    <w:rsid w:val="00BF21CE"/>
    <w:rsid w:val="00BF2235"/>
    <w:rsid w:val="00BF2F51"/>
    <w:rsid w:val="00BF31C5"/>
    <w:rsid w:val="00BF3CF2"/>
    <w:rsid w:val="00BF4282"/>
    <w:rsid w:val="00BF5740"/>
    <w:rsid w:val="00BF5A54"/>
    <w:rsid w:val="00C01AAC"/>
    <w:rsid w:val="00C01F49"/>
    <w:rsid w:val="00C01FEF"/>
    <w:rsid w:val="00C0200A"/>
    <w:rsid w:val="00C0210B"/>
    <w:rsid w:val="00C02776"/>
    <w:rsid w:val="00C02BA0"/>
    <w:rsid w:val="00C06030"/>
    <w:rsid w:val="00C060D6"/>
    <w:rsid w:val="00C062F4"/>
    <w:rsid w:val="00C06851"/>
    <w:rsid w:val="00C074DF"/>
    <w:rsid w:val="00C07754"/>
    <w:rsid w:val="00C07FF0"/>
    <w:rsid w:val="00C13672"/>
    <w:rsid w:val="00C20DEE"/>
    <w:rsid w:val="00C21CC3"/>
    <w:rsid w:val="00C21D12"/>
    <w:rsid w:val="00C22B6B"/>
    <w:rsid w:val="00C22FFC"/>
    <w:rsid w:val="00C23B5A"/>
    <w:rsid w:val="00C23DA7"/>
    <w:rsid w:val="00C243C5"/>
    <w:rsid w:val="00C26935"/>
    <w:rsid w:val="00C26D31"/>
    <w:rsid w:val="00C26F2C"/>
    <w:rsid w:val="00C27E39"/>
    <w:rsid w:val="00C3045A"/>
    <w:rsid w:val="00C31A8B"/>
    <w:rsid w:val="00C34E04"/>
    <w:rsid w:val="00C34E10"/>
    <w:rsid w:val="00C3678B"/>
    <w:rsid w:val="00C400AD"/>
    <w:rsid w:val="00C418AF"/>
    <w:rsid w:val="00C43235"/>
    <w:rsid w:val="00C43691"/>
    <w:rsid w:val="00C43E2A"/>
    <w:rsid w:val="00C4427A"/>
    <w:rsid w:val="00C452A6"/>
    <w:rsid w:val="00C455FD"/>
    <w:rsid w:val="00C47A98"/>
    <w:rsid w:val="00C535F2"/>
    <w:rsid w:val="00C5435F"/>
    <w:rsid w:val="00C5570C"/>
    <w:rsid w:val="00C56FB3"/>
    <w:rsid w:val="00C57450"/>
    <w:rsid w:val="00C6128B"/>
    <w:rsid w:val="00C617E5"/>
    <w:rsid w:val="00C618E7"/>
    <w:rsid w:val="00C629F0"/>
    <w:rsid w:val="00C65896"/>
    <w:rsid w:val="00C65D40"/>
    <w:rsid w:val="00C66D09"/>
    <w:rsid w:val="00C70107"/>
    <w:rsid w:val="00C70943"/>
    <w:rsid w:val="00C70ED4"/>
    <w:rsid w:val="00C712FE"/>
    <w:rsid w:val="00C82099"/>
    <w:rsid w:val="00C82B58"/>
    <w:rsid w:val="00C82B60"/>
    <w:rsid w:val="00C838F2"/>
    <w:rsid w:val="00C841D6"/>
    <w:rsid w:val="00C85F93"/>
    <w:rsid w:val="00C86BAA"/>
    <w:rsid w:val="00C87B76"/>
    <w:rsid w:val="00C90F8E"/>
    <w:rsid w:val="00C91629"/>
    <w:rsid w:val="00C91743"/>
    <w:rsid w:val="00C922F6"/>
    <w:rsid w:val="00C92ECC"/>
    <w:rsid w:val="00C94B3D"/>
    <w:rsid w:val="00C96017"/>
    <w:rsid w:val="00C97A0C"/>
    <w:rsid w:val="00CA095B"/>
    <w:rsid w:val="00CA0A66"/>
    <w:rsid w:val="00CA1BE0"/>
    <w:rsid w:val="00CA2CAD"/>
    <w:rsid w:val="00CA32E0"/>
    <w:rsid w:val="00CA3CFD"/>
    <w:rsid w:val="00CA434F"/>
    <w:rsid w:val="00CA4672"/>
    <w:rsid w:val="00CA50E9"/>
    <w:rsid w:val="00CA5A6E"/>
    <w:rsid w:val="00CA5AEA"/>
    <w:rsid w:val="00CA631E"/>
    <w:rsid w:val="00CA63DE"/>
    <w:rsid w:val="00CA6CFB"/>
    <w:rsid w:val="00CA7886"/>
    <w:rsid w:val="00CA7C21"/>
    <w:rsid w:val="00CB1638"/>
    <w:rsid w:val="00CB1BCE"/>
    <w:rsid w:val="00CB2BFD"/>
    <w:rsid w:val="00CB324C"/>
    <w:rsid w:val="00CB3BC5"/>
    <w:rsid w:val="00CB4737"/>
    <w:rsid w:val="00CB4C1F"/>
    <w:rsid w:val="00CB4E9F"/>
    <w:rsid w:val="00CB5E72"/>
    <w:rsid w:val="00CB6A12"/>
    <w:rsid w:val="00CC02BF"/>
    <w:rsid w:val="00CC0CEA"/>
    <w:rsid w:val="00CC2340"/>
    <w:rsid w:val="00CC2A60"/>
    <w:rsid w:val="00CC2E1C"/>
    <w:rsid w:val="00CC32BF"/>
    <w:rsid w:val="00CC36AA"/>
    <w:rsid w:val="00CC4285"/>
    <w:rsid w:val="00CC44E4"/>
    <w:rsid w:val="00CC4743"/>
    <w:rsid w:val="00CC4B85"/>
    <w:rsid w:val="00CC5790"/>
    <w:rsid w:val="00CD0958"/>
    <w:rsid w:val="00CD1C91"/>
    <w:rsid w:val="00CD2019"/>
    <w:rsid w:val="00CD335F"/>
    <w:rsid w:val="00CD5058"/>
    <w:rsid w:val="00CD50BD"/>
    <w:rsid w:val="00CD513F"/>
    <w:rsid w:val="00CD538F"/>
    <w:rsid w:val="00CD56D9"/>
    <w:rsid w:val="00CD7C37"/>
    <w:rsid w:val="00CE02A9"/>
    <w:rsid w:val="00CE0EF7"/>
    <w:rsid w:val="00CE2B7C"/>
    <w:rsid w:val="00CE314F"/>
    <w:rsid w:val="00CE55C1"/>
    <w:rsid w:val="00CE6A2C"/>
    <w:rsid w:val="00CE6D32"/>
    <w:rsid w:val="00CF0E46"/>
    <w:rsid w:val="00CF147C"/>
    <w:rsid w:val="00CF19FC"/>
    <w:rsid w:val="00CF1D8C"/>
    <w:rsid w:val="00CF4BC6"/>
    <w:rsid w:val="00CF5474"/>
    <w:rsid w:val="00CF5D08"/>
    <w:rsid w:val="00CF6C37"/>
    <w:rsid w:val="00CF7325"/>
    <w:rsid w:val="00CF765F"/>
    <w:rsid w:val="00D013C1"/>
    <w:rsid w:val="00D01E5D"/>
    <w:rsid w:val="00D020A0"/>
    <w:rsid w:val="00D0418D"/>
    <w:rsid w:val="00D06586"/>
    <w:rsid w:val="00D0663A"/>
    <w:rsid w:val="00D06B47"/>
    <w:rsid w:val="00D06B75"/>
    <w:rsid w:val="00D06BF2"/>
    <w:rsid w:val="00D072B2"/>
    <w:rsid w:val="00D078EF"/>
    <w:rsid w:val="00D1041B"/>
    <w:rsid w:val="00D10453"/>
    <w:rsid w:val="00D106AD"/>
    <w:rsid w:val="00D12F81"/>
    <w:rsid w:val="00D13073"/>
    <w:rsid w:val="00D13419"/>
    <w:rsid w:val="00D1378D"/>
    <w:rsid w:val="00D1385E"/>
    <w:rsid w:val="00D146AC"/>
    <w:rsid w:val="00D153CA"/>
    <w:rsid w:val="00D15D8F"/>
    <w:rsid w:val="00D21E69"/>
    <w:rsid w:val="00D25489"/>
    <w:rsid w:val="00D26236"/>
    <w:rsid w:val="00D31140"/>
    <w:rsid w:val="00D3128F"/>
    <w:rsid w:val="00D32320"/>
    <w:rsid w:val="00D32AAF"/>
    <w:rsid w:val="00D34E1F"/>
    <w:rsid w:val="00D34F83"/>
    <w:rsid w:val="00D361E2"/>
    <w:rsid w:val="00D36E84"/>
    <w:rsid w:val="00D373BC"/>
    <w:rsid w:val="00D378B0"/>
    <w:rsid w:val="00D40A11"/>
    <w:rsid w:val="00D41A23"/>
    <w:rsid w:val="00D41C39"/>
    <w:rsid w:val="00D423DC"/>
    <w:rsid w:val="00D43203"/>
    <w:rsid w:val="00D44079"/>
    <w:rsid w:val="00D441E3"/>
    <w:rsid w:val="00D4422F"/>
    <w:rsid w:val="00D4564B"/>
    <w:rsid w:val="00D4635F"/>
    <w:rsid w:val="00D4654D"/>
    <w:rsid w:val="00D51058"/>
    <w:rsid w:val="00D5340D"/>
    <w:rsid w:val="00D53A77"/>
    <w:rsid w:val="00D53D66"/>
    <w:rsid w:val="00D545BD"/>
    <w:rsid w:val="00D54D84"/>
    <w:rsid w:val="00D561A9"/>
    <w:rsid w:val="00D572CF"/>
    <w:rsid w:val="00D57B8D"/>
    <w:rsid w:val="00D61A2E"/>
    <w:rsid w:val="00D643B9"/>
    <w:rsid w:val="00D645C5"/>
    <w:rsid w:val="00D64B04"/>
    <w:rsid w:val="00D64C44"/>
    <w:rsid w:val="00D659AB"/>
    <w:rsid w:val="00D65CA2"/>
    <w:rsid w:val="00D66AE0"/>
    <w:rsid w:val="00D704AE"/>
    <w:rsid w:val="00D7120B"/>
    <w:rsid w:val="00D731B2"/>
    <w:rsid w:val="00D73CE9"/>
    <w:rsid w:val="00D73F88"/>
    <w:rsid w:val="00D748E1"/>
    <w:rsid w:val="00D80557"/>
    <w:rsid w:val="00D80E63"/>
    <w:rsid w:val="00D825DE"/>
    <w:rsid w:val="00D82BE1"/>
    <w:rsid w:val="00D83DB4"/>
    <w:rsid w:val="00D84634"/>
    <w:rsid w:val="00D86403"/>
    <w:rsid w:val="00D8763A"/>
    <w:rsid w:val="00D9042F"/>
    <w:rsid w:val="00D91743"/>
    <w:rsid w:val="00D91DB8"/>
    <w:rsid w:val="00D93B28"/>
    <w:rsid w:val="00D9461B"/>
    <w:rsid w:val="00D9483A"/>
    <w:rsid w:val="00D960B7"/>
    <w:rsid w:val="00D96B36"/>
    <w:rsid w:val="00DA0864"/>
    <w:rsid w:val="00DA0F01"/>
    <w:rsid w:val="00DA3B02"/>
    <w:rsid w:val="00DA3B0A"/>
    <w:rsid w:val="00DA54C0"/>
    <w:rsid w:val="00DA6150"/>
    <w:rsid w:val="00DA6859"/>
    <w:rsid w:val="00DA6CFB"/>
    <w:rsid w:val="00DB0D5C"/>
    <w:rsid w:val="00DB2341"/>
    <w:rsid w:val="00DB2A7B"/>
    <w:rsid w:val="00DB2D1B"/>
    <w:rsid w:val="00DB3D7F"/>
    <w:rsid w:val="00DB4997"/>
    <w:rsid w:val="00DB64B9"/>
    <w:rsid w:val="00DC2D71"/>
    <w:rsid w:val="00DC2D76"/>
    <w:rsid w:val="00DC5481"/>
    <w:rsid w:val="00DC6791"/>
    <w:rsid w:val="00DC7871"/>
    <w:rsid w:val="00DD0893"/>
    <w:rsid w:val="00DD12F6"/>
    <w:rsid w:val="00DD169F"/>
    <w:rsid w:val="00DD1D9A"/>
    <w:rsid w:val="00DD21C5"/>
    <w:rsid w:val="00DD3253"/>
    <w:rsid w:val="00DD32BB"/>
    <w:rsid w:val="00DD3852"/>
    <w:rsid w:val="00DD38CF"/>
    <w:rsid w:val="00DD3C30"/>
    <w:rsid w:val="00DD3E83"/>
    <w:rsid w:val="00DD4522"/>
    <w:rsid w:val="00DD45EE"/>
    <w:rsid w:val="00DD4E9F"/>
    <w:rsid w:val="00DD4EC5"/>
    <w:rsid w:val="00DD55C4"/>
    <w:rsid w:val="00DD672A"/>
    <w:rsid w:val="00DD6AFA"/>
    <w:rsid w:val="00DD6EB9"/>
    <w:rsid w:val="00DD7493"/>
    <w:rsid w:val="00DD7B17"/>
    <w:rsid w:val="00DE1DA8"/>
    <w:rsid w:val="00DE29BC"/>
    <w:rsid w:val="00DE2CE8"/>
    <w:rsid w:val="00DE3453"/>
    <w:rsid w:val="00DE3E2E"/>
    <w:rsid w:val="00DE4151"/>
    <w:rsid w:val="00DE49AE"/>
    <w:rsid w:val="00DE4B69"/>
    <w:rsid w:val="00DE5CB4"/>
    <w:rsid w:val="00DF0949"/>
    <w:rsid w:val="00DF0A2D"/>
    <w:rsid w:val="00DF107C"/>
    <w:rsid w:val="00DF1D87"/>
    <w:rsid w:val="00DF2477"/>
    <w:rsid w:val="00DF270D"/>
    <w:rsid w:val="00DF2A80"/>
    <w:rsid w:val="00DF5FEB"/>
    <w:rsid w:val="00E006AF"/>
    <w:rsid w:val="00E008FF"/>
    <w:rsid w:val="00E00CFC"/>
    <w:rsid w:val="00E01249"/>
    <w:rsid w:val="00E03244"/>
    <w:rsid w:val="00E04351"/>
    <w:rsid w:val="00E04A98"/>
    <w:rsid w:val="00E04BBA"/>
    <w:rsid w:val="00E04F3E"/>
    <w:rsid w:val="00E0506B"/>
    <w:rsid w:val="00E0572F"/>
    <w:rsid w:val="00E0616F"/>
    <w:rsid w:val="00E06274"/>
    <w:rsid w:val="00E06A29"/>
    <w:rsid w:val="00E10916"/>
    <w:rsid w:val="00E112F9"/>
    <w:rsid w:val="00E11423"/>
    <w:rsid w:val="00E122E5"/>
    <w:rsid w:val="00E1236F"/>
    <w:rsid w:val="00E12AA1"/>
    <w:rsid w:val="00E133DB"/>
    <w:rsid w:val="00E143DB"/>
    <w:rsid w:val="00E1694A"/>
    <w:rsid w:val="00E17150"/>
    <w:rsid w:val="00E17D11"/>
    <w:rsid w:val="00E20194"/>
    <w:rsid w:val="00E220D9"/>
    <w:rsid w:val="00E2281C"/>
    <w:rsid w:val="00E23D4C"/>
    <w:rsid w:val="00E248E8"/>
    <w:rsid w:val="00E25160"/>
    <w:rsid w:val="00E258C1"/>
    <w:rsid w:val="00E27CEA"/>
    <w:rsid w:val="00E31598"/>
    <w:rsid w:val="00E31DED"/>
    <w:rsid w:val="00E32828"/>
    <w:rsid w:val="00E32EC1"/>
    <w:rsid w:val="00E33B36"/>
    <w:rsid w:val="00E33D81"/>
    <w:rsid w:val="00E374B4"/>
    <w:rsid w:val="00E3759A"/>
    <w:rsid w:val="00E37FAE"/>
    <w:rsid w:val="00E37FF5"/>
    <w:rsid w:val="00E41F3B"/>
    <w:rsid w:val="00E42A8D"/>
    <w:rsid w:val="00E42D54"/>
    <w:rsid w:val="00E45E61"/>
    <w:rsid w:val="00E50158"/>
    <w:rsid w:val="00E51DF1"/>
    <w:rsid w:val="00E53E8A"/>
    <w:rsid w:val="00E544BE"/>
    <w:rsid w:val="00E545BE"/>
    <w:rsid w:val="00E61F73"/>
    <w:rsid w:val="00E62289"/>
    <w:rsid w:val="00E62C13"/>
    <w:rsid w:val="00E6300F"/>
    <w:rsid w:val="00E65404"/>
    <w:rsid w:val="00E66B06"/>
    <w:rsid w:val="00E672F0"/>
    <w:rsid w:val="00E673C0"/>
    <w:rsid w:val="00E70011"/>
    <w:rsid w:val="00E70625"/>
    <w:rsid w:val="00E70C53"/>
    <w:rsid w:val="00E719A7"/>
    <w:rsid w:val="00E72D2B"/>
    <w:rsid w:val="00E739C9"/>
    <w:rsid w:val="00E73C59"/>
    <w:rsid w:val="00E73F61"/>
    <w:rsid w:val="00E740BD"/>
    <w:rsid w:val="00E7443A"/>
    <w:rsid w:val="00E74F45"/>
    <w:rsid w:val="00E756A4"/>
    <w:rsid w:val="00E76606"/>
    <w:rsid w:val="00E767A7"/>
    <w:rsid w:val="00E76E45"/>
    <w:rsid w:val="00E76EE4"/>
    <w:rsid w:val="00E776A7"/>
    <w:rsid w:val="00E81462"/>
    <w:rsid w:val="00E826E3"/>
    <w:rsid w:val="00E85F7B"/>
    <w:rsid w:val="00E86533"/>
    <w:rsid w:val="00E91385"/>
    <w:rsid w:val="00E91ABD"/>
    <w:rsid w:val="00E93130"/>
    <w:rsid w:val="00E93532"/>
    <w:rsid w:val="00E9443E"/>
    <w:rsid w:val="00E94EC4"/>
    <w:rsid w:val="00E950EE"/>
    <w:rsid w:val="00E95108"/>
    <w:rsid w:val="00E964CB"/>
    <w:rsid w:val="00E967CD"/>
    <w:rsid w:val="00E969F7"/>
    <w:rsid w:val="00E96A3A"/>
    <w:rsid w:val="00E96AE5"/>
    <w:rsid w:val="00EA4517"/>
    <w:rsid w:val="00EA4875"/>
    <w:rsid w:val="00EA51B6"/>
    <w:rsid w:val="00EA533A"/>
    <w:rsid w:val="00EA58BE"/>
    <w:rsid w:val="00EB0930"/>
    <w:rsid w:val="00EB1572"/>
    <w:rsid w:val="00EB2006"/>
    <w:rsid w:val="00EB20C2"/>
    <w:rsid w:val="00EB20E0"/>
    <w:rsid w:val="00EB20FB"/>
    <w:rsid w:val="00EB30FA"/>
    <w:rsid w:val="00EB3876"/>
    <w:rsid w:val="00EB7022"/>
    <w:rsid w:val="00EC0103"/>
    <w:rsid w:val="00EC1263"/>
    <w:rsid w:val="00EC22E1"/>
    <w:rsid w:val="00ED0071"/>
    <w:rsid w:val="00ED0A82"/>
    <w:rsid w:val="00ED212A"/>
    <w:rsid w:val="00ED2A47"/>
    <w:rsid w:val="00ED3820"/>
    <w:rsid w:val="00ED396B"/>
    <w:rsid w:val="00ED4728"/>
    <w:rsid w:val="00ED4860"/>
    <w:rsid w:val="00ED5174"/>
    <w:rsid w:val="00ED640C"/>
    <w:rsid w:val="00ED7B2D"/>
    <w:rsid w:val="00EE0E98"/>
    <w:rsid w:val="00EE260D"/>
    <w:rsid w:val="00EE3288"/>
    <w:rsid w:val="00EE37C4"/>
    <w:rsid w:val="00EE45E7"/>
    <w:rsid w:val="00EE518D"/>
    <w:rsid w:val="00EE606A"/>
    <w:rsid w:val="00EE77C7"/>
    <w:rsid w:val="00EF1453"/>
    <w:rsid w:val="00EF2016"/>
    <w:rsid w:val="00EF2BDC"/>
    <w:rsid w:val="00EF39A7"/>
    <w:rsid w:val="00EF45DF"/>
    <w:rsid w:val="00EF5000"/>
    <w:rsid w:val="00EF58C5"/>
    <w:rsid w:val="00EF657F"/>
    <w:rsid w:val="00F00C2B"/>
    <w:rsid w:val="00F00F95"/>
    <w:rsid w:val="00F0242A"/>
    <w:rsid w:val="00F029CB"/>
    <w:rsid w:val="00F03EC8"/>
    <w:rsid w:val="00F0413D"/>
    <w:rsid w:val="00F04CE0"/>
    <w:rsid w:val="00F067FF"/>
    <w:rsid w:val="00F06841"/>
    <w:rsid w:val="00F124F5"/>
    <w:rsid w:val="00F13254"/>
    <w:rsid w:val="00F13F08"/>
    <w:rsid w:val="00F13F0B"/>
    <w:rsid w:val="00F15087"/>
    <w:rsid w:val="00F155BC"/>
    <w:rsid w:val="00F16317"/>
    <w:rsid w:val="00F16A05"/>
    <w:rsid w:val="00F172FE"/>
    <w:rsid w:val="00F176C5"/>
    <w:rsid w:val="00F222B2"/>
    <w:rsid w:val="00F22F4C"/>
    <w:rsid w:val="00F242B6"/>
    <w:rsid w:val="00F24799"/>
    <w:rsid w:val="00F247A1"/>
    <w:rsid w:val="00F24CD8"/>
    <w:rsid w:val="00F24FF7"/>
    <w:rsid w:val="00F25C6B"/>
    <w:rsid w:val="00F26299"/>
    <w:rsid w:val="00F26CB3"/>
    <w:rsid w:val="00F26EE2"/>
    <w:rsid w:val="00F2715A"/>
    <w:rsid w:val="00F278E0"/>
    <w:rsid w:val="00F27AB5"/>
    <w:rsid w:val="00F31C0F"/>
    <w:rsid w:val="00F31DA2"/>
    <w:rsid w:val="00F31E04"/>
    <w:rsid w:val="00F323A3"/>
    <w:rsid w:val="00F329C9"/>
    <w:rsid w:val="00F34F8F"/>
    <w:rsid w:val="00F35A2A"/>
    <w:rsid w:val="00F364D9"/>
    <w:rsid w:val="00F40884"/>
    <w:rsid w:val="00F40CAC"/>
    <w:rsid w:val="00F41824"/>
    <w:rsid w:val="00F443C0"/>
    <w:rsid w:val="00F44667"/>
    <w:rsid w:val="00F4670C"/>
    <w:rsid w:val="00F469F4"/>
    <w:rsid w:val="00F5096B"/>
    <w:rsid w:val="00F51906"/>
    <w:rsid w:val="00F52190"/>
    <w:rsid w:val="00F53830"/>
    <w:rsid w:val="00F57139"/>
    <w:rsid w:val="00F5748B"/>
    <w:rsid w:val="00F60277"/>
    <w:rsid w:val="00F61397"/>
    <w:rsid w:val="00F657D6"/>
    <w:rsid w:val="00F66555"/>
    <w:rsid w:val="00F67F2B"/>
    <w:rsid w:val="00F7041D"/>
    <w:rsid w:val="00F71ABB"/>
    <w:rsid w:val="00F71B13"/>
    <w:rsid w:val="00F7249E"/>
    <w:rsid w:val="00F728DE"/>
    <w:rsid w:val="00F72F93"/>
    <w:rsid w:val="00F742E7"/>
    <w:rsid w:val="00F74D88"/>
    <w:rsid w:val="00F762D4"/>
    <w:rsid w:val="00F81547"/>
    <w:rsid w:val="00F81E80"/>
    <w:rsid w:val="00F83654"/>
    <w:rsid w:val="00F844DC"/>
    <w:rsid w:val="00F85121"/>
    <w:rsid w:val="00F858EB"/>
    <w:rsid w:val="00F86CED"/>
    <w:rsid w:val="00F86E43"/>
    <w:rsid w:val="00F91C4B"/>
    <w:rsid w:val="00F91D8B"/>
    <w:rsid w:val="00F95F21"/>
    <w:rsid w:val="00F97D09"/>
    <w:rsid w:val="00FA07CA"/>
    <w:rsid w:val="00FA19DF"/>
    <w:rsid w:val="00FA2140"/>
    <w:rsid w:val="00FA23B4"/>
    <w:rsid w:val="00FA2921"/>
    <w:rsid w:val="00FA30B3"/>
    <w:rsid w:val="00FA411B"/>
    <w:rsid w:val="00FA5931"/>
    <w:rsid w:val="00FA5A43"/>
    <w:rsid w:val="00FA5FA0"/>
    <w:rsid w:val="00FA71DB"/>
    <w:rsid w:val="00FA7401"/>
    <w:rsid w:val="00FA748F"/>
    <w:rsid w:val="00FB0AEF"/>
    <w:rsid w:val="00FB2998"/>
    <w:rsid w:val="00FB2C1C"/>
    <w:rsid w:val="00FB3A43"/>
    <w:rsid w:val="00FB3F16"/>
    <w:rsid w:val="00FB5C55"/>
    <w:rsid w:val="00FB6781"/>
    <w:rsid w:val="00FB6BD8"/>
    <w:rsid w:val="00FB7C97"/>
    <w:rsid w:val="00FC04B8"/>
    <w:rsid w:val="00FC0DF2"/>
    <w:rsid w:val="00FC1BB5"/>
    <w:rsid w:val="00FC637B"/>
    <w:rsid w:val="00FC638E"/>
    <w:rsid w:val="00FC777C"/>
    <w:rsid w:val="00FD0271"/>
    <w:rsid w:val="00FD0E36"/>
    <w:rsid w:val="00FD159A"/>
    <w:rsid w:val="00FD350B"/>
    <w:rsid w:val="00FD3602"/>
    <w:rsid w:val="00FD38B7"/>
    <w:rsid w:val="00FD3938"/>
    <w:rsid w:val="00FD4C65"/>
    <w:rsid w:val="00FD5BF2"/>
    <w:rsid w:val="00FD5E56"/>
    <w:rsid w:val="00FD6001"/>
    <w:rsid w:val="00FD7615"/>
    <w:rsid w:val="00FD7CD4"/>
    <w:rsid w:val="00FE0EB4"/>
    <w:rsid w:val="00FE2847"/>
    <w:rsid w:val="00FE4EA2"/>
    <w:rsid w:val="00FE5F2E"/>
    <w:rsid w:val="00FE73B2"/>
    <w:rsid w:val="00FE7CF1"/>
    <w:rsid w:val="00FF26D9"/>
    <w:rsid w:val="00FF2B51"/>
    <w:rsid w:val="00FF2FCE"/>
    <w:rsid w:val="00FF4315"/>
    <w:rsid w:val="00FF57E5"/>
    <w:rsid w:val="00FF5EF3"/>
    <w:rsid w:val="00FF66EB"/>
    <w:rsid w:val="00FF7C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0EF37"/>
  <w15:docId w15:val="{EF9BDBDE-3E6E-479F-B2BC-64E3348EB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1C74"/>
    <w:rPr>
      <w:rFonts w:asciiTheme="minorHAnsi" w:eastAsia="Times New Roman" w:hAnsiTheme="minorHAnsi"/>
      <w:szCs w:val="24"/>
    </w:rPr>
  </w:style>
  <w:style w:type="paragraph" w:styleId="berschrift1">
    <w:name w:val="heading 1"/>
    <w:basedOn w:val="Standard"/>
    <w:next w:val="Standard"/>
    <w:link w:val="berschrift1Zchn"/>
    <w:uiPriority w:val="9"/>
    <w:qFormat/>
    <w:rsid w:val="00AF151B"/>
    <w:pPr>
      <w:keepNext/>
      <w:keepLines/>
      <w:widowControl w:val="0"/>
      <w:autoSpaceDE w:val="0"/>
      <w:autoSpaceDN w:val="0"/>
      <w:spacing w:before="240"/>
      <w:outlineLvl w:val="0"/>
    </w:pPr>
    <w:rPr>
      <w:rFonts w:ascii="Calibri Light" w:hAnsi="Calibri Light"/>
      <w:color w:val="2F5496"/>
      <w:sz w:val="32"/>
      <w:szCs w:val="32"/>
      <w:lang w:eastAsia="en-US"/>
    </w:rPr>
  </w:style>
  <w:style w:type="paragraph" w:styleId="berschrift2">
    <w:name w:val="heading 2"/>
    <w:basedOn w:val="Standard"/>
    <w:next w:val="Standard"/>
    <w:link w:val="berschrift2Zchn"/>
    <w:uiPriority w:val="9"/>
    <w:unhideWhenUsed/>
    <w:qFormat/>
    <w:rsid w:val="006152A0"/>
    <w:pPr>
      <w:keepNext/>
      <w:keepLines/>
      <w:widowControl w:val="0"/>
      <w:autoSpaceDE w:val="0"/>
      <w:autoSpaceDN w:val="0"/>
      <w:spacing w:before="40"/>
      <w:outlineLvl w:val="1"/>
    </w:pPr>
    <w:rPr>
      <w:rFonts w:ascii="Calibri Light" w:hAnsi="Calibri Light"/>
      <w:color w:val="2F5496"/>
      <w:sz w:val="26"/>
      <w:szCs w:val="26"/>
      <w:lang w:eastAsia="en-US"/>
    </w:rPr>
  </w:style>
  <w:style w:type="paragraph" w:styleId="berschrift3">
    <w:name w:val="heading 3"/>
    <w:basedOn w:val="Standard"/>
    <w:next w:val="Standard"/>
    <w:link w:val="berschrift3Zchn"/>
    <w:uiPriority w:val="9"/>
    <w:unhideWhenUsed/>
    <w:qFormat/>
    <w:rsid w:val="000455C2"/>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264FB"/>
    <w:pPr>
      <w:widowControl w:val="0"/>
      <w:tabs>
        <w:tab w:val="center" w:pos="4536"/>
        <w:tab w:val="right" w:pos="9072"/>
      </w:tabs>
      <w:autoSpaceDE w:val="0"/>
      <w:autoSpaceDN w:val="0"/>
    </w:pPr>
    <w:rPr>
      <w:rFonts w:ascii="Calibri" w:eastAsia="Verdana Pro Cond Light" w:hAnsi="Calibri" w:cs="Verdana Pro Cond Light"/>
      <w:sz w:val="22"/>
      <w:szCs w:val="22"/>
      <w:lang w:eastAsia="en-US"/>
    </w:rPr>
  </w:style>
  <w:style w:type="character" w:customStyle="1" w:styleId="KopfzeileZchn">
    <w:name w:val="Kopfzeile Zchn"/>
    <w:link w:val="Kopfzeile"/>
    <w:uiPriority w:val="99"/>
    <w:rsid w:val="007264FB"/>
    <w:rPr>
      <w:rFonts w:ascii="Verdana Pro Cond Light" w:eastAsia="Verdana Pro Cond Light" w:hAnsi="Verdana Pro Cond Light" w:cs="Verdana Pro Cond Light"/>
      <w:kern w:val="0"/>
    </w:rPr>
  </w:style>
  <w:style w:type="paragraph" w:styleId="Fuzeile">
    <w:name w:val="footer"/>
    <w:basedOn w:val="Standard"/>
    <w:link w:val="FuzeileZchn"/>
    <w:uiPriority w:val="99"/>
    <w:unhideWhenUsed/>
    <w:rsid w:val="007264FB"/>
    <w:pPr>
      <w:widowControl w:val="0"/>
      <w:tabs>
        <w:tab w:val="center" w:pos="4536"/>
        <w:tab w:val="right" w:pos="9072"/>
      </w:tabs>
      <w:autoSpaceDE w:val="0"/>
      <w:autoSpaceDN w:val="0"/>
    </w:pPr>
    <w:rPr>
      <w:rFonts w:ascii="Calibri" w:eastAsia="Verdana Pro Cond Light" w:hAnsi="Calibri" w:cs="Verdana Pro Cond Light"/>
      <w:sz w:val="22"/>
      <w:szCs w:val="22"/>
      <w:lang w:eastAsia="en-US"/>
    </w:rPr>
  </w:style>
  <w:style w:type="character" w:customStyle="1" w:styleId="FuzeileZchn">
    <w:name w:val="Fußzeile Zchn"/>
    <w:link w:val="Fuzeile"/>
    <w:uiPriority w:val="99"/>
    <w:rsid w:val="007264FB"/>
    <w:rPr>
      <w:rFonts w:ascii="Verdana Pro Cond Light" w:eastAsia="Verdana Pro Cond Light" w:hAnsi="Verdana Pro Cond Light" w:cs="Verdana Pro Cond Light"/>
      <w:kern w:val="0"/>
    </w:rPr>
  </w:style>
  <w:style w:type="paragraph" w:customStyle="1" w:styleId="Kopfzeileberschrift">
    <w:name w:val="Kopfzeile Überschrift"/>
    <w:basedOn w:val="Kopfzeile"/>
    <w:link w:val="KopfzeileberschriftZchn"/>
    <w:qFormat/>
    <w:rsid w:val="00774366"/>
    <w:rPr>
      <w:rFonts w:ascii="Verdana Pro" w:hAnsi="Verdana Pro" w:cs="Calibri"/>
      <w:b/>
      <w:bCs/>
      <w:noProof/>
      <w:sz w:val="20"/>
      <w:szCs w:val="28"/>
    </w:rPr>
  </w:style>
  <w:style w:type="character" w:customStyle="1" w:styleId="KopfzeileberschriftZchn">
    <w:name w:val="Kopfzeile Überschrift Zchn"/>
    <w:link w:val="Kopfzeileberschrift"/>
    <w:rsid w:val="00774366"/>
    <w:rPr>
      <w:rFonts w:ascii="Verdana Pro" w:eastAsia="Verdana Pro Cond Light" w:hAnsi="Verdana Pro" w:cs="Calibri"/>
      <w:b/>
      <w:bCs/>
      <w:noProof/>
      <w:kern w:val="0"/>
      <w:sz w:val="20"/>
      <w:szCs w:val="28"/>
    </w:rPr>
  </w:style>
  <w:style w:type="paragraph" w:styleId="Textkrper">
    <w:name w:val="Body Text"/>
    <w:basedOn w:val="Standard"/>
    <w:link w:val="TextkrperZchn"/>
    <w:semiHidden/>
    <w:rsid w:val="00586E1E"/>
    <w:pPr>
      <w:widowControl w:val="0"/>
      <w:suppressAutoHyphens/>
      <w:autoSpaceDE w:val="0"/>
    </w:pPr>
    <w:rPr>
      <w:rFonts w:ascii="Arial" w:hAnsi="Arial"/>
      <w:szCs w:val="20"/>
      <w:lang w:val="x-none" w:eastAsia="ar-SA"/>
    </w:rPr>
  </w:style>
  <w:style w:type="character" w:customStyle="1" w:styleId="TextkrperZchn">
    <w:name w:val="Textkörper Zchn"/>
    <w:link w:val="Textkrper"/>
    <w:semiHidden/>
    <w:rsid w:val="00586E1E"/>
    <w:rPr>
      <w:rFonts w:ascii="Arial" w:eastAsia="Times New Roman" w:hAnsi="Arial" w:cs="Times New Roman"/>
      <w:kern w:val="0"/>
      <w:sz w:val="24"/>
      <w:szCs w:val="20"/>
      <w:lang w:val="x-none" w:eastAsia="ar-SA"/>
    </w:rPr>
  </w:style>
  <w:style w:type="paragraph" w:customStyle="1" w:styleId="FlietextMitteilungsblatt">
    <w:name w:val="Fließtext Mitteilungsblatt"/>
    <w:basedOn w:val="Textkrper"/>
    <w:link w:val="FlietextMitteilungsblattZchn"/>
    <w:qFormat/>
    <w:rsid w:val="009572FF"/>
    <w:pPr>
      <w:tabs>
        <w:tab w:val="left" w:pos="624"/>
        <w:tab w:val="left" w:pos="3402"/>
      </w:tabs>
      <w:spacing w:line="276" w:lineRule="auto"/>
    </w:pPr>
    <w:rPr>
      <w:rFonts w:ascii="Calibri" w:hAnsi="Calibri" w:cs="Calibri"/>
      <w:bCs/>
      <w:lang w:val="de-DE"/>
    </w:rPr>
  </w:style>
  <w:style w:type="character" w:customStyle="1" w:styleId="FlietextMitteilungsblattZchn">
    <w:name w:val="Fließtext Mitteilungsblatt Zchn"/>
    <w:link w:val="FlietextMitteilungsblatt"/>
    <w:rsid w:val="009572FF"/>
    <w:rPr>
      <w:rFonts w:ascii="Arial" w:eastAsia="Times New Roman" w:hAnsi="Arial" w:cs="Calibri"/>
      <w:bCs/>
      <w:kern w:val="0"/>
      <w:sz w:val="20"/>
      <w:szCs w:val="20"/>
      <w:lang w:val="x-none" w:eastAsia="ar-SA"/>
    </w:rPr>
  </w:style>
  <w:style w:type="paragraph" w:customStyle="1" w:styleId="berschriftMitteilungsblatt">
    <w:name w:val="Überschrift Mitteilungsblatt"/>
    <w:link w:val="berschriftMitteilungsblattZchn"/>
    <w:rsid w:val="008C0B20"/>
    <w:pPr>
      <w:ind w:right="-851"/>
    </w:pPr>
    <w:rPr>
      <w:rFonts w:eastAsia="Verdana Pro Cond Light" w:cs="Calibri"/>
      <w:b/>
      <w:sz w:val="24"/>
      <w:szCs w:val="22"/>
      <w:lang w:eastAsia="en-US"/>
    </w:rPr>
  </w:style>
  <w:style w:type="character" w:customStyle="1" w:styleId="berschriftMitteilungsblattZchn">
    <w:name w:val="Überschrift Mitteilungsblatt Zchn"/>
    <w:link w:val="berschriftMitteilungsblatt"/>
    <w:rsid w:val="008C0B20"/>
    <w:rPr>
      <w:rFonts w:eastAsia="Verdana Pro Cond Light" w:cs="Calibri"/>
      <w:b/>
      <w:kern w:val="0"/>
      <w:sz w:val="24"/>
    </w:rPr>
  </w:style>
  <w:style w:type="paragraph" w:customStyle="1" w:styleId="berschrift20">
    <w:name w:val="Überschrift2"/>
    <w:basedOn w:val="FlietextMitteilungsblatt"/>
    <w:link w:val="berschrift2Zchn0"/>
    <w:rsid w:val="0023496E"/>
    <w:pPr>
      <w:jc w:val="center"/>
    </w:pPr>
    <w:rPr>
      <w:b/>
    </w:rPr>
  </w:style>
  <w:style w:type="character" w:customStyle="1" w:styleId="berschrift2Zchn0">
    <w:name w:val="Überschrift2 Zchn"/>
    <w:link w:val="berschrift20"/>
    <w:rsid w:val="0023496E"/>
    <w:rPr>
      <w:rFonts w:ascii="Arial" w:eastAsia="Times New Roman" w:hAnsi="Arial" w:cs="Calibri"/>
      <w:b/>
      <w:bCs/>
      <w:kern w:val="0"/>
      <w:sz w:val="20"/>
      <w:szCs w:val="20"/>
      <w:lang w:val="x-none" w:eastAsia="ar-SA"/>
    </w:rPr>
  </w:style>
  <w:style w:type="paragraph" w:customStyle="1" w:styleId="DatumMitteilungsblatt">
    <w:name w:val="Datum Mitteilungsblatt"/>
    <w:link w:val="DatumMitteilungsblattZchn"/>
    <w:autoRedefine/>
    <w:rsid w:val="00F85121"/>
    <w:pPr>
      <w:spacing w:line="276" w:lineRule="auto"/>
    </w:pPr>
    <w:rPr>
      <w:rFonts w:eastAsia="Times New Roman" w:cs="Calibri"/>
      <w:b/>
      <w:bCs/>
      <w:sz w:val="22"/>
      <w:szCs w:val="22"/>
      <w:lang w:eastAsia="ar-SA"/>
    </w:rPr>
  </w:style>
  <w:style w:type="character" w:customStyle="1" w:styleId="DatumMitteilungsblattZchn">
    <w:name w:val="Datum Mitteilungsblatt Zchn"/>
    <w:link w:val="DatumMitteilungsblatt"/>
    <w:rsid w:val="00F85121"/>
    <w:rPr>
      <w:rFonts w:eastAsia="Times New Roman" w:cs="Calibri"/>
      <w:b/>
      <w:bCs/>
      <w:sz w:val="22"/>
      <w:szCs w:val="22"/>
      <w:lang w:eastAsia="ar-SA"/>
    </w:rPr>
  </w:style>
  <w:style w:type="character" w:customStyle="1" w:styleId="berschrift2Zchn">
    <w:name w:val="Überschrift 2 Zchn"/>
    <w:link w:val="berschrift2"/>
    <w:uiPriority w:val="9"/>
    <w:rsid w:val="006152A0"/>
    <w:rPr>
      <w:rFonts w:ascii="Calibri Light" w:eastAsia="Times New Roman" w:hAnsi="Calibri Light" w:cs="Times New Roman"/>
      <w:color w:val="2F5496"/>
      <w:kern w:val="0"/>
      <w:sz w:val="26"/>
      <w:szCs w:val="26"/>
    </w:rPr>
  </w:style>
  <w:style w:type="paragraph" w:customStyle="1" w:styleId="Lesung">
    <w:name w:val="Lesung"/>
    <w:basedOn w:val="berschrift20"/>
    <w:link w:val="LesungZchn"/>
    <w:qFormat/>
    <w:rsid w:val="006152A0"/>
  </w:style>
  <w:style w:type="character" w:customStyle="1" w:styleId="LesungZchn">
    <w:name w:val="Lesung Zchn"/>
    <w:link w:val="Lesung"/>
    <w:rsid w:val="006152A0"/>
    <w:rPr>
      <w:rFonts w:ascii="Arial" w:eastAsia="Times New Roman" w:hAnsi="Arial" w:cs="Calibri"/>
      <w:b/>
      <w:bCs/>
      <w:kern w:val="0"/>
      <w:sz w:val="20"/>
      <w:szCs w:val="20"/>
      <w:lang w:val="x-none" w:eastAsia="ar-SA"/>
    </w:rPr>
  </w:style>
  <w:style w:type="character" w:customStyle="1" w:styleId="berschrift1Zchn">
    <w:name w:val="Überschrift 1 Zchn"/>
    <w:link w:val="berschrift1"/>
    <w:rsid w:val="00AF151B"/>
    <w:rPr>
      <w:rFonts w:ascii="Calibri Light" w:eastAsia="Times New Roman" w:hAnsi="Calibri Light" w:cs="Times New Roman"/>
      <w:color w:val="2F5496"/>
      <w:kern w:val="0"/>
      <w:sz w:val="32"/>
      <w:szCs w:val="32"/>
    </w:rPr>
  </w:style>
  <w:style w:type="character" w:styleId="Fett">
    <w:name w:val="Strong"/>
    <w:uiPriority w:val="22"/>
    <w:qFormat/>
    <w:rsid w:val="00AF151B"/>
    <w:rPr>
      <w:b/>
      <w:bCs/>
    </w:rPr>
  </w:style>
  <w:style w:type="paragraph" w:styleId="StandardWeb">
    <w:name w:val="Normal (Web)"/>
    <w:basedOn w:val="Standard"/>
    <w:uiPriority w:val="99"/>
    <w:unhideWhenUsed/>
    <w:rsid w:val="00AF151B"/>
    <w:pPr>
      <w:spacing w:before="100" w:beforeAutospacing="1" w:after="100" w:afterAutospacing="1"/>
    </w:pPr>
    <w:rPr>
      <w:rFonts w:eastAsia="Calibri"/>
    </w:rPr>
  </w:style>
  <w:style w:type="character" w:styleId="Hyperlink">
    <w:name w:val="Hyperlink"/>
    <w:uiPriority w:val="99"/>
    <w:unhideWhenUsed/>
    <w:rsid w:val="00AF151B"/>
    <w:rPr>
      <w:color w:val="0563C1"/>
      <w:u w:val="single"/>
    </w:rPr>
  </w:style>
  <w:style w:type="paragraph" w:customStyle="1" w:styleId="Default">
    <w:name w:val="Default"/>
    <w:basedOn w:val="Standard"/>
    <w:rsid w:val="00AF151B"/>
    <w:pPr>
      <w:suppressAutoHyphens/>
      <w:autoSpaceDE w:val="0"/>
    </w:pPr>
    <w:rPr>
      <w:rFonts w:ascii="Adobe Garamond Pro" w:eastAsia="Adobe Garamond Pro" w:hAnsi="Adobe Garamond Pro" w:cs="Adobe Garamond Pro"/>
      <w:color w:val="000000"/>
      <w:lang w:eastAsia="hi-IN" w:bidi="hi-IN"/>
    </w:rPr>
  </w:style>
  <w:style w:type="paragraph" w:customStyle="1" w:styleId="FlietextPfarreiinformationenMitteilungsblatt">
    <w:name w:val="Fließtext Pfarreiinformationen Mitteilungsblatt"/>
    <w:basedOn w:val="Standard"/>
    <w:link w:val="FlietextPfarreiinformationenMitteilungsblattZchn"/>
    <w:qFormat/>
    <w:rsid w:val="0025685E"/>
    <w:pPr>
      <w:widowControl w:val="0"/>
      <w:autoSpaceDE w:val="0"/>
      <w:autoSpaceDN w:val="0"/>
    </w:pPr>
    <w:rPr>
      <w:rFonts w:ascii="Calibri" w:eastAsia="Verdana Pro Cond Light" w:hAnsi="Calibri" w:cs="Calibri"/>
      <w:szCs w:val="20"/>
      <w:lang w:eastAsia="en-US"/>
    </w:rPr>
  </w:style>
  <w:style w:type="character" w:customStyle="1" w:styleId="FlietextPfarreiinformationenMitteilungsblattZchn">
    <w:name w:val="Fließtext Pfarreiinformationen Mitteilungsblatt Zchn"/>
    <w:link w:val="FlietextPfarreiinformationenMitteilungsblatt"/>
    <w:rsid w:val="0025685E"/>
    <w:rPr>
      <w:rFonts w:eastAsia="Verdana Pro Cond Light" w:cs="Calibri"/>
      <w:lang w:eastAsia="en-US"/>
    </w:rPr>
  </w:style>
  <w:style w:type="paragraph" w:customStyle="1" w:styleId="berschrift2Mitteilungsblatt">
    <w:name w:val="Überschrift 2 Mitteilungsblatt"/>
    <w:basedOn w:val="FlietextPfarreiinformationenMitteilungsblatt"/>
    <w:link w:val="berschrift2MitteilungsblattZchn"/>
    <w:qFormat/>
    <w:rsid w:val="008C0B20"/>
    <w:pPr>
      <w:framePr w:wrap="around" w:hAnchor="text"/>
    </w:pPr>
    <w:rPr>
      <w:b/>
      <w:sz w:val="24"/>
      <w:szCs w:val="24"/>
      <w:u w:val="single" w:color="FFC000"/>
    </w:rPr>
  </w:style>
  <w:style w:type="character" w:customStyle="1" w:styleId="berschrift2MitteilungsblattZchn">
    <w:name w:val="Überschrift 2 Mitteilungsblatt Zchn"/>
    <w:link w:val="berschrift2Mitteilungsblatt"/>
    <w:rsid w:val="008C0B20"/>
    <w:rPr>
      <w:rFonts w:eastAsia="Verdana Pro Cond Light" w:cs="Calibri"/>
      <w:b/>
      <w:kern w:val="0"/>
      <w:sz w:val="24"/>
      <w:szCs w:val="24"/>
      <w:u w:val="single" w:color="FFC000"/>
    </w:rPr>
  </w:style>
  <w:style w:type="paragraph" w:customStyle="1" w:styleId="PfarrerMitteilungsblatt">
    <w:name w:val="Pfarrer Mitteilungsblatt"/>
    <w:link w:val="PfarrerMitteilungsblattZchn"/>
    <w:qFormat/>
    <w:rsid w:val="00196864"/>
    <w:pPr>
      <w:spacing w:line="259" w:lineRule="auto"/>
    </w:pPr>
    <w:rPr>
      <w:rFonts w:eastAsia="Verdana Pro Cond Light" w:cs="Calibri"/>
      <w:sz w:val="22"/>
      <w:szCs w:val="22"/>
      <w:u w:val="single" w:color="FFC000"/>
      <w:lang w:eastAsia="en-US"/>
    </w:rPr>
  </w:style>
  <w:style w:type="character" w:customStyle="1" w:styleId="PfarrerMitteilungsblattZchn">
    <w:name w:val="Pfarrer Mitteilungsblatt Zchn"/>
    <w:link w:val="PfarrerMitteilungsblatt"/>
    <w:rsid w:val="00196864"/>
    <w:rPr>
      <w:rFonts w:eastAsia="Verdana Pro Cond Light" w:cs="Calibri"/>
      <w:kern w:val="0"/>
      <w:u w:val="single" w:color="FFC000"/>
    </w:rPr>
  </w:style>
  <w:style w:type="paragraph" w:styleId="Listenabsatz">
    <w:name w:val="List Paragraph"/>
    <w:basedOn w:val="Standard"/>
    <w:uiPriority w:val="34"/>
    <w:qFormat/>
    <w:rsid w:val="00E1236F"/>
    <w:pPr>
      <w:spacing w:before="100" w:beforeAutospacing="1" w:after="100" w:afterAutospacing="1"/>
    </w:pPr>
  </w:style>
  <w:style w:type="character" w:styleId="NichtaufgelsteErwhnung">
    <w:name w:val="Unresolved Mention"/>
    <w:basedOn w:val="Absatz-Standardschriftart"/>
    <w:uiPriority w:val="99"/>
    <w:semiHidden/>
    <w:unhideWhenUsed/>
    <w:rsid w:val="00E23D4C"/>
    <w:rPr>
      <w:color w:val="605E5C"/>
      <w:shd w:val="clear" w:color="auto" w:fill="E1DFDD"/>
    </w:rPr>
  </w:style>
  <w:style w:type="paragraph" w:customStyle="1" w:styleId="xmsonospacing">
    <w:name w:val="x_msonospacing"/>
    <w:basedOn w:val="Standard"/>
    <w:rsid w:val="00735460"/>
    <w:pPr>
      <w:spacing w:before="100" w:beforeAutospacing="1" w:after="100" w:afterAutospacing="1"/>
    </w:pPr>
  </w:style>
  <w:style w:type="paragraph" w:styleId="KeinLeerraum">
    <w:name w:val="No Spacing"/>
    <w:basedOn w:val="Standard"/>
    <w:uiPriority w:val="1"/>
    <w:qFormat/>
    <w:rsid w:val="00A547DB"/>
    <w:pPr>
      <w:spacing w:before="100" w:beforeAutospacing="1" w:after="100" w:afterAutospacing="1"/>
    </w:pPr>
  </w:style>
  <w:style w:type="character" w:customStyle="1" w:styleId="berschrift3Zchn">
    <w:name w:val="Überschrift 3 Zchn"/>
    <w:basedOn w:val="Absatz-Standardschriftart"/>
    <w:link w:val="berschrift3"/>
    <w:uiPriority w:val="9"/>
    <w:rsid w:val="000455C2"/>
    <w:rPr>
      <w:rFonts w:asciiTheme="majorHAnsi" w:eastAsiaTheme="majorEastAsia" w:hAnsiTheme="majorHAnsi" w:cstheme="majorBidi"/>
      <w:color w:val="1F3763" w:themeColor="accent1" w:themeShade="7F"/>
      <w:sz w:val="24"/>
      <w:szCs w:val="24"/>
      <w:lang w:eastAsia="en-US"/>
    </w:rPr>
  </w:style>
  <w:style w:type="table" w:styleId="Tabellenraster">
    <w:name w:val="Table Grid"/>
    <w:basedOn w:val="NormaleTabelle"/>
    <w:uiPriority w:val="39"/>
    <w:rsid w:val="00D54D84"/>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0F32FE"/>
    <w:rPr>
      <w:i/>
      <w:iCs/>
    </w:rPr>
  </w:style>
  <w:style w:type="paragraph" w:styleId="HTMLVorformatiert">
    <w:name w:val="HTML Preformatted"/>
    <w:basedOn w:val="Standard"/>
    <w:link w:val="HTMLVorformatiertZchn"/>
    <w:uiPriority w:val="99"/>
    <w:semiHidden/>
    <w:unhideWhenUsed/>
    <w:rsid w:val="008B3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8B3FA7"/>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485491">
      <w:bodyDiv w:val="1"/>
      <w:marLeft w:val="0"/>
      <w:marRight w:val="0"/>
      <w:marTop w:val="0"/>
      <w:marBottom w:val="0"/>
      <w:divBdr>
        <w:top w:val="none" w:sz="0" w:space="0" w:color="auto"/>
        <w:left w:val="none" w:sz="0" w:space="0" w:color="auto"/>
        <w:bottom w:val="none" w:sz="0" w:space="0" w:color="auto"/>
        <w:right w:val="none" w:sz="0" w:space="0" w:color="auto"/>
      </w:divBdr>
    </w:div>
    <w:div w:id="174198351">
      <w:bodyDiv w:val="1"/>
      <w:marLeft w:val="0"/>
      <w:marRight w:val="0"/>
      <w:marTop w:val="0"/>
      <w:marBottom w:val="0"/>
      <w:divBdr>
        <w:top w:val="none" w:sz="0" w:space="0" w:color="auto"/>
        <w:left w:val="none" w:sz="0" w:space="0" w:color="auto"/>
        <w:bottom w:val="none" w:sz="0" w:space="0" w:color="auto"/>
        <w:right w:val="none" w:sz="0" w:space="0" w:color="auto"/>
      </w:divBdr>
    </w:div>
    <w:div w:id="226957440">
      <w:bodyDiv w:val="1"/>
      <w:marLeft w:val="0"/>
      <w:marRight w:val="0"/>
      <w:marTop w:val="0"/>
      <w:marBottom w:val="0"/>
      <w:divBdr>
        <w:top w:val="none" w:sz="0" w:space="0" w:color="auto"/>
        <w:left w:val="none" w:sz="0" w:space="0" w:color="auto"/>
        <w:bottom w:val="none" w:sz="0" w:space="0" w:color="auto"/>
        <w:right w:val="none" w:sz="0" w:space="0" w:color="auto"/>
      </w:divBdr>
    </w:div>
    <w:div w:id="248151063">
      <w:bodyDiv w:val="1"/>
      <w:marLeft w:val="0"/>
      <w:marRight w:val="0"/>
      <w:marTop w:val="0"/>
      <w:marBottom w:val="0"/>
      <w:divBdr>
        <w:top w:val="none" w:sz="0" w:space="0" w:color="auto"/>
        <w:left w:val="none" w:sz="0" w:space="0" w:color="auto"/>
        <w:bottom w:val="none" w:sz="0" w:space="0" w:color="auto"/>
        <w:right w:val="none" w:sz="0" w:space="0" w:color="auto"/>
      </w:divBdr>
    </w:div>
    <w:div w:id="275407494">
      <w:bodyDiv w:val="1"/>
      <w:marLeft w:val="0"/>
      <w:marRight w:val="0"/>
      <w:marTop w:val="0"/>
      <w:marBottom w:val="0"/>
      <w:divBdr>
        <w:top w:val="none" w:sz="0" w:space="0" w:color="auto"/>
        <w:left w:val="none" w:sz="0" w:space="0" w:color="auto"/>
        <w:bottom w:val="none" w:sz="0" w:space="0" w:color="auto"/>
        <w:right w:val="none" w:sz="0" w:space="0" w:color="auto"/>
      </w:divBdr>
    </w:div>
    <w:div w:id="279259721">
      <w:bodyDiv w:val="1"/>
      <w:marLeft w:val="0"/>
      <w:marRight w:val="0"/>
      <w:marTop w:val="0"/>
      <w:marBottom w:val="0"/>
      <w:divBdr>
        <w:top w:val="none" w:sz="0" w:space="0" w:color="auto"/>
        <w:left w:val="none" w:sz="0" w:space="0" w:color="auto"/>
        <w:bottom w:val="none" w:sz="0" w:space="0" w:color="auto"/>
        <w:right w:val="none" w:sz="0" w:space="0" w:color="auto"/>
      </w:divBdr>
    </w:div>
    <w:div w:id="297731490">
      <w:bodyDiv w:val="1"/>
      <w:marLeft w:val="0"/>
      <w:marRight w:val="0"/>
      <w:marTop w:val="0"/>
      <w:marBottom w:val="0"/>
      <w:divBdr>
        <w:top w:val="none" w:sz="0" w:space="0" w:color="auto"/>
        <w:left w:val="none" w:sz="0" w:space="0" w:color="auto"/>
        <w:bottom w:val="none" w:sz="0" w:space="0" w:color="auto"/>
        <w:right w:val="none" w:sz="0" w:space="0" w:color="auto"/>
      </w:divBdr>
    </w:div>
    <w:div w:id="304552984">
      <w:bodyDiv w:val="1"/>
      <w:marLeft w:val="0"/>
      <w:marRight w:val="0"/>
      <w:marTop w:val="0"/>
      <w:marBottom w:val="0"/>
      <w:divBdr>
        <w:top w:val="none" w:sz="0" w:space="0" w:color="auto"/>
        <w:left w:val="none" w:sz="0" w:space="0" w:color="auto"/>
        <w:bottom w:val="none" w:sz="0" w:space="0" w:color="auto"/>
        <w:right w:val="none" w:sz="0" w:space="0" w:color="auto"/>
      </w:divBdr>
    </w:div>
    <w:div w:id="323361446">
      <w:bodyDiv w:val="1"/>
      <w:marLeft w:val="0"/>
      <w:marRight w:val="0"/>
      <w:marTop w:val="0"/>
      <w:marBottom w:val="0"/>
      <w:divBdr>
        <w:top w:val="none" w:sz="0" w:space="0" w:color="auto"/>
        <w:left w:val="none" w:sz="0" w:space="0" w:color="auto"/>
        <w:bottom w:val="none" w:sz="0" w:space="0" w:color="auto"/>
        <w:right w:val="none" w:sz="0" w:space="0" w:color="auto"/>
      </w:divBdr>
    </w:div>
    <w:div w:id="475417846">
      <w:bodyDiv w:val="1"/>
      <w:marLeft w:val="0"/>
      <w:marRight w:val="0"/>
      <w:marTop w:val="0"/>
      <w:marBottom w:val="0"/>
      <w:divBdr>
        <w:top w:val="none" w:sz="0" w:space="0" w:color="auto"/>
        <w:left w:val="none" w:sz="0" w:space="0" w:color="auto"/>
        <w:bottom w:val="none" w:sz="0" w:space="0" w:color="auto"/>
        <w:right w:val="none" w:sz="0" w:space="0" w:color="auto"/>
      </w:divBdr>
    </w:div>
    <w:div w:id="540821875">
      <w:bodyDiv w:val="1"/>
      <w:marLeft w:val="0"/>
      <w:marRight w:val="0"/>
      <w:marTop w:val="0"/>
      <w:marBottom w:val="0"/>
      <w:divBdr>
        <w:top w:val="none" w:sz="0" w:space="0" w:color="auto"/>
        <w:left w:val="none" w:sz="0" w:space="0" w:color="auto"/>
        <w:bottom w:val="none" w:sz="0" w:space="0" w:color="auto"/>
        <w:right w:val="none" w:sz="0" w:space="0" w:color="auto"/>
      </w:divBdr>
    </w:div>
    <w:div w:id="547034456">
      <w:bodyDiv w:val="1"/>
      <w:marLeft w:val="0"/>
      <w:marRight w:val="0"/>
      <w:marTop w:val="0"/>
      <w:marBottom w:val="0"/>
      <w:divBdr>
        <w:top w:val="none" w:sz="0" w:space="0" w:color="auto"/>
        <w:left w:val="none" w:sz="0" w:space="0" w:color="auto"/>
        <w:bottom w:val="none" w:sz="0" w:space="0" w:color="auto"/>
        <w:right w:val="none" w:sz="0" w:space="0" w:color="auto"/>
      </w:divBdr>
    </w:div>
    <w:div w:id="562062083">
      <w:bodyDiv w:val="1"/>
      <w:marLeft w:val="0"/>
      <w:marRight w:val="0"/>
      <w:marTop w:val="0"/>
      <w:marBottom w:val="0"/>
      <w:divBdr>
        <w:top w:val="none" w:sz="0" w:space="0" w:color="auto"/>
        <w:left w:val="none" w:sz="0" w:space="0" w:color="auto"/>
        <w:bottom w:val="none" w:sz="0" w:space="0" w:color="auto"/>
        <w:right w:val="none" w:sz="0" w:space="0" w:color="auto"/>
      </w:divBdr>
    </w:div>
    <w:div w:id="682827684">
      <w:bodyDiv w:val="1"/>
      <w:marLeft w:val="0"/>
      <w:marRight w:val="0"/>
      <w:marTop w:val="0"/>
      <w:marBottom w:val="0"/>
      <w:divBdr>
        <w:top w:val="none" w:sz="0" w:space="0" w:color="auto"/>
        <w:left w:val="none" w:sz="0" w:space="0" w:color="auto"/>
        <w:bottom w:val="none" w:sz="0" w:space="0" w:color="auto"/>
        <w:right w:val="none" w:sz="0" w:space="0" w:color="auto"/>
      </w:divBdr>
    </w:div>
    <w:div w:id="694960218">
      <w:bodyDiv w:val="1"/>
      <w:marLeft w:val="0"/>
      <w:marRight w:val="0"/>
      <w:marTop w:val="0"/>
      <w:marBottom w:val="0"/>
      <w:divBdr>
        <w:top w:val="none" w:sz="0" w:space="0" w:color="auto"/>
        <w:left w:val="none" w:sz="0" w:space="0" w:color="auto"/>
        <w:bottom w:val="none" w:sz="0" w:space="0" w:color="auto"/>
        <w:right w:val="none" w:sz="0" w:space="0" w:color="auto"/>
      </w:divBdr>
    </w:div>
    <w:div w:id="847527705">
      <w:bodyDiv w:val="1"/>
      <w:marLeft w:val="0"/>
      <w:marRight w:val="0"/>
      <w:marTop w:val="0"/>
      <w:marBottom w:val="0"/>
      <w:divBdr>
        <w:top w:val="none" w:sz="0" w:space="0" w:color="auto"/>
        <w:left w:val="none" w:sz="0" w:space="0" w:color="auto"/>
        <w:bottom w:val="none" w:sz="0" w:space="0" w:color="auto"/>
        <w:right w:val="none" w:sz="0" w:space="0" w:color="auto"/>
      </w:divBdr>
    </w:div>
    <w:div w:id="908001416">
      <w:bodyDiv w:val="1"/>
      <w:marLeft w:val="0"/>
      <w:marRight w:val="0"/>
      <w:marTop w:val="0"/>
      <w:marBottom w:val="0"/>
      <w:divBdr>
        <w:top w:val="none" w:sz="0" w:space="0" w:color="auto"/>
        <w:left w:val="none" w:sz="0" w:space="0" w:color="auto"/>
        <w:bottom w:val="none" w:sz="0" w:space="0" w:color="auto"/>
        <w:right w:val="none" w:sz="0" w:space="0" w:color="auto"/>
      </w:divBdr>
    </w:div>
    <w:div w:id="935333656">
      <w:bodyDiv w:val="1"/>
      <w:marLeft w:val="0"/>
      <w:marRight w:val="0"/>
      <w:marTop w:val="0"/>
      <w:marBottom w:val="0"/>
      <w:divBdr>
        <w:top w:val="none" w:sz="0" w:space="0" w:color="auto"/>
        <w:left w:val="none" w:sz="0" w:space="0" w:color="auto"/>
        <w:bottom w:val="none" w:sz="0" w:space="0" w:color="auto"/>
        <w:right w:val="none" w:sz="0" w:space="0" w:color="auto"/>
      </w:divBdr>
    </w:div>
    <w:div w:id="1008630241">
      <w:bodyDiv w:val="1"/>
      <w:marLeft w:val="0"/>
      <w:marRight w:val="0"/>
      <w:marTop w:val="0"/>
      <w:marBottom w:val="0"/>
      <w:divBdr>
        <w:top w:val="none" w:sz="0" w:space="0" w:color="auto"/>
        <w:left w:val="none" w:sz="0" w:space="0" w:color="auto"/>
        <w:bottom w:val="none" w:sz="0" w:space="0" w:color="auto"/>
        <w:right w:val="none" w:sz="0" w:space="0" w:color="auto"/>
      </w:divBdr>
    </w:div>
    <w:div w:id="1021198082">
      <w:bodyDiv w:val="1"/>
      <w:marLeft w:val="0"/>
      <w:marRight w:val="0"/>
      <w:marTop w:val="0"/>
      <w:marBottom w:val="0"/>
      <w:divBdr>
        <w:top w:val="none" w:sz="0" w:space="0" w:color="auto"/>
        <w:left w:val="none" w:sz="0" w:space="0" w:color="auto"/>
        <w:bottom w:val="none" w:sz="0" w:space="0" w:color="auto"/>
        <w:right w:val="none" w:sz="0" w:space="0" w:color="auto"/>
      </w:divBdr>
      <w:divsChild>
        <w:div w:id="1939173291">
          <w:marLeft w:val="0"/>
          <w:marRight w:val="0"/>
          <w:marTop w:val="0"/>
          <w:marBottom w:val="0"/>
          <w:divBdr>
            <w:top w:val="none" w:sz="0" w:space="0" w:color="auto"/>
            <w:left w:val="none" w:sz="0" w:space="0" w:color="auto"/>
            <w:bottom w:val="none" w:sz="0" w:space="0" w:color="auto"/>
            <w:right w:val="none" w:sz="0" w:space="0" w:color="auto"/>
          </w:divBdr>
        </w:div>
        <w:div w:id="260190900">
          <w:marLeft w:val="0"/>
          <w:marRight w:val="0"/>
          <w:marTop w:val="0"/>
          <w:marBottom w:val="0"/>
          <w:divBdr>
            <w:top w:val="none" w:sz="0" w:space="0" w:color="auto"/>
            <w:left w:val="none" w:sz="0" w:space="0" w:color="auto"/>
            <w:bottom w:val="none" w:sz="0" w:space="0" w:color="auto"/>
            <w:right w:val="none" w:sz="0" w:space="0" w:color="auto"/>
          </w:divBdr>
        </w:div>
      </w:divsChild>
    </w:div>
    <w:div w:id="1024600185">
      <w:bodyDiv w:val="1"/>
      <w:marLeft w:val="0"/>
      <w:marRight w:val="0"/>
      <w:marTop w:val="0"/>
      <w:marBottom w:val="0"/>
      <w:divBdr>
        <w:top w:val="none" w:sz="0" w:space="0" w:color="auto"/>
        <w:left w:val="none" w:sz="0" w:space="0" w:color="auto"/>
        <w:bottom w:val="none" w:sz="0" w:space="0" w:color="auto"/>
        <w:right w:val="none" w:sz="0" w:space="0" w:color="auto"/>
      </w:divBdr>
    </w:div>
    <w:div w:id="1369531804">
      <w:bodyDiv w:val="1"/>
      <w:marLeft w:val="0"/>
      <w:marRight w:val="0"/>
      <w:marTop w:val="0"/>
      <w:marBottom w:val="0"/>
      <w:divBdr>
        <w:top w:val="none" w:sz="0" w:space="0" w:color="auto"/>
        <w:left w:val="none" w:sz="0" w:space="0" w:color="auto"/>
        <w:bottom w:val="none" w:sz="0" w:space="0" w:color="auto"/>
        <w:right w:val="none" w:sz="0" w:space="0" w:color="auto"/>
      </w:divBdr>
      <w:divsChild>
        <w:div w:id="1232429654">
          <w:marLeft w:val="0"/>
          <w:marRight w:val="0"/>
          <w:marTop w:val="0"/>
          <w:marBottom w:val="0"/>
          <w:divBdr>
            <w:top w:val="none" w:sz="0" w:space="0" w:color="auto"/>
            <w:left w:val="none" w:sz="0" w:space="0" w:color="auto"/>
            <w:bottom w:val="none" w:sz="0" w:space="0" w:color="auto"/>
            <w:right w:val="none" w:sz="0" w:space="0" w:color="auto"/>
          </w:divBdr>
        </w:div>
        <w:div w:id="306054683">
          <w:marLeft w:val="0"/>
          <w:marRight w:val="0"/>
          <w:marTop w:val="0"/>
          <w:marBottom w:val="0"/>
          <w:divBdr>
            <w:top w:val="none" w:sz="0" w:space="0" w:color="auto"/>
            <w:left w:val="none" w:sz="0" w:space="0" w:color="auto"/>
            <w:bottom w:val="none" w:sz="0" w:space="0" w:color="auto"/>
            <w:right w:val="none" w:sz="0" w:space="0" w:color="auto"/>
          </w:divBdr>
        </w:div>
      </w:divsChild>
    </w:div>
    <w:div w:id="1399210106">
      <w:bodyDiv w:val="1"/>
      <w:marLeft w:val="0"/>
      <w:marRight w:val="0"/>
      <w:marTop w:val="0"/>
      <w:marBottom w:val="0"/>
      <w:divBdr>
        <w:top w:val="none" w:sz="0" w:space="0" w:color="auto"/>
        <w:left w:val="none" w:sz="0" w:space="0" w:color="auto"/>
        <w:bottom w:val="none" w:sz="0" w:space="0" w:color="auto"/>
        <w:right w:val="none" w:sz="0" w:space="0" w:color="auto"/>
      </w:divBdr>
    </w:div>
    <w:div w:id="1451051875">
      <w:bodyDiv w:val="1"/>
      <w:marLeft w:val="0"/>
      <w:marRight w:val="0"/>
      <w:marTop w:val="0"/>
      <w:marBottom w:val="0"/>
      <w:divBdr>
        <w:top w:val="none" w:sz="0" w:space="0" w:color="auto"/>
        <w:left w:val="none" w:sz="0" w:space="0" w:color="auto"/>
        <w:bottom w:val="none" w:sz="0" w:space="0" w:color="auto"/>
        <w:right w:val="none" w:sz="0" w:space="0" w:color="auto"/>
      </w:divBdr>
    </w:div>
    <w:div w:id="1464808591">
      <w:bodyDiv w:val="1"/>
      <w:marLeft w:val="0"/>
      <w:marRight w:val="0"/>
      <w:marTop w:val="0"/>
      <w:marBottom w:val="0"/>
      <w:divBdr>
        <w:top w:val="none" w:sz="0" w:space="0" w:color="auto"/>
        <w:left w:val="none" w:sz="0" w:space="0" w:color="auto"/>
        <w:bottom w:val="none" w:sz="0" w:space="0" w:color="auto"/>
        <w:right w:val="none" w:sz="0" w:space="0" w:color="auto"/>
      </w:divBdr>
    </w:div>
    <w:div w:id="1470244512">
      <w:bodyDiv w:val="1"/>
      <w:marLeft w:val="0"/>
      <w:marRight w:val="0"/>
      <w:marTop w:val="0"/>
      <w:marBottom w:val="0"/>
      <w:divBdr>
        <w:top w:val="none" w:sz="0" w:space="0" w:color="auto"/>
        <w:left w:val="none" w:sz="0" w:space="0" w:color="auto"/>
        <w:bottom w:val="none" w:sz="0" w:space="0" w:color="auto"/>
        <w:right w:val="none" w:sz="0" w:space="0" w:color="auto"/>
      </w:divBdr>
      <w:divsChild>
        <w:div w:id="2090347494">
          <w:marLeft w:val="0"/>
          <w:marRight w:val="0"/>
          <w:marTop w:val="0"/>
          <w:marBottom w:val="0"/>
          <w:divBdr>
            <w:top w:val="none" w:sz="0" w:space="0" w:color="auto"/>
            <w:left w:val="none" w:sz="0" w:space="0" w:color="auto"/>
            <w:bottom w:val="none" w:sz="0" w:space="0" w:color="auto"/>
            <w:right w:val="none" w:sz="0" w:space="0" w:color="auto"/>
          </w:divBdr>
        </w:div>
        <w:div w:id="486166926">
          <w:marLeft w:val="0"/>
          <w:marRight w:val="0"/>
          <w:marTop w:val="0"/>
          <w:marBottom w:val="0"/>
          <w:divBdr>
            <w:top w:val="none" w:sz="0" w:space="0" w:color="auto"/>
            <w:left w:val="none" w:sz="0" w:space="0" w:color="auto"/>
            <w:bottom w:val="none" w:sz="0" w:space="0" w:color="auto"/>
            <w:right w:val="none" w:sz="0" w:space="0" w:color="auto"/>
          </w:divBdr>
        </w:div>
      </w:divsChild>
    </w:div>
    <w:div w:id="1569850088">
      <w:bodyDiv w:val="1"/>
      <w:marLeft w:val="0"/>
      <w:marRight w:val="0"/>
      <w:marTop w:val="0"/>
      <w:marBottom w:val="0"/>
      <w:divBdr>
        <w:top w:val="none" w:sz="0" w:space="0" w:color="auto"/>
        <w:left w:val="none" w:sz="0" w:space="0" w:color="auto"/>
        <w:bottom w:val="none" w:sz="0" w:space="0" w:color="auto"/>
        <w:right w:val="none" w:sz="0" w:space="0" w:color="auto"/>
      </w:divBdr>
    </w:div>
    <w:div w:id="1571647353">
      <w:bodyDiv w:val="1"/>
      <w:marLeft w:val="0"/>
      <w:marRight w:val="0"/>
      <w:marTop w:val="0"/>
      <w:marBottom w:val="0"/>
      <w:divBdr>
        <w:top w:val="none" w:sz="0" w:space="0" w:color="auto"/>
        <w:left w:val="none" w:sz="0" w:space="0" w:color="auto"/>
        <w:bottom w:val="none" w:sz="0" w:space="0" w:color="auto"/>
        <w:right w:val="none" w:sz="0" w:space="0" w:color="auto"/>
      </w:divBdr>
      <w:divsChild>
        <w:div w:id="337078273">
          <w:marLeft w:val="0"/>
          <w:marRight w:val="0"/>
          <w:marTop w:val="0"/>
          <w:marBottom w:val="0"/>
          <w:divBdr>
            <w:top w:val="none" w:sz="0" w:space="0" w:color="auto"/>
            <w:left w:val="none" w:sz="0" w:space="0" w:color="auto"/>
            <w:bottom w:val="none" w:sz="0" w:space="0" w:color="auto"/>
            <w:right w:val="none" w:sz="0" w:space="0" w:color="auto"/>
          </w:divBdr>
        </w:div>
        <w:div w:id="414404111">
          <w:marLeft w:val="0"/>
          <w:marRight w:val="0"/>
          <w:marTop w:val="0"/>
          <w:marBottom w:val="0"/>
          <w:divBdr>
            <w:top w:val="none" w:sz="0" w:space="0" w:color="auto"/>
            <w:left w:val="none" w:sz="0" w:space="0" w:color="auto"/>
            <w:bottom w:val="none" w:sz="0" w:space="0" w:color="auto"/>
            <w:right w:val="none" w:sz="0" w:space="0" w:color="auto"/>
          </w:divBdr>
        </w:div>
        <w:div w:id="568805253">
          <w:marLeft w:val="0"/>
          <w:marRight w:val="0"/>
          <w:marTop w:val="0"/>
          <w:marBottom w:val="0"/>
          <w:divBdr>
            <w:top w:val="none" w:sz="0" w:space="0" w:color="auto"/>
            <w:left w:val="none" w:sz="0" w:space="0" w:color="auto"/>
            <w:bottom w:val="none" w:sz="0" w:space="0" w:color="auto"/>
            <w:right w:val="none" w:sz="0" w:space="0" w:color="auto"/>
          </w:divBdr>
        </w:div>
      </w:divsChild>
    </w:div>
    <w:div w:id="1574316332">
      <w:bodyDiv w:val="1"/>
      <w:marLeft w:val="0"/>
      <w:marRight w:val="0"/>
      <w:marTop w:val="0"/>
      <w:marBottom w:val="0"/>
      <w:divBdr>
        <w:top w:val="none" w:sz="0" w:space="0" w:color="auto"/>
        <w:left w:val="none" w:sz="0" w:space="0" w:color="auto"/>
        <w:bottom w:val="none" w:sz="0" w:space="0" w:color="auto"/>
        <w:right w:val="none" w:sz="0" w:space="0" w:color="auto"/>
      </w:divBdr>
    </w:div>
    <w:div w:id="1618639759">
      <w:bodyDiv w:val="1"/>
      <w:marLeft w:val="0"/>
      <w:marRight w:val="0"/>
      <w:marTop w:val="0"/>
      <w:marBottom w:val="0"/>
      <w:divBdr>
        <w:top w:val="none" w:sz="0" w:space="0" w:color="auto"/>
        <w:left w:val="none" w:sz="0" w:space="0" w:color="auto"/>
        <w:bottom w:val="none" w:sz="0" w:space="0" w:color="auto"/>
        <w:right w:val="none" w:sz="0" w:space="0" w:color="auto"/>
      </w:divBdr>
    </w:div>
    <w:div w:id="1722707776">
      <w:bodyDiv w:val="1"/>
      <w:marLeft w:val="0"/>
      <w:marRight w:val="0"/>
      <w:marTop w:val="0"/>
      <w:marBottom w:val="0"/>
      <w:divBdr>
        <w:top w:val="none" w:sz="0" w:space="0" w:color="auto"/>
        <w:left w:val="none" w:sz="0" w:space="0" w:color="auto"/>
        <w:bottom w:val="none" w:sz="0" w:space="0" w:color="auto"/>
        <w:right w:val="none" w:sz="0" w:space="0" w:color="auto"/>
      </w:divBdr>
      <w:divsChild>
        <w:div w:id="1038317195">
          <w:marLeft w:val="0"/>
          <w:marRight w:val="0"/>
          <w:marTop w:val="0"/>
          <w:marBottom w:val="0"/>
          <w:divBdr>
            <w:top w:val="none" w:sz="0" w:space="0" w:color="auto"/>
            <w:left w:val="none" w:sz="0" w:space="0" w:color="auto"/>
            <w:bottom w:val="none" w:sz="0" w:space="0" w:color="auto"/>
            <w:right w:val="none" w:sz="0" w:space="0" w:color="auto"/>
          </w:divBdr>
        </w:div>
      </w:divsChild>
    </w:div>
    <w:div w:id="1835687321">
      <w:bodyDiv w:val="1"/>
      <w:marLeft w:val="0"/>
      <w:marRight w:val="0"/>
      <w:marTop w:val="0"/>
      <w:marBottom w:val="0"/>
      <w:divBdr>
        <w:top w:val="none" w:sz="0" w:space="0" w:color="auto"/>
        <w:left w:val="none" w:sz="0" w:space="0" w:color="auto"/>
        <w:bottom w:val="none" w:sz="0" w:space="0" w:color="auto"/>
        <w:right w:val="none" w:sz="0" w:space="0" w:color="auto"/>
      </w:divBdr>
      <w:divsChild>
        <w:div w:id="309989643">
          <w:marLeft w:val="0"/>
          <w:marRight w:val="0"/>
          <w:marTop w:val="0"/>
          <w:marBottom w:val="0"/>
          <w:divBdr>
            <w:top w:val="none" w:sz="0" w:space="0" w:color="auto"/>
            <w:left w:val="none" w:sz="0" w:space="0" w:color="auto"/>
            <w:bottom w:val="none" w:sz="0" w:space="0" w:color="auto"/>
            <w:right w:val="none" w:sz="0" w:space="0" w:color="auto"/>
          </w:divBdr>
        </w:div>
      </w:divsChild>
    </w:div>
    <w:div w:id="1863010382">
      <w:bodyDiv w:val="1"/>
      <w:marLeft w:val="0"/>
      <w:marRight w:val="0"/>
      <w:marTop w:val="0"/>
      <w:marBottom w:val="0"/>
      <w:divBdr>
        <w:top w:val="none" w:sz="0" w:space="0" w:color="auto"/>
        <w:left w:val="none" w:sz="0" w:space="0" w:color="auto"/>
        <w:bottom w:val="none" w:sz="0" w:space="0" w:color="auto"/>
        <w:right w:val="none" w:sz="0" w:space="0" w:color="auto"/>
      </w:divBdr>
    </w:div>
    <w:div w:id="1892038059">
      <w:bodyDiv w:val="1"/>
      <w:marLeft w:val="0"/>
      <w:marRight w:val="0"/>
      <w:marTop w:val="0"/>
      <w:marBottom w:val="0"/>
      <w:divBdr>
        <w:top w:val="none" w:sz="0" w:space="0" w:color="auto"/>
        <w:left w:val="none" w:sz="0" w:space="0" w:color="auto"/>
        <w:bottom w:val="none" w:sz="0" w:space="0" w:color="auto"/>
        <w:right w:val="none" w:sz="0" w:space="0" w:color="auto"/>
      </w:divBdr>
      <w:divsChild>
        <w:div w:id="1424717833">
          <w:marLeft w:val="0"/>
          <w:marRight w:val="0"/>
          <w:marTop w:val="0"/>
          <w:marBottom w:val="0"/>
          <w:divBdr>
            <w:top w:val="none" w:sz="0" w:space="0" w:color="auto"/>
            <w:left w:val="none" w:sz="0" w:space="0" w:color="auto"/>
            <w:bottom w:val="none" w:sz="0" w:space="0" w:color="auto"/>
            <w:right w:val="none" w:sz="0" w:space="0" w:color="auto"/>
          </w:divBdr>
        </w:div>
        <w:div w:id="598415474">
          <w:marLeft w:val="0"/>
          <w:marRight w:val="0"/>
          <w:marTop w:val="0"/>
          <w:marBottom w:val="0"/>
          <w:divBdr>
            <w:top w:val="none" w:sz="0" w:space="0" w:color="auto"/>
            <w:left w:val="none" w:sz="0" w:space="0" w:color="auto"/>
            <w:bottom w:val="none" w:sz="0" w:space="0" w:color="auto"/>
            <w:right w:val="none" w:sz="0" w:space="0" w:color="auto"/>
          </w:divBdr>
        </w:div>
        <w:div w:id="1345395685">
          <w:marLeft w:val="0"/>
          <w:marRight w:val="0"/>
          <w:marTop w:val="0"/>
          <w:marBottom w:val="0"/>
          <w:divBdr>
            <w:top w:val="none" w:sz="0" w:space="0" w:color="auto"/>
            <w:left w:val="none" w:sz="0" w:space="0" w:color="auto"/>
            <w:bottom w:val="none" w:sz="0" w:space="0" w:color="auto"/>
            <w:right w:val="none" w:sz="0" w:space="0" w:color="auto"/>
          </w:divBdr>
        </w:div>
        <w:div w:id="798302248">
          <w:marLeft w:val="0"/>
          <w:marRight w:val="0"/>
          <w:marTop w:val="0"/>
          <w:marBottom w:val="0"/>
          <w:divBdr>
            <w:top w:val="none" w:sz="0" w:space="0" w:color="auto"/>
            <w:left w:val="none" w:sz="0" w:space="0" w:color="auto"/>
            <w:bottom w:val="none" w:sz="0" w:space="0" w:color="auto"/>
            <w:right w:val="none" w:sz="0" w:space="0" w:color="auto"/>
          </w:divBdr>
        </w:div>
        <w:div w:id="956525914">
          <w:marLeft w:val="0"/>
          <w:marRight w:val="0"/>
          <w:marTop w:val="0"/>
          <w:marBottom w:val="0"/>
          <w:divBdr>
            <w:top w:val="none" w:sz="0" w:space="0" w:color="auto"/>
            <w:left w:val="none" w:sz="0" w:space="0" w:color="auto"/>
            <w:bottom w:val="none" w:sz="0" w:space="0" w:color="auto"/>
            <w:right w:val="none" w:sz="0" w:space="0" w:color="auto"/>
          </w:divBdr>
        </w:div>
        <w:div w:id="871918906">
          <w:marLeft w:val="0"/>
          <w:marRight w:val="0"/>
          <w:marTop w:val="0"/>
          <w:marBottom w:val="0"/>
          <w:divBdr>
            <w:top w:val="none" w:sz="0" w:space="0" w:color="auto"/>
            <w:left w:val="none" w:sz="0" w:space="0" w:color="auto"/>
            <w:bottom w:val="none" w:sz="0" w:space="0" w:color="auto"/>
            <w:right w:val="none" w:sz="0" w:space="0" w:color="auto"/>
          </w:divBdr>
        </w:div>
      </w:divsChild>
    </w:div>
    <w:div w:id="1903835016">
      <w:bodyDiv w:val="1"/>
      <w:marLeft w:val="0"/>
      <w:marRight w:val="0"/>
      <w:marTop w:val="0"/>
      <w:marBottom w:val="0"/>
      <w:divBdr>
        <w:top w:val="none" w:sz="0" w:space="0" w:color="auto"/>
        <w:left w:val="none" w:sz="0" w:space="0" w:color="auto"/>
        <w:bottom w:val="none" w:sz="0" w:space="0" w:color="auto"/>
        <w:right w:val="none" w:sz="0" w:space="0" w:color="auto"/>
      </w:divBdr>
    </w:div>
    <w:div w:id="1931086216">
      <w:bodyDiv w:val="1"/>
      <w:marLeft w:val="0"/>
      <w:marRight w:val="0"/>
      <w:marTop w:val="0"/>
      <w:marBottom w:val="0"/>
      <w:divBdr>
        <w:top w:val="none" w:sz="0" w:space="0" w:color="auto"/>
        <w:left w:val="none" w:sz="0" w:space="0" w:color="auto"/>
        <w:bottom w:val="none" w:sz="0" w:space="0" w:color="auto"/>
        <w:right w:val="none" w:sz="0" w:space="0" w:color="auto"/>
      </w:divBdr>
    </w:div>
    <w:div w:id="211362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hyperlink" Target="mailto:st-thomas-morus@rkk-obh.de" TargetMode="External"/><Relationship Id="rId47" Type="http://schemas.openxmlformats.org/officeDocument/2006/relationships/hyperlink" Target="mailto:andreas.quandt@bistum-mainz.de" TargetMode="External"/><Relationship Id="rId63" Type="http://schemas.openxmlformats.org/officeDocument/2006/relationships/hyperlink" Target="http://www.bistummainz.de/pfarrei/obertshausen" TargetMode="External"/><Relationship Id="rId68" Type="http://schemas.openxmlformats.org/officeDocument/2006/relationships/image" Target="media/image130.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mailto:michael-stumpf@onlinde.de" TargetMode="Externa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mailto:regenbogeninsel-st.lucia@t-online.de" TargetMode="External"/><Relationship Id="rId37" Type="http://schemas.openxmlformats.org/officeDocument/2006/relationships/hyperlink" Target="http://www.chor-obertshausen.de" TargetMode="External"/><Relationship Id="rId40" Type="http://schemas.openxmlformats.org/officeDocument/2006/relationships/header" Target="header4.xml"/><Relationship Id="rId45" Type="http://schemas.openxmlformats.org/officeDocument/2006/relationships/hyperlink" Target="mailto:pfarrbuero-st.markus@t-online.de" TargetMode="External"/><Relationship Id="rId53" Type="http://schemas.openxmlformats.org/officeDocument/2006/relationships/hyperlink" Target="mailto:pfarrbuero@maxkolbe.org" TargetMode="External"/><Relationship Id="rId58" Type="http://schemas.openxmlformats.org/officeDocument/2006/relationships/hyperlink" Target="mailto:st_sebastian_dietesheim@t-online.de" TargetMode="External"/><Relationship Id="rId66" Type="http://schemas.openxmlformats.org/officeDocument/2006/relationships/hyperlink" Target="mailto:st-thomas-morus@rkk-obh.de" TargetMode="External"/><Relationship Id="rId5" Type="http://schemas.openxmlformats.org/officeDocument/2006/relationships/numbering" Target="numbering.xml"/><Relationship Id="rId61" Type="http://schemas.openxmlformats.org/officeDocument/2006/relationships/hyperlink" Target="http://www.st-josef-hausen.de/" TargetMode="Externa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mailto:kita-st.markus@t-online.de" TargetMode="External"/><Relationship Id="rId35" Type="http://schemas.openxmlformats.org/officeDocument/2006/relationships/hyperlink" Target="mailto:kita-tm@t-online.de" TargetMode="External"/><Relationship Id="rId43" Type="http://schemas.openxmlformats.org/officeDocument/2006/relationships/hyperlink" Target="mailto:ajimon.joseph@bistum-mainz.de" TargetMode="External"/><Relationship Id="rId48" Type="http://schemas.openxmlformats.org/officeDocument/2006/relationships/hyperlink" Target="mailto:birgit.wenzel@st-markus-muehlheim.de" TargetMode="External"/><Relationship Id="rId56" Type="http://schemas.openxmlformats.org/officeDocument/2006/relationships/image" Target="media/image170.png"/><Relationship Id="rId64" Type="http://schemas.openxmlformats.org/officeDocument/2006/relationships/hyperlink" Target="mailto:Herz-Jesu@rkk-obh.de" TargetMode="External"/><Relationship Id="rId69" Type="http://schemas.openxmlformats.org/officeDocument/2006/relationships/hyperlink" Target="https://bistummainz.de/pastoralraum/muehlheim-obertshausen/start/" TargetMode="External"/><Relationship Id="rId8" Type="http://schemas.openxmlformats.org/officeDocument/2006/relationships/webSettings" Target="webSettings.xml"/><Relationship Id="rId51" Type="http://schemas.openxmlformats.org/officeDocument/2006/relationships/hyperlink" Target="mailto:pfarrei-st.markus@t-online.de"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hyperlink" Target="mailto:info@kita-st-josef-obertshausen.de" TargetMode="External"/><Relationship Id="rId38" Type="http://schemas.openxmlformats.org/officeDocument/2006/relationships/image" Target="media/image15.png"/><Relationship Id="rId46" Type="http://schemas.openxmlformats.org/officeDocument/2006/relationships/hyperlink" Target="mailto:dirk.stoll@bistum-mainz.de" TargetMode="External"/><Relationship Id="rId59" Type="http://schemas.openxmlformats.org/officeDocument/2006/relationships/image" Target="media/image60.png"/><Relationship Id="rId67" Type="http://schemas.openxmlformats.org/officeDocument/2006/relationships/image" Target="media/image120.png"/><Relationship Id="rId20" Type="http://schemas.openxmlformats.org/officeDocument/2006/relationships/image" Target="media/image9.png"/><Relationship Id="rId41" Type="http://schemas.openxmlformats.org/officeDocument/2006/relationships/hyperlink" Target="mailto:christoph.schneider@bistum-mainz.de" TargetMode="External"/><Relationship Id="rId54" Type="http://schemas.openxmlformats.org/officeDocument/2006/relationships/image" Target="media/image16.png"/><Relationship Id="rId62" Type="http://schemas.openxmlformats.org/officeDocument/2006/relationships/hyperlink" Target="mailto:pfarrbuero@st-josef-hausen.de" TargetMode="Externa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0.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hyperlink" Target="mailto:kontakt@hgm-ev.de" TargetMode="External"/><Relationship Id="rId49" Type="http://schemas.openxmlformats.org/officeDocument/2006/relationships/header" Target="header5.xml"/><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mailto:kitastsebastian@gmail.com" TargetMode="External"/><Relationship Id="rId44" Type="http://schemas.openxmlformats.org/officeDocument/2006/relationships/hyperlink" Target="mailto:jutta.moka@bistum-mainz.de" TargetMode="External"/><Relationship Id="rId52" Type="http://schemas.openxmlformats.org/officeDocument/2006/relationships/hyperlink" Target="http://www.bistummainz.de/pfarrei/" TargetMode="External"/><Relationship Id="rId60" Type="http://schemas.openxmlformats.org/officeDocument/2006/relationships/hyperlink" Target="mailto:stlucia@laemmerspiel.de" TargetMode="External"/><Relationship Id="rId65" Type="http://schemas.openxmlformats.org/officeDocument/2006/relationships/hyperlink" Target="http://www.bistummainz.de/pfarrei/obertshaus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eader" Target="header3.xml"/><Relationship Id="rId34" Type="http://schemas.openxmlformats.org/officeDocument/2006/relationships/hyperlink" Target="mailto:herzjesukita@t-online.de" TargetMode="External"/><Relationship Id="rId50" Type="http://schemas.openxmlformats.org/officeDocument/2006/relationships/hyperlink" Target="http://www.bistummainz.de/pfarrei/muehlheim" TargetMode="External"/><Relationship Id="rId55"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ho\AppData\Local\Microsoft\Windows\INetCache\Content.Outlook\Y5GY1PA8\Mitteilungsblatt_Vorlag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9ede07-35c5-45b9-8937-ee5246162d6f" xsi:nil="true"/>
    <lcf76f155ced4ddcb4097134ff3c332f xmlns="45c931ea-8a1a-4d7c-8be4-ea87b233c19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CCA7E7047ECB144A86D3C7129500B56" ma:contentTypeVersion="13" ma:contentTypeDescription="Ein neues Dokument erstellen." ma:contentTypeScope="" ma:versionID="3705309c7e3ef5a584a1aa60c61a39b8">
  <xsd:schema xmlns:xsd="http://www.w3.org/2001/XMLSchema" xmlns:xs="http://www.w3.org/2001/XMLSchema" xmlns:p="http://schemas.microsoft.com/office/2006/metadata/properties" xmlns:ns2="45c931ea-8a1a-4d7c-8be4-ea87b233c197" xmlns:ns3="d29ede07-35c5-45b9-8937-ee5246162d6f" targetNamespace="http://schemas.microsoft.com/office/2006/metadata/properties" ma:root="true" ma:fieldsID="9cca479095bea84b01338cc8625436ac" ns2:_="" ns3:_="">
    <xsd:import namespace="45c931ea-8a1a-4d7c-8be4-ea87b233c197"/>
    <xsd:import namespace="d29ede07-35c5-45b9-8937-ee5246162d6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931ea-8a1a-4d7c-8be4-ea87b233c1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c225e296-d698-4c02-88ac-76d45256bdf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9ede07-35c5-45b9-8937-ee5246162d6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c7ebe29-e25e-40d7-9b03-d53c64fec06f}" ma:internalName="TaxCatchAll" ma:showField="CatchAllData" ma:web="d29ede07-35c5-45b9-8937-ee5246162d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E6C344-0071-428B-A1F7-8E6E75E31B03}">
  <ds:schemaRefs>
    <ds:schemaRef ds:uri="http://schemas.microsoft.com/office/2006/metadata/properties"/>
    <ds:schemaRef ds:uri="http://schemas.microsoft.com/office/infopath/2007/PartnerControls"/>
    <ds:schemaRef ds:uri="d29ede07-35c5-45b9-8937-ee5246162d6f"/>
    <ds:schemaRef ds:uri="45c931ea-8a1a-4d7c-8be4-ea87b233c197"/>
  </ds:schemaRefs>
</ds:datastoreItem>
</file>

<file path=customXml/itemProps2.xml><?xml version="1.0" encoding="utf-8"?>
<ds:datastoreItem xmlns:ds="http://schemas.openxmlformats.org/officeDocument/2006/customXml" ds:itemID="{84E0B4E4-8974-48F9-AED2-7A8400458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931ea-8a1a-4d7c-8be4-ea87b233c197"/>
    <ds:schemaRef ds:uri="d29ede07-35c5-45b9-8937-ee5246162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6C6809-E582-405F-BAEA-D24FD119E6F9}">
  <ds:schemaRefs>
    <ds:schemaRef ds:uri="http://schemas.openxmlformats.org/officeDocument/2006/bibliography"/>
  </ds:schemaRefs>
</ds:datastoreItem>
</file>

<file path=customXml/itemProps4.xml><?xml version="1.0" encoding="utf-8"?>
<ds:datastoreItem xmlns:ds="http://schemas.openxmlformats.org/officeDocument/2006/customXml" ds:itemID="{EC2082B7-AE7F-4E91-96FE-6222A8A667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Mitteilungsblatt_Vorlage.dot</Template>
  <TotalTime>0</TotalTime>
  <Pages>18</Pages>
  <Words>3768</Words>
  <Characters>23745</Characters>
  <Application>Microsoft Office Word</Application>
  <DocSecurity>0</DocSecurity>
  <Lines>197</Lines>
  <Paragraphs>54</Paragraphs>
  <ScaleCrop>false</ScaleCrop>
  <HeadingPairs>
    <vt:vector size="4" baseType="variant">
      <vt:variant>
        <vt:lpstr>Titel</vt:lpstr>
      </vt:variant>
      <vt:variant>
        <vt:i4>1</vt:i4>
      </vt:variant>
      <vt:variant>
        <vt:lpstr>Überschriften</vt:lpstr>
      </vt:variant>
      <vt:variant>
        <vt:i4>9</vt:i4>
      </vt:variant>
    </vt:vector>
  </HeadingPairs>
  <TitlesOfParts>
    <vt:vector size="10" baseType="lpstr">
      <vt:lpstr/>
      <vt:lpstr>    Pfarrgemeinde St. Markus Mühlheim</vt:lpstr>
      <vt:lpstr>    Pfarrgemeinde /St. Maximilian Kolbe Markwald</vt:lpstr>
      <vt:lpstr>    Pfarrgemeinde /St. Sebastian Dietesheim</vt:lpstr>
      <vt:lpstr>    Pfarrgemeinde /St. Lucia Lämmerspiel</vt:lpstr>
      <vt:lpstr>    Pfarrgemeinde St. Josef Hausen</vt:lpstr>
      <vt:lpstr>    Pfarrgemeinde Herz-Jesu Obertshausen</vt:lpstr>
      <vt:lpstr>    Pfarrgemeinde St. Thomas Morus Obertshausen</vt:lpstr>
      <vt:lpstr>    </vt:lpstr>
      <vt:lpstr>    /Pastoralraum Mühlheim - Obertshausen</vt:lpstr>
    </vt:vector>
  </TitlesOfParts>
  <Company>Hewlett-Packard Company</Company>
  <LinksUpToDate>false</LinksUpToDate>
  <CharactersWithSpaces>27459</CharactersWithSpaces>
  <SharedDoc>false</SharedDoc>
  <HLinks>
    <vt:vector size="138" baseType="variant">
      <vt:variant>
        <vt:i4>4718677</vt:i4>
      </vt:variant>
      <vt:variant>
        <vt:i4>66</vt:i4>
      </vt:variant>
      <vt:variant>
        <vt:i4>0</vt:i4>
      </vt:variant>
      <vt:variant>
        <vt:i4>5</vt:i4>
      </vt:variant>
      <vt:variant>
        <vt:lpwstr>https://bistummainz.de/pastoralraum/muehlheim-obertshausen/start/</vt:lpwstr>
      </vt:variant>
      <vt:variant>
        <vt:lpwstr/>
      </vt:variant>
      <vt:variant>
        <vt:i4>6029369</vt:i4>
      </vt:variant>
      <vt:variant>
        <vt:i4>63</vt:i4>
      </vt:variant>
      <vt:variant>
        <vt:i4>0</vt:i4>
      </vt:variant>
      <vt:variant>
        <vt:i4>5</vt:i4>
      </vt:variant>
      <vt:variant>
        <vt:lpwstr>mailto:st-thomas-morus@rkk-obh.de</vt:lpwstr>
      </vt:variant>
      <vt:variant>
        <vt:lpwstr/>
      </vt:variant>
      <vt:variant>
        <vt:i4>3866728</vt:i4>
      </vt:variant>
      <vt:variant>
        <vt:i4>60</vt:i4>
      </vt:variant>
      <vt:variant>
        <vt:i4>0</vt:i4>
      </vt:variant>
      <vt:variant>
        <vt:i4>5</vt:i4>
      </vt:variant>
      <vt:variant>
        <vt:lpwstr>http://www.bistummainz.de/pfarrei/obertshausen</vt:lpwstr>
      </vt:variant>
      <vt:variant>
        <vt:lpwstr/>
      </vt:variant>
      <vt:variant>
        <vt:i4>4128774</vt:i4>
      </vt:variant>
      <vt:variant>
        <vt:i4>57</vt:i4>
      </vt:variant>
      <vt:variant>
        <vt:i4>0</vt:i4>
      </vt:variant>
      <vt:variant>
        <vt:i4>5</vt:i4>
      </vt:variant>
      <vt:variant>
        <vt:lpwstr>mailto:Herz-Jesu@rkk-obh.de</vt:lpwstr>
      </vt:variant>
      <vt:variant>
        <vt:lpwstr/>
      </vt:variant>
      <vt:variant>
        <vt:i4>3866728</vt:i4>
      </vt:variant>
      <vt:variant>
        <vt:i4>54</vt:i4>
      </vt:variant>
      <vt:variant>
        <vt:i4>0</vt:i4>
      </vt:variant>
      <vt:variant>
        <vt:i4>5</vt:i4>
      </vt:variant>
      <vt:variant>
        <vt:lpwstr>http://www.bistummainz.de/pfarrei/obertshausen</vt:lpwstr>
      </vt:variant>
      <vt:variant>
        <vt:lpwstr/>
      </vt:variant>
      <vt:variant>
        <vt:i4>8257623</vt:i4>
      </vt:variant>
      <vt:variant>
        <vt:i4>51</vt:i4>
      </vt:variant>
      <vt:variant>
        <vt:i4>0</vt:i4>
      </vt:variant>
      <vt:variant>
        <vt:i4>5</vt:i4>
      </vt:variant>
      <vt:variant>
        <vt:lpwstr>mailto:pfarrbuero@st-josef-hausen.de</vt:lpwstr>
      </vt:variant>
      <vt:variant>
        <vt:lpwstr/>
      </vt:variant>
      <vt:variant>
        <vt:i4>6619240</vt:i4>
      </vt:variant>
      <vt:variant>
        <vt:i4>48</vt:i4>
      </vt:variant>
      <vt:variant>
        <vt:i4>0</vt:i4>
      </vt:variant>
      <vt:variant>
        <vt:i4>5</vt:i4>
      </vt:variant>
      <vt:variant>
        <vt:lpwstr>http://www.st-josef-hausen.de/</vt:lpwstr>
      </vt:variant>
      <vt:variant>
        <vt:lpwstr/>
      </vt:variant>
      <vt:variant>
        <vt:i4>3604505</vt:i4>
      </vt:variant>
      <vt:variant>
        <vt:i4>45</vt:i4>
      </vt:variant>
      <vt:variant>
        <vt:i4>0</vt:i4>
      </vt:variant>
      <vt:variant>
        <vt:i4>5</vt:i4>
      </vt:variant>
      <vt:variant>
        <vt:lpwstr>mailto:stlucia@laemmerspiel.de</vt:lpwstr>
      </vt:variant>
      <vt:variant>
        <vt:lpwstr/>
      </vt:variant>
      <vt:variant>
        <vt:i4>3407957</vt:i4>
      </vt:variant>
      <vt:variant>
        <vt:i4>42</vt:i4>
      </vt:variant>
      <vt:variant>
        <vt:i4>0</vt:i4>
      </vt:variant>
      <vt:variant>
        <vt:i4>5</vt:i4>
      </vt:variant>
      <vt:variant>
        <vt:lpwstr>mailto:st_sebastian_dietesheim@t-online.de</vt:lpwstr>
      </vt:variant>
      <vt:variant>
        <vt:lpwstr/>
      </vt:variant>
      <vt:variant>
        <vt:i4>3866728</vt:i4>
      </vt:variant>
      <vt:variant>
        <vt:i4>39</vt:i4>
      </vt:variant>
      <vt:variant>
        <vt:i4>0</vt:i4>
      </vt:variant>
      <vt:variant>
        <vt:i4>5</vt:i4>
      </vt:variant>
      <vt:variant>
        <vt:lpwstr>http://www.bistummainz.de/pfarrei/obertshausen</vt:lpwstr>
      </vt:variant>
      <vt:variant>
        <vt:lpwstr/>
      </vt:variant>
      <vt:variant>
        <vt:i4>5046386</vt:i4>
      </vt:variant>
      <vt:variant>
        <vt:i4>36</vt:i4>
      </vt:variant>
      <vt:variant>
        <vt:i4>0</vt:i4>
      </vt:variant>
      <vt:variant>
        <vt:i4>5</vt:i4>
      </vt:variant>
      <vt:variant>
        <vt:lpwstr>mailto:pfarrbuero@maxkolbe.org</vt:lpwstr>
      </vt:variant>
      <vt:variant>
        <vt:lpwstr/>
      </vt:variant>
      <vt:variant>
        <vt:i4>3866728</vt:i4>
      </vt:variant>
      <vt:variant>
        <vt:i4>33</vt:i4>
      </vt:variant>
      <vt:variant>
        <vt:i4>0</vt:i4>
      </vt:variant>
      <vt:variant>
        <vt:i4>5</vt:i4>
      </vt:variant>
      <vt:variant>
        <vt:lpwstr>http://www.bistummainz.de/pfarrei/obertshausen</vt:lpwstr>
      </vt:variant>
      <vt:variant>
        <vt:lpwstr/>
      </vt:variant>
      <vt:variant>
        <vt:i4>1966179</vt:i4>
      </vt:variant>
      <vt:variant>
        <vt:i4>30</vt:i4>
      </vt:variant>
      <vt:variant>
        <vt:i4>0</vt:i4>
      </vt:variant>
      <vt:variant>
        <vt:i4>5</vt:i4>
      </vt:variant>
      <vt:variant>
        <vt:lpwstr>mailto:pfarrei-st.markus@t-online.de</vt:lpwstr>
      </vt:variant>
      <vt:variant>
        <vt:lpwstr/>
      </vt:variant>
      <vt:variant>
        <vt:i4>3866728</vt:i4>
      </vt:variant>
      <vt:variant>
        <vt:i4>27</vt:i4>
      </vt:variant>
      <vt:variant>
        <vt:i4>0</vt:i4>
      </vt:variant>
      <vt:variant>
        <vt:i4>5</vt:i4>
      </vt:variant>
      <vt:variant>
        <vt:lpwstr>http://www.bistummainz.de/pfarrei/obertshausen</vt:lpwstr>
      </vt:variant>
      <vt:variant>
        <vt:lpwstr/>
      </vt:variant>
      <vt:variant>
        <vt:i4>6881293</vt:i4>
      </vt:variant>
      <vt:variant>
        <vt:i4>24</vt:i4>
      </vt:variant>
      <vt:variant>
        <vt:i4>0</vt:i4>
      </vt:variant>
      <vt:variant>
        <vt:i4>5</vt:i4>
      </vt:variant>
      <vt:variant>
        <vt:lpwstr>mailto:birgit.wenzel@st-markus-muehlheim.de</vt:lpwstr>
      </vt:variant>
      <vt:variant>
        <vt:lpwstr/>
      </vt:variant>
      <vt:variant>
        <vt:i4>3211267</vt:i4>
      </vt:variant>
      <vt:variant>
        <vt:i4>21</vt:i4>
      </vt:variant>
      <vt:variant>
        <vt:i4>0</vt:i4>
      </vt:variant>
      <vt:variant>
        <vt:i4>5</vt:i4>
      </vt:variant>
      <vt:variant>
        <vt:lpwstr>mailto:jutta.moka@bistum-mainz.de</vt:lpwstr>
      </vt:variant>
      <vt:variant>
        <vt:lpwstr/>
      </vt:variant>
      <vt:variant>
        <vt:i4>6815824</vt:i4>
      </vt:variant>
      <vt:variant>
        <vt:i4>18</vt:i4>
      </vt:variant>
      <vt:variant>
        <vt:i4>0</vt:i4>
      </vt:variant>
      <vt:variant>
        <vt:i4>5</vt:i4>
      </vt:variant>
      <vt:variant>
        <vt:lpwstr>mailto:dirk.stoll@bistum-mainz.de</vt:lpwstr>
      </vt:variant>
      <vt:variant>
        <vt:lpwstr/>
      </vt:variant>
      <vt:variant>
        <vt:i4>3080222</vt:i4>
      </vt:variant>
      <vt:variant>
        <vt:i4>15</vt:i4>
      </vt:variant>
      <vt:variant>
        <vt:i4>0</vt:i4>
      </vt:variant>
      <vt:variant>
        <vt:i4>5</vt:i4>
      </vt:variant>
      <vt:variant>
        <vt:lpwstr>mailto:andreas.quandt@bistum-mainz.de</vt:lpwstr>
      </vt:variant>
      <vt:variant>
        <vt:lpwstr/>
      </vt:variant>
      <vt:variant>
        <vt:i4>4456544</vt:i4>
      </vt:variant>
      <vt:variant>
        <vt:i4>12</vt:i4>
      </vt:variant>
      <vt:variant>
        <vt:i4>0</vt:i4>
      </vt:variant>
      <vt:variant>
        <vt:i4>5</vt:i4>
      </vt:variant>
      <vt:variant>
        <vt:lpwstr>mailto:ajimon.joseph@bistum-mainz.de</vt:lpwstr>
      </vt:variant>
      <vt:variant>
        <vt:lpwstr/>
      </vt:variant>
      <vt:variant>
        <vt:i4>6029369</vt:i4>
      </vt:variant>
      <vt:variant>
        <vt:i4>9</vt:i4>
      </vt:variant>
      <vt:variant>
        <vt:i4>0</vt:i4>
      </vt:variant>
      <vt:variant>
        <vt:i4>5</vt:i4>
      </vt:variant>
      <vt:variant>
        <vt:lpwstr>mailto:st-thomas-morus@rkk-obh.de</vt:lpwstr>
      </vt:variant>
      <vt:variant>
        <vt:lpwstr/>
      </vt:variant>
      <vt:variant>
        <vt:i4>6160421</vt:i4>
      </vt:variant>
      <vt:variant>
        <vt:i4>6</vt:i4>
      </vt:variant>
      <vt:variant>
        <vt:i4>0</vt:i4>
      </vt:variant>
      <vt:variant>
        <vt:i4>5</vt:i4>
      </vt:variant>
      <vt:variant>
        <vt:lpwstr>mailto:pfarrbuero-st.markus@t-online.de</vt:lpwstr>
      </vt:variant>
      <vt:variant>
        <vt:lpwstr/>
      </vt:variant>
      <vt:variant>
        <vt:i4>6422602</vt:i4>
      </vt:variant>
      <vt:variant>
        <vt:i4>3</vt:i4>
      </vt:variant>
      <vt:variant>
        <vt:i4>0</vt:i4>
      </vt:variant>
      <vt:variant>
        <vt:i4>5</vt:i4>
      </vt:variant>
      <vt:variant>
        <vt:lpwstr>mailto:christoph.schneider@bistum-mainz.de</vt:lpwstr>
      </vt:variant>
      <vt:variant>
        <vt:lpwstr/>
      </vt:variant>
      <vt:variant>
        <vt:i4>5832738</vt:i4>
      </vt:variant>
      <vt:variant>
        <vt:i4>0</vt:i4>
      </vt:variant>
      <vt:variant>
        <vt:i4>0</vt:i4>
      </vt:variant>
      <vt:variant>
        <vt:i4>5</vt:i4>
      </vt:variant>
      <vt:variant>
        <vt:lpwstr>mailto:kontakt@hgm-ev.de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Giordano</dc:creator>
  <cp:lastModifiedBy>Pfarrbüro St. Markus</cp:lastModifiedBy>
  <cp:revision>4</cp:revision>
  <cp:lastPrinted>2024-04-16T08:44:00Z</cp:lastPrinted>
  <dcterms:created xsi:type="dcterms:W3CDTF">2024-04-16T08:59:00Z</dcterms:created>
  <dcterms:modified xsi:type="dcterms:W3CDTF">2024-04-23T15:31:00Z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0x010100ECCA7E7047ECB144A86D3C7129500B56</vt:lpwstr>
  </property>
</Properties>
</file>